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66697D" w:rsidRDefault="0066697D" w:rsidP="0066697D">
      <w:pPr>
        <w:jc w:val="center"/>
        <w:rPr>
          <w:b/>
          <w:sz w:val="48"/>
          <w:szCs w:val="48"/>
        </w:rPr>
      </w:pPr>
      <w:r>
        <w:rPr>
          <w:b/>
          <w:noProof/>
          <w:sz w:val="48"/>
          <w:szCs w:val="48"/>
        </w:rPr>
        <mc:AlternateContent>
          <mc:Choice Requires="wps">
            <w:drawing>
              <wp:anchor distT="0" distB="0" distL="114300" distR="114300" simplePos="0" relativeHeight="251710976" behindDoc="1" locked="0" layoutInCell="1" allowOverlap="1" wp14:anchorId="270784D8" wp14:editId="66801155">
                <wp:simplePos x="0" y="0"/>
                <wp:positionH relativeFrom="page">
                  <wp:posOffset>0</wp:posOffset>
                </wp:positionH>
                <wp:positionV relativeFrom="paragraph">
                  <wp:posOffset>-641985</wp:posOffset>
                </wp:positionV>
                <wp:extent cx="5372100" cy="7905750"/>
                <wp:effectExtent l="0" t="0" r="19050" b="19050"/>
                <wp:wrapNone/>
                <wp:docPr id="97" name="Rectangle 97"/>
                <wp:cNvGraphicFramePr/>
                <a:graphic xmlns:a="http://schemas.openxmlformats.org/drawingml/2006/main">
                  <a:graphicData uri="http://schemas.microsoft.com/office/word/2010/wordprocessingShape">
                    <wps:wsp>
                      <wps:cNvSpPr/>
                      <wps:spPr>
                        <a:xfrm>
                          <a:off x="0" y="0"/>
                          <a:ext cx="5372100" cy="7905750"/>
                        </a:xfrm>
                        <a:prstGeom prst="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7" o:spid="_x0000_s1026" style="position:absolute;margin-left:0;margin-top:-50.55pt;width:423pt;height:622.5pt;z-index:-251605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" fillcolor="#deeaf6 [660]" strokecolor="#1f4d78 [1604]" strokeweight="1pt">
                <w10:wrap anchorx="page"/>
              </v:rect>
            </w:pict>
          </mc:Fallback>
        </mc:AlternateContent>
      </w:r>
    </w:p>
    <w:p w:rsidR="0066697D" w:rsidRDefault="0066697D" w:rsidP="0066697D">
      <w:pPr>
        <w:jc w:val="center"/>
        <w:rPr>
          <w:b/>
          <w:sz w:val="48"/>
          <w:szCs w:val="48"/>
        </w:rPr>
      </w:pPr>
    </w:p>
    <w:p w:rsidR="0066697D" w:rsidRDefault="0066697D" w:rsidP="0066697D">
      <w:pPr>
        <w:jc w:val="center"/>
        <w:rPr>
          <w:b/>
          <w:sz w:val="48"/>
          <w:szCs w:val="48"/>
        </w:rPr>
      </w:pPr>
    </w:p>
    <w:p w:rsidR="0066697D" w:rsidRDefault="0066697D" w:rsidP="0066697D">
      <w:pPr>
        <w:jc w:val="center"/>
        <w:rPr>
          <w:b/>
          <w:sz w:val="48"/>
          <w:szCs w:val="48"/>
        </w:rPr>
      </w:pPr>
    </w:p>
    <w:p w:rsidR="0066697D" w:rsidRPr="00DF5F2C" w:rsidRDefault="0066697D" w:rsidP="0066697D">
      <w:pPr>
        <w:jc w:val="center"/>
        <w:rPr>
          <w:b/>
          <w:sz w:val="48"/>
          <w:szCs w:val="48"/>
        </w:rPr>
      </w:pPr>
      <w:r w:rsidRPr="00DF5F2C">
        <w:rPr>
          <w:b/>
          <w:sz w:val="48"/>
          <w:szCs w:val="48"/>
        </w:rPr>
        <w:t>The Spires Cleft Centre</w:t>
      </w:r>
    </w:p>
    <w:p w:rsidR="0066697D" w:rsidRPr="00DF5F2C" w:rsidRDefault="0066697D" w:rsidP="0066697D">
      <w:pPr>
        <w:jc w:val="center"/>
        <w:rPr>
          <w:b/>
          <w:sz w:val="24"/>
          <w:szCs w:val="24"/>
        </w:rPr>
      </w:pPr>
    </w:p>
    <w:p w:rsidR="0066697D" w:rsidRPr="00DF5F2C" w:rsidRDefault="0066697D" w:rsidP="0066697D">
      <w:pPr>
        <w:jc w:val="center"/>
        <w:rPr>
          <w:b/>
          <w:sz w:val="40"/>
          <w:szCs w:val="40"/>
        </w:rPr>
      </w:pPr>
      <w:r w:rsidRPr="00DF5F2C">
        <w:rPr>
          <w:b/>
          <w:sz w:val="40"/>
          <w:szCs w:val="40"/>
        </w:rPr>
        <w:t>Information Booklet</w:t>
      </w:r>
    </w:p>
    <w:p w:rsidR="0066697D" w:rsidRPr="003B1EF1" w:rsidRDefault="0066697D" w:rsidP="0066697D">
      <w:pPr>
        <w:rPr>
          <w:color w:val="FFFFFF"/>
        </w:rPr>
      </w:pPr>
    </w:p>
    <w:p w:rsidR="0066697D" w:rsidRPr="003B1EF1" w:rsidRDefault="0066697D" w:rsidP="0066697D">
      <w:pPr>
        <w:rPr>
          <w:color w:val="FFFFFF"/>
        </w:rPr>
      </w:pPr>
    </w:p>
    <w:p w:rsidR="0066697D" w:rsidRPr="003B1EF1" w:rsidRDefault="0066697D" w:rsidP="0066697D">
      <w:pPr>
        <w:rPr>
          <w:color w:val="FFFFFF"/>
        </w:rPr>
      </w:pPr>
    </w:p>
    <w:p w:rsidR="0066697D" w:rsidRPr="003B1EF1" w:rsidRDefault="0066697D" w:rsidP="0066697D">
      <w:pPr>
        <w:tabs>
          <w:tab w:val="left" w:pos="4935"/>
        </w:tabs>
        <w:rPr>
          <w:color w:val="FFFFFF"/>
        </w:rPr>
      </w:pPr>
      <w:r>
        <w:rPr>
          <w:color w:val="FFFFFF"/>
        </w:rPr>
        <w:tab/>
      </w:r>
    </w:p>
    <w:p w:rsidR="0066697D" w:rsidRPr="003B1EF1" w:rsidRDefault="0066697D" w:rsidP="0066697D">
      <w:pPr>
        <w:rPr>
          <w:color w:val="FFFFFF"/>
        </w:rPr>
      </w:pPr>
    </w:p>
    <w:p w:rsidR="0066697D" w:rsidRPr="003B1EF1" w:rsidRDefault="0066697D" w:rsidP="0066697D">
      <w:pPr>
        <w:rPr>
          <w:color w:val="FFFFFF"/>
        </w:rPr>
      </w:pPr>
    </w:p>
    <w:p w:rsidR="0066697D" w:rsidRPr="003B1EF1" w:rsidRDefault="0066697D" w:rsidP="0066697D">
      <w:pPr>
        <w:rPr>
          <w:color w:val="FFFFFF"/>
        </w:rPr>
      </w:pPr>
    </w:p>
    <w:p w:rsidR="0066697D" w:rsidRPr="003B1EF1" w:rsidRDefault="0066697D" w:rsidP="0066697D">
      <w:pPr>
        <w:jc w:val="center"/>
        <w:rPr>
          <w:color w:val="FFFFFF"/>
        </w:rPr>
      </w:pPr>
    </w:p>
    <w:p w:rsidR="0066697D" w:rsidRPr="003B1EF1" w:rsidRDefault="0066697D" w:rsidP="0066697D">
      <w:pPr>
        <w:rPr>
          <w:color w:val="FFFFFF"/>
        </w:rPr>
      </w:pPr>
    </w:p>
    <w:p w:rsidR="0066697D" w:rsidRPr="003B1EF1" w:rsidRDefault="0066697D" w:rsidP="0066697D">
      <w:pPr>
        <w:rPr>
          <w:color w:val="FFFFFF"/>
        </w:rPr>
      </w:pPr>
    </w:p>
    <w:p w:rsidR="0066697D" w:rsidRPr="003B1EF1" w:rsidRDefault="0066697D" w:rsidP="0066697D">
      <w:pPr>
        <w:rPr>
          <w:color w:val="FFFFFF"/>
        </w:rPr>
      </w:pPr>
    </w:p>
    <w:p w:rsidR="0066697D" w:rsidRPr="003B1EF1" w:rsidRDefault="0066697D" w:rsidP="0066697D">
      <w:pPr>
        <w:rPr>
          <w:color w:val="FFFFFF"/>
        </w:rPr>
      </w:pPr>
    </w:p>
    <w:p w:rsidR="0066697D" w:rsidRPr="003B1EF1" w:rsidRDefault="0066697D" w:rsidP="0066697D">
      <w:pPr>
        <w:rPr>
          <w:color w:val="FFFFFF"/>
        </w:rPr>
      </w:pPr>
    </w:p>
    <w:p w:rsidR="0066697D" w:rsidRPr="003B1EF1" w:rsidRDefault="0066697D" w:rsidP="0066697D">
      <w:pPr>
        <w:rPr>
          <w:color w:val="FFFFFF"/>
        </w:rPr>
      </w:pPr>
    </w:p>
    <w:p w:rsidR="0066697D" w:rsidRPr="003B1EF1" w:rsidRDefault="0066697D" w:rsidP="0066697D">
      <w:pPr>
        <w:rPr>
          <w:color w:val="FFFFFF"/>
        </w:rPr>
      </w:pPr>
    </w:p>
    <w:p w:rsidR="0066697D" w:rsidRPr="003B1EF1" w:rsidRDefault="0066697D" w:rsidP="0066697D">
      <w:pPr>
        <w:rPr>
          <w:color w:val="FFFFFF"/>
        </w:rPr>
      </w:pPr>
    </w:p>
    <w:p w:rsidR="0066697D" w:rsidRPr="003B1EF1" w:rsidRDefault="0066697D" w:rsidP="0066697D">
      <w:pPr>
        <w:rPr>
          <w:color w:val="FFFFFF"/>
        </w:rPr>
      </w:pPr>
      <w:r>
        <w:rPr>
          <w:noProof/>
          <w:color w:val="FFFFFF"/>
        </w:rPr>
        <mc:AlternateContent>
          <mc:Choice Requires="wps">
            <w:drawing>
              <wp:anchor distT="0" distB="0" distL="114300" distR="114300" simplePos="0" relativeHeight="251709952" behindDoc="0" locked="0" layoutInCell="1" allowOverlap="1" wp14:anchorId="5A25DE6E" wp14:editId="79D2FD72">
                <wp:simplePos x="0" y="0"/>
                <wp:positionH relativeFrom="column">
                  <wp:posOffset>-424815</wp:posOffset>
                </wp:positionH>
                <wp:positionV relativeFrom="paragraph">
                  <wp:posOffset>135255</wp:posOffset>
                </wp:positionV>
                <wp:extent cx="4741545" cy="457200"/>
                <wp:effectExtent l="2540" t="2540" r="0" b="0"/>
                <wp:wrapNone/>
                <wp:docPr id="96"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1545" cy="4572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1F6560" w:rsidRDefault="001F6560" w:rsidP="0066697D">
                            <w:pPr>
                              <w:jc w:val="center"/>
                            </w:pPr>
                            <w:r>
                              <w:t>This booklet is also available on the website:</w:t>
                            </w:r>
                          </w:p>
                          <w:p w:rsidR="001F6560" w:rsidRDefault="001F6560" w:rsidP="0066697D">
                            <w:pPr>
                              <w:jc w:val="center"/>
                            </w:pPr>
                            <w:r>
                              <w:t>www.spirescentre.nhs.uk</w:t>
                            </w:r>
                          </w:p>
                          <w:p w:rsidR="001F6560" w:rsidRDefault="001F6560" w:rsidP="0066697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21" o:spid="_x0000_s1026" type="#_x0000_t202" style="position:absolute;margin-left:-33.45pt;margin-top:10.65pt;width:373.35pt;height:36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" filled="f" stroked="f">
                <v:textbox>
                  <w:txbxContent>
                    <w:p w:rsidR="001F6560" w:rsidRDefault="001F6560" w:rsidP="0066697D">
                      <w:pPr>
                        <w:jc w:val="center"/>
                      </w:pPr>
                      <w:r>
                        <w:t>This booklet is also available on the website:</w:t>
                      </w:r>
                    </w:p>
                    <w:p w:rsidR="001F6560" w:rsidRDefault="001F6560" w:rsidP="0066697D">
                      <w:pPr>
                        <w:jc w:val="center"/>
                      </w:pPr>
                      <w:r>
                        <w:t>www.spirescentre.nhs.uk</w:t>
                      </w:r>
                    </w:p>
                    <w:p w:rsidR="001F6560" w:rsidRDefault="001F6560" w:rsidP="0066697D"/>
                  </w:txbxContent>
                </v:textbox>
              </v:shape>
            </w:pict>
          </mc:Fallback>
        </mc:AlternateContent>
      </w:r>
    </w:p>
    <w:p w:rsidR="0066697D" w:rsidRPr="003B1EF1" w:rsidRDefault="0066697D" w:rsidP="0066697D">
      <w:pPr>
        <w:rPr>
          <w:color w:val="FFFFFF"/>
        </w:rPr>
      </w:pPr>
    </w:p>
    <w:p w:rsidR="0066697D" w:rsidRPr="003B1EF1" w:rsidRDefault="0066697D" w:rsidP="0066697D">
      <w:pPr>
        <w:rPr>
          <w:color w:val="FFFFFF"/>
        </w:rPr>
      </w:pPr>
    </w:p>
    <w:p w:rsidR="00780092" w:rsidRDefault="00780092" w:rsidP="001C1B6C">
      <w:pPr>
        <w:jc w:val="center"/>
        <w:rPr>
          <w:b/>
          <w:color w:val="FFFFFF"/>
        </w:rPr>
      </w:pPr>
    </w:p>
    <w:p w:rsidR="0071592B" w:rsidRDefault="00D912D1" w:rsidP="001C1B6C">
      <w:pPr>
        <w:jc w:val="center"/>
        <w:rPr>
          <w:b/>
          <w:color w:val="FFFFFF"/>
        </w:rPr>
      </w:pPr>
      <w:r>
        <w:rPr>
          <w:noProof/>
        </w:rPr>
        <mc:AlternateContent>
          <mc:Choice Requires="wps">
            <w:drawing>
              <wp:anchor distT="0" distB="0" distL="114300" distR="114300" simplePos="0" relativeHeight="251708928" behindDoc="0" locked="0" layoutInCell="1" allowOverlap="1" wp14:anchorId="2E51F64D" wp14:editId="1962B36E">
                <wp:simplePos x="0" y="0"/>
                <wp:positionH relativeFrom="column">
                  <wp:posOffset>-722630</wp:posOffset>
                </wp:positionH>
                <wp:positionV relativeFrom="paragraph">
                  <wp:posOffset>224790</wp:posOffset>
                </wp:positionV>
                <wp:extent cx="5274945" cy="1200150"/>
                <wp:effectExtent l="0" t="0" r="1905" b="0"/>
                <wp:wrapSquare wrapText="bothSides"/>
                <wp:docPr id="95"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4945" cy="1200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6560" w:rsidRPr="00B41BBC" w:rsidRDefault="001F6560" w:rsidP="0066697D">
                            <w:pPr>
                              <w:jc w:val="center"/>
                              <w:rPr>
                                <w:b/>
                                <w:color w:val="FFFFFF"/>
                              </w:rPr>
                            </w:pPr>
                            <w:r w:rsidRPr="00DF5F2C">
                              <w:rPr>
                                <w:b/>
                                <w:noProof/>
                                <w:color w:val="FFFFFF"/>
                              </w:rPr>
                              <w:drawing>
                                <wp:inline distT="0" distB="0" distL="0" distR="0" wp14:anchorId="293363FD" wp14:editId="338FA16D">
                                  <wp:extent cx="5179695" cy="1314450"/>
                                  <wp:effectExtent l="0" t="0" r="1905" b="0"/>
                                  <wp:docPr id="289" name="Picture 289" descr="header-for-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ader-for-print"/>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r="15036"/>
                                          <a:stretch/>
                                        </pic:blipFill>
                                        <pic:spPr bwMode="auto">
                                          <a:xfrm>
                                            <a:off x="0" y="0"/>
                                            <a:ext cx="5176858" cy="131373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0" o:spid="_x0000_s1027" type="#_x0000_t202" style="position:absolute;left:0;text-align:left;margin-left:-56.9pt;margin-top:17.7pt;width:415.35pt;height:94.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" stroked="f">
                <v:textbox>
                  <w:txbxContent>
                    <w:p w:rsidR="001F6560" w:rsidRPr="00B41BBC" w:rsidRDefault="001F6560" w:rsidP="0066697D">
                      <w:pPr>
                        <w:jc w:val="center"/>
                        <w:rPr>
                          <w:b/>
                          <w:color w:val="FFFFFF"/>
                        </w:rPr>
                      </w:pPr>
                      <w:r w:rsidRPr="00DF5F2C">
                        <w:rPr>
                          <w:b/>
                          <w:noProof/>
                          <w:color w:val="FFFFFF"/>
                        </w:rPr>
                        <w:drawing>
                          <wp:inline distT="0" distB="0" distL="0" distR="0" wp14:anchorId="293363FD" wp14:editId="338FA16D">
                            <wp:extent cx="5179695" cy="1314450"/>
                            <wp:effectExtent l="0" t="0" r="1905" b="0"/>
                            <wp:docPr id="289" name="Picture 289" descr="header-for-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ader-for-print"/>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r="15036"/>
                                    <a:stretch/>
                                  </pic:blipFill>
                                  <pic:spPr bwMode="auto">
                                    <a:xfrm>
                                      <a:off x="0" y="0"/>
                                      <a:ext cx="5176858" cy="131373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p>
    <w:p w:rsidR="001C1B6C" w:rsidRPr="003B1EF1" w:rsidRDefault="0066697D" w:rsidP="001C1B6C">
      <w:pPr>
        <w:jc w:val="center"/>
        <w:rPr>
          <w:b/>
          <w:color w:val="FFFFFF"/>
        </w:rPr>
      </w:pPr>
      <w:r>
        <w:rPr>
          <w:noProof/>
        </w:rPr>
        <w:drawing>
          <wp:anchor distT="36576" distB="36576" distL="36576" distR="36576" simplePos="0" relativeHeight="251705856" behindDoc="0" locked="0" layoutInCell="1" allowOverlap="1" wp14:anchorId="7A8A3310" wp14:editId="22D5DE2E">
            <wp:simplePos x="0" y="0"/>
            <wp:positionH relativeFrom="column">
              <wp:posOffset>-396240</wp:posOffset>
            </wp:positionH>
            <wp:positionV relativeFrom="paragraph">
              <wp:posOffset>1421765</wp:posOffset>
            </wp:positionV>
            <wp:extent cx="1297305" cy="215900"/>
            <wp:effectExtent l="0" t="0" r="0" b="0"/>
            <wp:wrapNone/>
            <wp:docPr id="94" name="Picture 217" descr="ORH nhs logo fl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ORH nhs logo fla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97305" cy="2159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rPr>
        <w:drawing>
          <wp:anchor distT="36576" distB="36576" distL="36576" distR="36576" simplePos="0" relativeHeight="251707904" behindDoc="0" locked="0" layoutInCell="1" allowOverlap="1" wp14:anchorId="01B95DCF" wp14:editId="3F509289">
            <wp:simplePos x="0" y="0"/>
            <wp:positionH relativeFrom="column">
              <wp:posOffset>3299460</wp:posOffset>
            </wp:positionH>
            <wp:positionV relativeFrom="paragraph">
              <wp:posOffset>1394460</wp:posOffset>
            </wp:positionV>
            <wp:extent cx="895350" cy="216535"/>
            <wp:effectExtent l="0" t="0" r="0" b="0"/>
            <wp:wrapNone/>
            <wp:docPr id="219" name="Picture 219" descr="Salisbury Foundation logo fl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Salisbury Foundation logo fla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95350" cy="21653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1C1B6C" w:rsidRPr="003B1EF1" w:rsidRDefault="001C1B6C" w:rsidP="001C1B6C">
      <w:pPr>
        <w:jc w:val="center"/>
        <w:rPr>
          <w:b/>
          <w:color w:val="FFFFFF"/>
        </w:rPr>
      </w:pPr>
    </w:p>
    <w:p w:rsidR="001C1B6C" w:rsidRPr="003B1EF1" w:rsidRDefault="001C1B6C" w:rsidP="001C1B6C">
      <w:pPr>
        <w:rPr>
          <w:color w:val="FFFFFF"/>
        </w:rPr>
      </w:pPr>
    </w:p>
    <w:p w:rsidR="001C1B6C" w:rsidRPr="003B1EF1" w:rsidRDefault="001A167F" w:rsidP="001C1B6C">
      <w:pPr>
        <w:rPr>
          <w:color w:val="FFFFFF"/>
        </w:rPr>
      </w:pPr>
      <w:r>
        <w:rPr>
          <w:rFonts w:cs="Arial"/>
          <w:b/>
          <w:noProof/>
        </w:rPr>
        <w:lastRenderedPageBreak/>
        <mc:AlternateContent>
          <mc:Choice Requires="wps">
            <w:drawing>
              <wp:anchor distT="0" distB="0" distL="114300" distR="114300" simplePos="0" relativeHeight="251825664" behindDoc="1" locked="0" layoutInCell="1" allowOverlap="1" wp14:anchorId="0DE2F9B7" wp14:editId="57929F72">
                <wp:simplePos x="0" y="0"/>
                <wp:positionH relativeFrom="column">
                  <wp:posOffset>-539750</wp:posOffset>
                </wp:positionH>
                <wp:positionV relativeFrom="paragraph">
                  <wp:posOffset>-74295</wp:posOffset>
                </wp:positionV>
                <wp:extent cx="5031105" cy="6972300"/>
                <wp:effectExtent l="19050" t="19050" r="17145" b="19050"/>
                <wp:wrapNone/>
                <wp:docPr id="296" name="Rectangle 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31105" cy="6972300"/>
                        </a:xfrm>
                        <a:prstGeom prst="rect">
                          <a:avLst/>
                        </a:prstGeom>
                        <a:noFill/>
                        <a:ln w="38100" cmpd="dbl">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6" o:spid="_x0000_s1026" style="position:absolute;margin-left:-42.5pt;margin-top:-5.85pt;width:396.15pt;height:549pt;z-index:-25149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" filled="f" strokeweight="3pt">
                <v:stroke linestyle="thinThin"/>
              </v:rect>
            </w:pict>
          </mc:Fallback>
        </mc:AlternateContent>
      </w:r>
    </w:p>
    <w:p w:rsidR="001C1B6C" w:rsidRPr="003B1EF1" w:rsidRDefault="001C1B6C" w:rsidP="001C1B6C">
      <w:pPr>
        <w:rPr>
          <w:color w:val="FFFFFF"/>
        </w:rPr>
      </w:pPr>
    </w:p>
    <w:p w:rsidR="001C1B6C" w:rsidRPr="003B1EF1" w:rsidRDefault="001C1B6C" w:rsidP="001C1B6C">
      <w:pPr>
        <w:rPr>
          <w:color w:val="FFFFFF"/>
        </w:rPr>
      </w:pPr>
    </w:p>
    <w:p w:rsidR="00064045" w:rsidRDefault="00064045" w:rsidP="001755D8">
      <w:pPr>
        <w:tabs>
          <w:tab w:val="right" w:pos="6119"/>
        </w:tabs>
        <w:jc w:val="center"/>
        <w:rPr>
          <w:b/>
          <w:color w:val="000080"/>
          <w:sz w:val="48"/>
          <w:szCs w:val="48"/>
        </w:rPr>
      </w:pPr>
      <w:r>
        <w:rPr>
          <w:b/>
          <w:color w:val="000080"/>
          <w:sz w:val="48"/>
          <w:szCs w:val="48"/>
        </w:rPr>
        <w:t>The Spires Cleft Centre</w:t>
      </w:r>
    </w:p>
    <w:p w:rsidR="00064045" w:rsidRDefault="00064045" w:rsidP="001755D8">
      <w:pPr>
        <w:tabs>
          <w:tab w:val="right" w:pos="6119"/>
        </w:tabs>
        <w:jc w:val="center"/>
        <w:rPr>
          <w:b/>
          <w:color w:val="000080"/>
        </w:rPr>
      </w:pPr>
    </w:p>
    <w:p w:rsidR="00064045" w:rsidRDefault="00064045" w:rsidP="001755D8">
      <w:pPr>
        <w:tabs>
          <w:tab w:val="right" w:pos="6119"/>
        </w:tabs>
        <w:jc w:val="center"/>
        <w:rPr>
          <w:b/>
          <w:color w:val="000080"/>
          <w:sz w:val="40"/>
          <w:szCs w:val="40"/>
        </w:rPr>
      </w:pPr>
      <w:r>
        <w:rPr>
          <w:b/>
          <w:color w:val="000080"/>
          <w:sz w:val="40"/>
          <w:szCs w:val="40"/>
        </w:rPr>
        <w:t>Information Booklet</w:t>
      </w:r>
    </w:p>
    <w:p w:rsidR="00064045" w:rsidRDefault="00064045" w:rsidP="00064045">
      <w:pPr>
        <w:tabs>
          <w:tab w:val="right" w:pos="6119"/>
        </w:tabs>
        <w:jc w:val="center"/>
        <w:rPr>
          <w:b/>
          <w:color w:val="000080"/>
          <w:sz w:val="40"/>
          <w:szCs w:val="40"/>
        </w:rPr>
      </w:pPr>
    </w:p>
    <w:p w:rsidR="00064045" w:rsidRDefault="00064045" w:rsidP="00064045">
      <w:pPr>
        <w:tabs>
          <w:tab w:val="right" w:pos="6119"/>
        </w:tabs>
        <w:jc w:val="center"/>
        <w:rPr>
          <w:b/>
          <w:color w:val="000080"/>
          <w:sz w:val="40"/>
          <w:szCs w:val="40"/>
        </w:rPr>
      </w:pPr>
    </w:p>
    <w:p w:rsidR="00064045" w:rsidRDefault="00064045" w:rsidP="00064045">
      <w:pPr>
        <w:tabs>
          <w:tab w:val="right" w:pos="6119"/>
        </w:tabs>
        <w:jc w:val="center"/>
        <w:rPr>
          <w:b/>
          <w:color w:val="000080"/>
          <w:sz w:val="40"/>
          <w:szCs w:val="40"/>
        </w:rPr>
      </w:pPr>
    </w:p>
    <w:p w:rsidR="00064045" w:rsidRDefault="00064045" w:rsidP="00064045">
      <w:pPr>
        <w:tabs>
          <w:tab w:val="right" w:pos="6119"/>
        </w:tabs>
        <w:jc w:val="center"/>
        <w:rPr>
          <w:b/>
          <w:color w:val="000080"/>
          <w:sz w:val="40"/>
          <w:szCs w:val="40"/>
        </w:rPr>
      </w:pPr>
    </w:p>
    <w:p w:rsidR="00064045" w:rsidRDefault="00064045" w:rsidP="00064045">
      <w:pPr>
        <w:tabs>
          <w:tab w:val="right" w:pos="6119"/>
        </w:tabs>
        <w:jc w:val="center"/>
        <w:rPr>
          <w:b/>
          <w:color w:val="000080"/>
          <w:sz w:val="40"/>
          <w:szCs w:val="40"/>
        </w:rPr>
      </w:pPr>
    </w:p>
    <w:p w:rsidR="00064045" w:rsidRPr="00064045" w:rsidRDefault="001755D8" w:rsidP="00064045">
      <w:pPr>
        <w:tabs>
          <w:tab w:val="right" w:pos="6119"/>
        </w:tabs>
        <w:jc w:val="center"/>
        <w:rPr>
          <w:color w:val="000080"/>
          <w:sz w:val="32"/>
          <w:szCs w:val="32"/>
        </w:rPr>
      </w:pPr>
      <w:r>
        <w:rPr>
          <w:color w:val="000080"/>
          <w:sz w:val="32"/>
          <w:szCs w:val="32"/>
        </w:rPr>
        <w:t>P</w:t>
      </w:r>
      <w:r w:rsidR="00064045" w:rsidRPr="00064045">
        <w:rPr>
          <w:color w:val="000080"/>
          <w:sz w:val="32"/>
          <w:szCs w:val="32"/>
        </w:rPr>
        <w:t>repared for the parent/guardian of</w:t>
      </w:r>
    </w:p>
    <w:p w:rsidR="00064045" w:rsidRPr="00064045" w:rsidRDefault="00064045" w:rsidP="00064045">
      <w:pPr>
        <w:tabs>
          <w:tab w:val="right" w:pos="6119"/>
        </w:tabs>
        <w:jc w:val="center"/>
        <w:rPr>
          <w:color w:val="000080"/>
          <w:sz w:val="32"/>
          <w:szCs w:val="32"/>
        </w:rPr>
      </w:pPr>
    </w:p>
    <w:p w:rsidR="00064045" w:rsidRDefault="00064045" w:rsidP="00064045">
      <w:pPr>
        <w:tabs>
          <w:tab w:val="right" w:pos="6119"/>
        </w:tabs>
        <w:jc w:val="center"/>
        <w:rPr>
          <w:sz w:val="32"/>
          <w:szCs w:val="32"/>
        </w:rPr>
      </w:pPr>
      <w:r w:rsidRPr="00064045">
        <w:rPr>
          <w:sz w:val="32"/>
          <w:szCs w:val="32"/>
        </w:rPr>
        <w:t xml:space="preserve">…………………………………… </w:t>
      </w:r>
    </w:p>
    <w:p w:rsidR="00064045" w:rsidRDefault="00064045" w:rsidP="00064045">
      <w:pPr>
        <w:tabs>
          <w:tab w:val="right" w:pos="6119"/>
        </w:tabs>
        <w:jc w:val="center"/>
        <w:rPr>
          <w:sz w:val="32"/>
          <w:szCs w:val="32"/>
        </w:rPr>
      </w:pPr>
    </w:p>
    <w:p w:rsidR="00064045" w:rsidRDefault="00064045" w:rsidP="00064045">
      <w:pPr>
        <w:tabs>
          <w:tab w:val="right" w:pos="6119"/>
        </w:tabs>
        <w:jc w:val="center"/>
        <w:rPr>
          <w:sz w:val="32"/>
          <w:szCs w:val="32"/>
        </w:rPr>
      </w:pPr>
    </w:p>
    <w:p w:rsidR="00064045" w:rsidRDefault="00064045" w:rsidP="00064045">
      <w:pPr>
        <w:tabs>
          <w:tab w:val="right" w:pos="6119"/>
        </w:tabs>
        <w:jc w:val="center"/>
        <w:rPr>
          <w:color w:val="000080"/>
          <w:sz w:val="32"/>
          <w:szCs w:val="32"/>
        </w:rPr>
      </w:pPr>
      <w:r w:rsidRPr="00064045">
        <w:rPr>
          <w:color w:val="000080"/>
          <w:sz w:val="32"/>
          <w:szCs w:val="32"/>
        </w:rPr>
        <w:t>Date of Birth</w:t>
      </w:r>
    </w:p>
    <w:p w:rsidR="00064045" w:rsidRDefault="00064045" w:rsidP="00064045">
      <w:pPr>
        <w:tabs>
          <w:tab w:val="right" w:pos="6119"/>
        </w:tabs>
        <w:jc w:val="center"/>
        <w:rPr>
          <w:color w:val="000080"/>
          <w:sz w:val="32"/>
          <w:szCs w:val="32"/>
        </w:rPr>
      </w:pPr>
    </w:p>
    <w:p w:rsidR="00064045" w:rsidRDefault="00064045" w:rsidP="00064045">
      <w:pPr>
        <w:tabs>
          <w:tab w:val="right" w:pos="6119"/>
        </w:tabs>
        <w:jc w:val="center"/>
        <w:rPr>
          <w:sz w:val="32"/>
          <w:szCs w:val="32"/>
        </w:rPr>
      </w:pPr>
      <w:r w:rsidRPr="00064045">
        <w:rPr>
          <w:sz w:val="32"/>
          <w:szCs w:val="32"/>
        </w:rPr>
        <w:t>……………………………………</w:t>
      </w:r>
    </w:p>
    <w:p w:rsidR="00064045" w:rsidRDefault="00064045" w:rsidP="00064045">
      <w:pPr>
        <w:tabs>
          <w:tab w:val="right" w:pos="6119"/>
        </w:tabs>
        <w:jc w:val="center"/>
        <w:rPr>
          <w:sz w:val="32"/>
          <w:szCs w:val="32"/>
        </w:rPr>
      </w:pPr>
    </w:p>
    <w:p w:rsidR="00064045" w:rsidRDefault="00064045" w:rsidP="00064045">
      <w:pPr>
        <w:tabs>
          <w:tab w:val="right" w:pos="6119"/>
        </w:tabs>
        <w:jc w:val="center"/>
        <w:rPr>
          <w:sz w:val="32"/>
          <w:szCs w:val="32"/>
        </w:rPr>
      </w:pPr>
    </w:p>
    <w:p w:rsidR="00064045" w:rsidRDefault="00064045" w:rsidP="00064045">
      <w:pPr>
        <w:tabs>
          <w:tab w:val="right" w:pos="6119"/>
        </w:tabs>
        <w:jc w:val="center"/>
        <w:rPr>
          <w:sz w:val="32"/>
          <w:szCs w:val="32"/>
        </w:rPr>
      </w:pPr>
    </w:p>
    <w:p w:rsidR="00626D08" w:rsidRDefault="00626D08" w:rsidP="00626D08">
      <w:pPr>
        <w:tabs>
          <w:tab w:val="right" w:pos="6119"/>
        </w:tabs>
        <w:jc w:val="center"/>
        <w:rPr>
          <w:sz w:val="32"/>
          <w:szCs w:val="32"/>
        </w:rPr>
      </w:pPr>
      <w:r>
        <w:rPr>
          <w:noProof/>
          <w:sz w:val="32"/>
          <w:szCs w:val="32"/>
        </w:rPr>
        <mc:AlternateContent>
          <mc:Choice Requires="wps">
            <w:drawing>
              <wp:anchor distT="0" distB="0" distL="114300" distR="114300" simplePos="0" relativeHeight="251612672" behindDoc="1" locked="0" layoutInCell="1" allowOverlap="1" wp14:anchorId="30246143" wp14:editId="7EB407ED">
                <wp:simplePos x="0" y="0"/>
                <wp:positionH relativeFrom="column">
                  <wp:posOffset>-144780</wp:posOffset>
                </wp:positionH>
                <wp:positionV relativeFrom="paragraph">
                  <wp:posOffset>74930</wp:posOffset>
                </wp:positionV>
                <wp:extent cx="4126230" cy="685800"/>
                <wp:effectExtent l="19050" t="19050" r="26670" b="19050"/>
                <wp:wrapNone/>
                <wp:docPr id="9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26230" cy="685800"/>
                        </a:xfrm>
                        <a:prstGeom prst="rect">
                          <a:avLst/>
                        </a:prstGeom>
                        <a:solidFill>
                          <a:srgbClr val="FFFFFF"/>
                        </a:solidFill>
                        <a:ln w="38100" cmpd="dbl">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 o:spid="_x0000_s1026" style="position:absolute;margin-left:-11.4pt;margin-top:5.9pt;width:324.9pt;height:54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" strokeweight="3pt">
                <v:stroke linestyle="thinThin"/>
              </v:rect>
            </w:pict>
          </mc:Fallback>
        </mc:AlternateContent>
      </w:r>
    </w:p>
    <w:p w:rsidR="00064045" w:rsidRDefault="00626D08" w:rsidP="00626D08">
      <w:pPr>
        <w:tabs>
          <w:tab w:val="right" w:pos="6119"/>
        </w:tabs>
        <w:jc w:val="center"/>
        <w:rPr>
          <w:sz w:val="32"/>
          <w:szCs w:val="32"/>
        </w:rPr>
      </w:pPr>
      <w:r w:rsidRPr="00626D08">
        <w:rPr>
          <w:sz w:val="28"/>
          <w:szCs w:val="28"/>
        </w:rPr>
        <w:t>First Hospital Appointment</w:t>
      </w:r>
      <w:r>
        <w:rPr>
          <w:sz w:val="32"/>
          <w:szCs w:val="32"/>
        </w:rPr>
        <w:t>_____________</w:t>
      </w:r>
    </w:p>
    <w:p w:rsidR="00064045" w:rsidRDefault="00064045" w:rsidP="0066697D">
      <w:pPr>
        <w:tabs>
          <w:tab w:val="right" w:pos="6119"/>
        </w:tabs>
        <w:rPr>
          <w:sz w:val="32"/>
          <w:szCs w:val="32"/>
        </w:rPr>
      </w:pPr>
    </w:p>
    <w:p w:rsidR="00064045" w:rsidRDefault="00064045" w:rsidP="00064045">
      <w:pPr>
        <w:tabs>
          <w:tab w:val="right" w:pos="6119"/>
        </w:tabs>
        <w:jc w:val="center"/>
        <w:rPr>
          <w:sz w:val="32"/>
          <w:szCs w:val="32"/>
        </w:rPr>
      </w:pPr>
    </w:p>
    <w:p w:rsidR="00833969" w:rsidRDefault="00833969" w:rsidP="00BD6578">
      <w:pPr>
        <w:tabs>
          <w:tab w:val="right" w:pos="6119"/>
        </w:tabs>
        <w:jc w:val="center"/>
        <w:rPr>
          <w:rFonts w:ascii="Bradley Hand ITC" w:hAnsi="Bradley Hand ITC" w:cs="Arial"/>
          <w:b/>
          <w:sz w:val="32"/>
          <w:szCs w:val="32"/>
        </w:rPr>
      </w:pPr>
    </w:p>
    <w:p w:rsidR="001A167F" w:rsidRDefault="001A167F" w:rsidP="00BD6578">
      <w:pPr>
        <w:tabs>
          <w:tab w:val="right" w:pos="6119"/>
        </w:tabs>
        <w:jc w:val="center"/>
        <w:rPr>
          <w:rFonts w:ascii="Bradley Hand ITC" w:hAnsi="Bradley Hand ITC" w:cs="Arial"/>
          <w:b/>
          <w:sz w:val="32"/>
          <w:szCs w:val="32"/>
        </w:rPr>
      </w:pPr>
    </w:p>
    <w:p w:rsidR="001A167F" w:rsidRDefault="001A167F" w:rsidP="00BD6578">
      <w:pPr>
        <w:tabs>
          <w:tab w:val="right" w:pos="6119"/>
        </w:tabs>
        <w:jc w:val="center"/>
        <w:rPr>
          <w:rFonts w:ascii="Bradley Hand ITC" w:hAnsi="Bradley Hand ITC" w:cs="Arial"/>
          <w:b/>
          <w:sz w:val="32"/>
          <w:szCs w:val="32"/>
        </w:rPr>
      </w:pPr>
    </w:p>
    <w:p w:rsidR="00BD6578" w:rsidRPr="00BE06B3" w:rsidRDefault="00BD6578" w:rsidP="00BD6578">
      <w:pPr>
        <w:tabs>
          <w:tab w:val="right" w:pos="6119"/>
        </w:tabs>
        <w:jc w:val="center"/>
        <w:rPr>
          <w:rFonts w:ascii="Bradley Hand ITC" w:hAnsi="Bradley Hand ITC" w:cs="Arial"/>
          <w:b/>
          <w:sz w:val="32"/>
          <w:szCs w:val="32"/>
        </w:rPr>
      </w:pPr>
      <w:r w:rsidRPr="00BE06B3">
        <w:rPr>
          <w:rFonts w:ascii="Bradley Hand ITC" w:hAnsi="Bradley Hand ITC" w:cs="Arial"/>
          <w:b/>
          <w:sz w:val="32"/>
          <w:szCs w:val="32"/>
        </w:rPr>
        <w:lastRenderedPageBreak/>
        <w:t>My Treatment Record</w:t>
      </w:r>
    </w:p>
    <w:p w:rsidR="00BD6578" w:rsidRDefault="00BD6578" w:rsidP="00BD6578">
      <w:pPr>
        <w:ind w:right="-37"/>
        <w:rPr>
          <w:rFonts w:ascii="Bradley Hand ITC" w:hAnsi="Bradley Hand ITC" w:cs="Arial"/>
          <w:b/>
          <w:sz w:val="28"/>
        </w:rPr>
      </w:pPr>
      <w:r w:rsidRPr="00BE06B3">
        <w:rPr>
          <w:rFonts w:ascii="Bradley Hand ITC" w:hAnsi="Bradley Hand ITC" w:cs="Arial"/>
          <w:b/>
          <w:sz w:val="28"/>
        </w:rPr>
        <w:t>Name:</w:t>
      </w:r>
      <w:r>
        <w:rPr>
          <w:rFonts w:ascii="Bradley Hand ITC" w:hAnsi="Bradley Hand ITC" w:cs="Arial"/>
          <w:b/>
          <w:sz w:val="28"/>
        </w:rPr>
        <w:t>__________________________________</w:t>
      </w:r>
    </w:p>
    <w:p w:rsidR="00BD6578" w:rsidRDefault="00BD6578" w:rsidP="00BD6578">
      <w:pPr>
        <w:ind w:right="-37"/>
        <w:rPr>
          <w:rFonts w:ascii="Bradley Hand ITC" w:hAnsi="Bradley Hand ITC" w:cs="Arial"/>
          <w:b/>
          <w:sz w:val="24"/>
          <w:szCs w:val="24"/>
        </w:rPr>
      </w:pPr>
      <w:r w:rsidRPr="00BE06B3">
        <w:rPr>
          <w:rFonts w:ascii="Bradley Hand ITC" w:hAnsi="Bradley Hand ITC" w:cs="Arial"/>
          <w:b/>
          <w:sz w:val="24"/>
          <w:szCs w:val="24"/>
        </w:rPr>
        <w:t>My First appointment</w:t>
      </w:r>
      <w:r>
        <w:rPr>
          <w:rFonts w:ascii="Bradley Hand ITC" w:hAnsi="Bradley Hand ITC" w:cs="Arial"/>
          <w:b/>
          <w:sz w:val="24"/>
          <w:szCs w:val="24"/>
        </w:rPr>
        <w:t xml:space="preserve"> date</w:t>
      </w:r>
    </w:p>
    <w:p w:rsidR="00C00991" w:rsidRDefault="00C00991" w:rsidP="00BD6578">
      <w:pPr>
        <w:ind w:right="-37"/>
        <w:rPr>
          <w:rFonts w:ascii="Bradley Hand ITC" w:hAnsi="Bradley Hand ITC" w:cs="Arial"/>
          <w:b/>
          <w:sz w:val="24"/>
          <w:szCs w:val="24"/>
        </w:rPr>
      </w:pPr>
    </w:p>
    <w:p w:rsidR="00BD6578" w:rsidRDefault="001755D8" w:rsidP="00BD6578">
      <w:pPr>
        <w:ind w:right="-37"/>
        <w:rPr>
          <w:rFonts w:ascii="Bradley Hand ITC" w:hAnsi="Bradley Hand ITC" w:cs="Arial"/>
          <w:b/>
          <w:sz w:val="24"/>
          <w:szCs w:val="24"/>
        </w:rPr>
      </w:pPr>
      <w:r>
        <w:rPr>
          <w:rFonts w:ascii="Bradley Hand ITC" w:hAnsi="Bradley Hand ITC" w:cs="Arial"/>
          <w:b/>
          <w:sz w:val="24"/>
          <w:szCs w:val="24"/>
        </w:rPr>
        <w:t>M</w:t>
      </w:r>
      <w:r w:rsidR="00BD6578">
        <w:rPr>
          <w:rFonts w:ascii="Bradley Hand ITC" w:hAnsi="Bradley Hand ITC" w:cs="Arial"/>
          <w:b/>
          <w:sz w:val="24"/>
          <w:szCs w:val="24"/>
        </w:rPr>
        <w:t>y cleft nurse is coming to talk about my operation on:</w:t>
      </w:r>
    </w:p>
    <w:p w:rsidR="00BD6578" w:rsidRDefault="00BD6578" w:rsidP="00BD6578">
      <w:pPr>
        <w:ind w:right="-37"/>
        <w:rPr>
          <w:rFonts w:ascii="Bradley Hand ITC" w:hAnsi="Bradley Hand ITC" w:cs="Arial"/>
          <w:b/>
          <w:sz w:val="24"/>
          <w:szCs w:val="24"/>
        </w:rPr>
      </w:pPr>
      <w:r>
        <w:rPr>
          <w:rFonts w:ascii="Bradley Hand ITC" w:hAnsi="Bradley Hand ITC" w:cs="Arial"/>
          <w:b/>
          <w:sz w:val="24"/>
          <w:szCs w:val="24"/>
        </w:rPr>
        <w:t>__________________________________________________________</w:t>
      </w:r>
    </w:p>
    <w:p w:rsidR="00BD6578" w:rsidRDefault="00BD6578" w:rsidP="00BD6578">
      <w:pPr>
        <w:ind w:right="-37"/>
        <w:rPr>
          <w:rFonts w:ascii="Bradley Hand ITC" w:hAnsi="Bradley Hand ITC" w:cs="Arial"/>
          <w:b/>
          <w:sz w:val="24"/>
          <w:szCs w:val="24"/>
        </w:rPr>
      </w:pPr>
    </w:p>
    <w:p w:rsidR="00BD6578" w:rsidRDefault="00BD6578" w:rsidP="00BD6578">
      <w:pPr>
        <w:ind w:right="-37"/>
        <w:rPr>
          <w:rFonts w:ascii="Bradley Hand ITC" w:hAnsi="Bradley Hand ITC" w:cs="Arial"/>
          <w:b/>
          <w:sz w:val="24"/>
          <w:szCs w:val="24"/>
        </w:rPr>
      </w:pPr>
      <w:r>
        <w:rPr>
          <w:rFonts w:ascii="Bradley Hand ITC" w:hAnsi="Bradley Hand ITC" w:cs="Arial"/>
          <w:b/>
          <w:sz w:val="24"/>
          <w:szCs w:val="24"/>
        </w:rPr>
        <w:t>I am going to hospital to see my surgeon to talk about my operation on; ___________________________</w:t>
      </w:r>
    </w:p>
    <w:p w:rsidR="00BD6578" w:rsidRDefault="00BD6578" w:rsidP="00BD6578">
      <w:pPr>
        <w:ind w:right="-37"/>
        <w:rPr>
          <w:rFonts w:ascii="Bradley Hand ITC" w:hAnsi="Bradley Hand ITC" w:cs="Arial"/>
          <w:b/>
          <w:sz w:val="24"/>
          <w:szCs w:val="24"/>
        </w:rPr>
      </w:pPr>
    </w:p>
    <w:p w:rsidR="00BD6578" w:rsidRDefault="00BD6578" w:rsidP="00BD6578">
      <w:pPr>
        <w:ind w:right="-37"/>
        <w:rPr>
          <w:rFonts w:ascii="Bradley Hand ITC" w:hAnsi="Bradley Hand ITC" w:cs="Arial"/>
          <w:b/>
          <w:sz w:val="24"/>
          <w:szCs w:val="24"/>
        </w:rPr>
      </w:pPr>
      <w:r>
        <w:rPr>
          <w:rFonts w:ascii="Bradley Hand ITC" w:hAnsi="Bradley Hand ITC" w:cs="Arial"/>
          <w:b/>
          <w:sz w:val="24"/>
          <w:szCs w:val="24"/>
        </w:rPr>
        <w:t>My operation date: __________________________</w:t>
      </w:r>
    </w:p>
    <w:p w:rsidR="00BD6578" w:rsidRDefault="00BD6578" w:rsidP="00BD6578">
      <w:pPr>
        <w:ind w:right="-37"/>
        <w:rPr>
          <w:rFonts w:ascii="Bradley Hand ITC" w:hAnsi="Bradley Hand ITC" w:cs="Arial"/>
          <w:b/>
          <w:sz w:val="24"/>
          <w:szCs w:val="24"/>
        </w:rPr>
      </w:pPr>
    </w:p>
    <w:p w:rsidR="00BD6578" w:rsidRDefault="00BD6578" w:rsidP="00BD6578">
      <w:pPr>
        <w:pBdr>
          <w:bottom w:val="single" w:sz="12" w:space="31" w:color="auto"/>
        </w:pBdr>
        <w:ind w:right="-37"/>
        <w:rPr>
          <w:rFonts w:ascii="Bradley Hand ITC" w:hAnsi="Bradley Hand ITC" w:cs="Arial"/>
          <w:b/>
          <w:sz w:val="24"/>
          <w:szCs w:val="24"/>
        </w:rPr>
      </w:pPr>
      <w:r>
        <w:rPr>
          <w:rFonts w:ascii="Bradley Hand ITC" w:hAnsi="Bradley Hand ITC" w:cs="Arial"/>
          <w:b/>
          <w:sz w:val="24"/>
          <w:szCs w:val="24"/>
        </w:rPr>
        <w:t xml:space="preserve">My cleft nurse is coming to see how I am </w:t>
      </w:r>
      <w:r w:rsidR="00B977BE">
        <w:rPr>
          <w:rFonts w:ascii="Bradley Hand ITC" w:hAnsi="Bradley Hand ITC" w:cs="Arial"/>
          <w:b/>
          <w:sz w:val="24"/>
          <w:szCs w:val="24"/>
        </w:rPr>
        <w:t>doing after</w:t>
      </w:r>
      <w:r>
        <w:rPr>
          <w:rFonts w:ascii="Bradley Hand ITC" w:hAnsi="Bradley Hand ITC" w:cs="Arial"/>
          <w:b/>
          <w:sz w:val="24"/>
          <w:szCs w:val="24"/>
        </w:rPr>
        <w:t xml:space="preserve"> my operation on: _________________________________</w:t>
      </w:r>
    </w:p>
    <w:p w:rsidR="00BD6578" w:rsidRDefault="00BD6578" w:rsidP="00BD6578">
      <w:pPr>
        <w:pBdr>
          <w:bottom w:val="single" w:sz="12" w:space="31" w:color="auto"/>
        </w:pBdr>
        <w:ind w:right="-37"/>
        <w:rPr>
          <w:rFonts w:ascii="Bradley Hand ITC" w:hAnsi="Bradley Hand ITC" w:cs="Arial"/>
          <w:b/>
          <w:sz w:val="24"/>
          <w:szCs w:val="24"/>
        </w:rPr>
      </w:pPr>
    </w:p>
    <w:p w:rsidR="00BD6578" w:rsidRDefault="00BD6578" w:rsidP="00BD6578">
      <w:pPr>
        <w:pBdr>
          <w:bottom w:val="single" w:sz="12" w:space="31" w:color="auto"/>
        </w:pBdr>
        <w:ind w:right="-37"/>
        <w:rPr>
          <w:rFonts w:ascii="Bradley Hand ITC" w:hAnsi="Bradley Hand ITC" w:cs="Arial"/>
          <w:b/>
          <w:sz w:val="24"/>
          <w:szCs w:val="24"/>
        </w:rPr>
      </w:pPr>
      <w:r>
        <w:rPr>
          <w:rFonts w:ascii="Bradley Hand ITC" w:hAnsi="Bradley Hand ITC" w:cs="Arial"/>
          <w:b/>
          <w:sz w:val="24"/>
          <w:szCs w:val="24"/>
        </w:rPr>
        <w:t>I am going to hospital to see my surgeon after my operation on: ___________________________________________</w:t>
      </w:r>
    </w:p>
    <w:p w:rsidR="00BD6578" w:rsidRDefault="00BD6578" w:rsidP="00BD6578">
      <w:pPr>
        <w:pBdr>
          <w:bottom w:val="single" w:sz="12" w:space="31" w:color="auto"/>
        </w:pBdr>
        <w:ind w:right="-37"/>
        <w:rPr>
          <w:rFonts w:ascii="Bradley Hand ITC" w:hAnsi="Bradley Hand ITC" w:cs="Arial"/>
          <w:b/>
          <w:sz w:val="24"/>
          <w:szCs w:val="24"/>
        </w:rPr>
      </w:pPr>
    </w:p>
    <w:p w:rsidR="00BD6578" w:rsidRDefault="00BD6578" w:rsidP="00BD6578">
      <w:pPr>
        <w:pBdr>
          <w:bottom w:val="single" w:sz="12" w:space="31" w:color="auto"/>
        </w:pBdr>
        <w:ind w:right="-37"/>
        <w:rPr>
          <w:rFonts w:ascii="Bradley Hand ITC" w:hAnsi="Bradley Hand ITC" w:cs="Arial"/>
          <w:b/>
          <w:sz w:val="24"/>
          <w:szCs w:val="24"/>
        </w:rPr>
      </w:pPr>
      <w:r>
        <w:rPr>
          <w:rFonts w:ascii="Bradley Hand ITC" w:hAnsi="Bradley Hand ITC" w:cs="Arial"/>
          <w:b/>
          <w:sz w:val="24"/>
          <w:szCs w:val="24"/>
        </w:rPr>
        <w:t>I will see a speech therapist for early advice on: ______________________________ _______________________</w:t>
      </w:r>
    </w:p>
    <w:p w:rsidR="00BD6578" w:rsidRDefault="00BD6578" w:rsidP="00BD6578">
      <w:pPr>
        <w:pBdr>
          <w:bottom w:val="single" w:sz="12" w:space="31" w:color="auto"/>
        </w:pBdr>
        <w:ind w:right="-37"/>
        <w:rPr>
          <w:rFonts w:ascii="Bradley Hand ITC" w:hAnsi="Bradley Hand ITC" w:cs="Arial"/>
          <w:b/>
          <w:sz w:val="24"/>
          <w:szCs w:val="24"/>
        </w:rPr>
      </w:pPr>
    </w:p>
    <w:p w:rsidR="00BD6578" w:rsidRDefault="00BD6578" w:rsidP="00BD6578">
      <w:pPr>
        <w:pBdr>
          <w:bottom w:val="single" w:sz="12" w:space="31" w:color="auto"/>
        </w:pBdr>
        <w:ind w:right="-37"/>
        <w:rPr>
          <w:rFonts w:ascii="Bradley Hand ITC" w:hAnsi="Bradley Hand ITC" w:cs="Arial"/>
          <w:b/>
          <w:sz w:val="24"/>
          <w:szCs w:val="24"/>
        </w:rPr>
      </w:pPr>
      <w:r>
        <w:rPr>
          <w:rFonts w:ascii="Bradley Hand ITC" w:hAnsi="Bradley Hand ITC" w:cs="Arial"/>
          <w:b/>
          <w:sz w:val="24"/>
          <w:szCs w:val="24"/>
        </w:rPr>
        <w:t>I will come to hospital when I am 18 months old to see how I am doing on: ____________________________</w:t>
      </w:r>
    </w:p>
    <w:p w:rsidR="00BD6578" w:rsidRDefault="00BD6578" w:rsidP="00BD6578">
      <w:pPr>
        <w:pBdr>
          <w:bottom w:val="single" w:sz="12" w:space="31" w:color="auto"/>
        </w:pBdr>
        <w:ind w:right="-37"/>
        <w:rPr>
          <w:rFonts w:ascii="Bradley Hand ITC" w:hAnsi="Bradley Hand ITC" w:cs="Arial"/>
          <w:b/>
          <w:sz w:val="24"/>
          <w:szCs w:val="24"/>
        </w:rPr>
      </w:pPr>
    </w:p>
    <w:p w:rsidR="00BD6578" w:rsidRDefault="00BD6578" w:rsidP="00BD6578">
      <w:pPr>
        <w:pBdr>
          <w:bottom w:val="single" w:sz="12" w:space="31" w:color="auto"/>
        </w:pBdr>
        <w:ind w:right="-37"/>
        <w:rPr>
          <w:rFonts w:ascii="Bradley Hand ITC" w:hAnsi="Bradley Hand ITC" w:cs="Arial"/>
          <w:b/>
          <w:sz w:val="24"/>
          <w:szCs w:val="24"/>
        </w:rPr>
      </w:pPr>
      <w:r>
        <w:rPr>
          <w:rFonts w:ascii="Bradley Hand ITC" w:hAnsi="Bradley Hand ITC" w:cs="Arial"/>
          <w:b/>
          <w:sz w:val="24"/>
          <w:szCs w:val="24"/>
        </w:rPr>
        <w:t>I will see the team again when I am 3 years old to see how I am doing on: ___________________</w:t>
      </w:r>
    </w:p>
    <w:p w:rsidR="00BD6578" w:rsidRDefault="00BD6578" w:rsidP="00BD6578">
      <w:pPr>
        <w:pBdr>
          <w:bottom w:val="single" w:sz="12" w:space="31" w:color="auto"/>
        </w:pBdr>
        <w:ind w:right="-37"/>
        <w:rPr>
          <w:rFonts w:ascii="Bradley Hand ITC" w:hAnsi="Bradley Hand ITC" w:cs="Arial"/>
          <w:b/>
          <w:sz w:val="24"/>
          <w:szCs w:val="24"/>
        </w:rPr>
      </w:pPr>
    </w:p>
    <w:p w:rsidR="00C00991" w:rsidRDefault="00BD6578" w:rsidP="00BD6578">
      <w:pPr>
        <w:pBdr>
          <w:bottom w:val="single" w:sz="12" w:space="31" w:color="auto"/>
        </w:pBdr>
        <w:ind w:right="-37"/>
        <w:rPr>
          <w:rFonts w:ascii="Bradley Hand ITC" w:hAnsi="Bradley Hand ITC" w:cs="Arial"/>
          <w:b/>
          <w:sz w:val="24"/>
          <w:szCs w:val="24"/>
        </w:rPr>
      </w:pPr>
      <w:r>
        <w:rPr>
          <w:rFonts w:ascii="Bradley Hand ITC" w:hAnsi="Bradley Hand ITC" w:cs="Arial"/>
          <w:b/>
          <w:sz w:val="24"/>
          <w:szCs w:val="24"/>
        </w:rPr>
        <w:t>When I am 5 years old I will have audit records taken at hospital on: _______________________</w:t>
      </w:r>
    </w:p>
    <w:p w:rsidR="00C00991" w:rsidRDefault="00C00991" w:rsidP="00BD6578">
      <w:pPr>
        <w:pBdr>
          <w:bottom w:val="single" w:sz="12" w:space="31" w:color="auto"/>
        </w:pBdr>
        <w:ind w:right="-37"/>
        <w:rPr>
          <w:rFonts w:ascii="Bradley Hand ITC" w:hAnsi="Bradley Hand ITC" w:cs="Arial"/>
          <w:b/>
          <w:sz w:val="24"/>
          <w:szCs w:val="24"/>
        </w:rPr>
      </w:pPr>
    </w:p>
    <w:p w:rsidR="00BD6578" w:rsidRDefault="00BD6578" w:rsidP="00BD6578">
      <w:pPr>
        <w:pBdr>
          <w:bottom w:val="single" w:sz="12" w:space="31" w:color="auto"/>
        </w:pBdr>
        <w:ind w:right="-37"/>
        <w:rPr>
          <w:rFonts w:ascii="Bradley Hand ITC" w:hAnsi="Bradley Hand ITC" w:cs="Arial"/>
          <w:b/>
          <w:sz w:val="24"/>
          <w:szCs w:val="24"/>
        </w:rPr>
      </w:pPr>
      <w:r>
        <w:rPr>
          <w:rFonts w:ascii="Bradley Hand ITC" w:hAnsi="Bradley Hand ITC" w:cs="Arial"/>
          <w:b/>
          <w:sz w:val="24"/>
          <w:szCs w:val="24"/>
        </w:rPr>
        <w:t>When I am 7 ½ years old the team will talk to me about the next part of my care</w:t>
      </w:r>
    </w:p>
    <w:p w:rsidR="00833969" w:rsidRDefault="00833969" w:rsidP="00BD6578">
      <w:pPr>
        <w:tabs>
          <w:tab w:val="right" w:pos="6119"/>
        </w:tabs>
        <w:rPr>
          <w:u w:val="single"/>
        </w:rPr>
      </w:pPr>
    </w:p>
    <w:p w:rsidR="00A94D6E" w:rsidRDefault="00A94D6E" w:rsidP="00BD6578">
      <w:pPr>
        <w:tabs>
          <w:tab w:val="right" w:pos="6119"/>
        </w:tabs>
        <w:rPr>
          <w:u w:val="single"/>
        </w:rPr>
      </w:pPr>
    </w:p>
    <w:p w:rsidR="00A94D6E" w:rsidRDefault="00A94D6E" w:rsidP="00BD6578">
      <w:pPr>
        <w:tabs>
          <w:tab w:val="right" w:pos="6119"/>
        </w:tabs>
        <w:rPr>
          <w:sz w:val="18"/>
          <w:szCs w:val="18"/>
          <w:u w:val="single"/>
        </w:rPr>
      </w:pPr>
    </w:p>
    <w:p w:rsidR="00064045" w:rsidRPr="00A94D6E" w:rsidRDefault="00551158" w:rsidP="00BD6578">
      <w:pPr>
        <w:tabs>
          <w:tab w:val="right" w:pos="6119"/>
        </w:tabs>
        <w:rPr>
          <w:u w:val="single"/>
        </w:rPr>
      </w:pPr>
      <w:r w:rsidRPr="00A94D6E">
        <w:rPr>
          <w:u w:val="single"/>
        </w:rPr>
        <w:lastRenderedPageBreak/>
        <w:t>Contents</w:t>
      </w:r>
    </w:p>
    <w:p w:rsidR="00A94D6E" w:rsidRPr="00A94D6E" w:rsidRDefault="00A94D6E" w:rsidP="00BD6578">
      <w:pPr>
        <w:tabs>
          <w:tab w:val="right" w:pos="6119"/>
        </w:tabs>
        <w:rPr>
          <w:u w:val="single"/>
        </w:rPr>
      </w:pPr>
    </w:p>
    <w:p w:rsidR="00551158" w:rsidRPr="00A94D6E" w:rsidRDefault="00BD6578" w:rsidP="00064045">
      <w:pPr>
        <w:tabs>
          <w:tab w:val="right" w:pos="6119"/>
        </w:tabs>
      </w:pPr>
      <w:r w:rsidRPr="00A94D6E">
        <w:t>My treatment record</w:t>
      </w:r>
    </w:p>
    <w:p w:rsidR="00BD6578" w:rsidRPr="00A94D6E" w:rsidRDefault="00BD6578" w:rsidP="00064045">
      <w:pPr>
        <w:tabs>
          <w:tab w:val="right" w:pos="6119"/>
        </w:tabs>
        <w:rPr>
          <w:b/>
        </w:rPr>
      </w:pPr>
    </w:p>
    <w:p w:rsidR="00551158" w:rsidRPr="00A94D6E" w:rsidRDefault="00551158" w:rsidP="00064045">
      <w:pPr>
        <w:tabs>
          <w:tab w:val="right" w:pos="6119"/>
        </w:tabs>
      </w:pPr>
      <w:r w:rsidRPr="00A94D6E">
        <w:t>Introduction</w:t>
      </w:r>
    </w:p>
    <w:p w:rsidR="00551158" w:rsidRPr="00A94D6E" w:rsidRDefault="00551158" w:rsidP="00064045">
      <w:pPr>
        <w:tabs>
          <w:tab w:val="right" w:pos="6119"/>
        </w:tabs>
      </w:pPr>
    </w:p>
    <w:p w:rsidR="00551158" w:rsidRPr="00A94D6E" w:rsidRDefault="00551158" w:rsidP="00064045">
      <w:pPr>
        <w:tabs>
          <w:tab w:val="right" w:pos="6119"/>
        </w:tabs>
      </w:pPr>
      <w:r w:rsidRPr="00A94D6E">
        <w:t>Team Contact</w:t>
      </w:r>
    </w:p>
    <w:p w:rsidR="00551158" w:rsidRPr="00A94D6E" w:rsidRDefault="00551158" w:rsidP="00064045">
      <w:pPr>
        <w:tabs>
          <w:tab w:val="right" w:pos="6119"/>
        </w:tabs>
      </w:pPr>
    </w:p>
    <w:p w:rsidR="00346DA9" w:rsidRPr="00A94D6E" w:rsidRDefault="00551158" w:rsidP="00064045">
      <w:pPr>
        <w:tabs>
          <w:tab w:val="right" w:pos="6119"/>
        </w:tabs>
      </w:pPr>
      <w:r w:rsidRPr="00A94D6E">
        <w:t>The Cleft Team – Oxford and Salisbury</w:t>
      </w:r>
    </w:p>
    <w:p w:rsidR="00551158" w:rsidRPr="00A94D6E" w:rsidRDefault="00551158" w:rsidP="00064045">
      <w:pPr>
        <w:tabs>
          <w:tab w:val="right" w:pos="6119"/>
        </w:tabs>
      </w:pPr>
    </w:p>
    <w:p w:rsidR="00551158" w:rsidRPr="00A94D6E" w:rsidRDefault="00551158" w:rsidP="00064045">
      <w:pPr>
        <w:tabs>
          <w:tab w:val="right" w:pos="6119"/>
        </w:tabs>
      </w:pPr>
      <w:r w:rsidRPr="00A94D6E">
        <w:t>Clef</w:t>
      </w:r>
      <w:r w:rsidR="00FA4AA1" w:rsidRPr="00A94D6E">
        <w:t>t Lip</w:t>
      </w:r>
      <w:r w:rsidRPr="00A94D6E">
        <w:t xml:space="preserve"> Explained</w:t>
      </w:r>
    </w:p>
    <w:p w:rsidR="00551158" w:rsidRPr="00A94D6E" w:rsidRDefault="00551158" w:rsidP="00064045">
      <w:pPr>
        <w:tabs>
          <w:tab w:val="right" w:pos="6119"/>
        </w:tabs>
      </w:pPr>
    </w:p>
    <w:p w:rsidR="00551158" w:rsidRPr="00A94D6E" w:rsidRDefault="00551158" w:rsidP="00064045">
      <w:pPr>
        <w:tabs>
          <w:tab w:val="right" w:pos="6119"/>
        </w:tabs>
      </w:pPr>
      <w:r w:rsidRPr="00A94D6E">
        <w:t>Clinical Genetics</w:t>
      </w:r>
    </w:p>
    <w:p w:rsidR="00551158" w:rsidRPr="00A94D6E" w:rsidRDefault="00551158" w:rsidP="00064045">
      <w:pPr>
        <w:tabs>
          <w:tab w:val="right" w:pos="6119"/>
        </w:tabs>
      </w:pPr>
    </w:p>
    <w:p w:rsidR="00551158" w:rsidRPr="00A94D6E" w:rsidRDefault="00551158" w:rsidP="00064045">
      <w:pPr>
        <w:tabs>
          <w:tab w:val="right" w:pos="6119"/>
        </w:tabs>
      </w:pPr>
      <w:r w:rsidRPr="00A94D6E">
        <w:t>Clinical Nurse Specialists</w:t>
      </w:r>
    </w:p>
    <w:p w:rsidR="00551158" w:rsidRPr="00A94D6E" w:rsidRDefault="00551158" w:rsidP="00064045">
      <w:pPr>
        <w:tabs>
          <w:tab w:val="right" w:pos="6119"/>
        </w:tabs>
      </w:pPr>
    </w:p>
    <w:p w:rsidR="00346DA9" w:rsidRPr="00A94D6E" w:rsidRDefault="00346DA9" w:rsidP="00346DA9">
      <w:pPr>
        <w:tabs>
          <w:tab w:val="right" w:pos="6119"/>
        </w:tabs>
      </w:pPr>
      <w:r w:rsidRPr="00A94D6E">
        <w:t>Feeding Your Baby</w:t>
      </w:r>
    </w:p>
    <w:p w:rsidR="00346DA9" w:rsidRPr="00A94D6E" w:rsidRDefault="00346DA9" w:rsidP="00064045">
      <w:pPr>
        <w:tabs>
          <w:tab w:val="right" w:pos="6119"/>
        </w:tabs>
      </w:pPr>
    </w:p>
    <w:p w:rsidR="00346DA9" w:rsidRPr="00A94D6E" w:rsidRDefault="00346DA9" w:rsidP="00346DA9">
      <w:pPr>
        <w:tabs>
          <w:tab w:val="right" w:pos="6119"/>
        </w:tabs>
      </w:pPr>
      <w:r w:rsidRPr="00A94D6E">
        <w:t>Clinics</w:t>
      </w:r>
    </w:p>
    <w:p w:rsidR="00346DA9" w:rsidRPr="00A94D6E" w:rsidRDefault="00346DA9" w:rsidP="00064045">
      <w:pPr>
        <w:tabs>
          <w:tab w:val="right" w:pos="6119"/>
        </w:tabs>
      </w:pPr>
    </w:p>
    <w:p w:rsidR="00551158" w:rsidRPr="00A94D6E" w:rsidRDefault="00551158" w:rsidP="00064045">
      <w:pPr>
        <w:tabs>
          <w:tab w:val="right" w:pos="6119"/>
        </w:tabs>
      </w:pPr>
      <w:r w:rsidRPr="00A94D6E">
        <w:t>Psychology</w:t>
      </w:r>
    </w:p>
    <w:p w:rsidR="00346DA9" w:rsidRPr="00A94D6E" w:rsidRDefault="00346DA9" w:rsidP="00064045">
      <w:pPr>
        <w:tabs>
          <w:tab w:val="right" w:pos="6119"/>
        </w:tabs>
      </w:pPr>
    </w:p>
    <w:p w:rsidR="00466009" w:rsidRPr="00A94D6E" w:rsidRDefault="00466009" w:rsidP="00064045">
      <w:pPr>
        <w:tabs>
          <w:tab w:val="right" w:pos="6119"/>
        </w:tabs>
      </w:pPr>
      <w:r w:rsidRPr="00A94D6E">
        <w:t>Welcome to Sarum Ward</w:t>
      </w:r>
    </w:p>
    <w:p w:rsidR="00466009" w:rsidRPr="00A94D6E" w:rsidRDefault="00466009" w:rsidP="00346DA9">
      <w:pPr>
        <w:tabs>
          <w:tab w:val="right" w:pos="6119"/>
        </w:tabs>
      </w:pPr>
    </w:p>
    <w:p w:rsidR="00346DA9" w:rsidRPr="00A94D6E" w:rsidRDefault="00346DA9" w:rsidP="00346DA9">
      <w:pPr>
        <w:tabs>
          <w:tab w:val="right" w:pos="6119"/>
        </w:tabs>
      </w:pPr>
      <w:r w:rsidRPr="00A94D6E">
        <w:t>Surgery</w:t>
      </w:r>
    </w:p>
    <w:p w:rsidR="00551158" w:rsidRPr="00A94D6E" w:rsidRDefault="00551158" w:rsidP="00064045">
      <w:pPr>
        <w:tabs>
          <w:tab w:val="right" w:pos="6119"/>
        </w:tabs>
      </w:pPr>
    </w:p>
    <w:p w:rsidR="00551158" w:rsidRPr="00A94D6E" w:rsidRDefault="00551158" w:rsidP="00064045">
      <w:pPr>
        <w:tabs>
          <w:tab w:val="right" w:pos="6119"/>
        </w:tabs>
      </w:pPr>
      <w:r w:rsidRPr="00A94D6E">
        <w:t>Hearing Problems and the ENT Specialist</w:t>
      </w:r>
    </w:p>
    <w:p w:rsidR="00551158" w:rsidRPr="00A94D6E" w:rsidRDefault="00551158" w:rsidP="00064045">
      <w:pPr>
        <w:tabs>
          <w:tab w:val="right" w:pos="6119"/>
        </w:tabs>
      </w:pPr>
    </w:p>
    <w:p w:rsidR="00551158" w:rsidRPr="00A94D6E" w:rsidRDefault="00551158" w:rsidP="00064045">
      <w:pPr>
        <w:tabs>
          <w:tab w:val="right" w:pos="6119"/>
        </w:tabs>
      </w:pPr>
      <w:r w:rsidRPr="00A94D6E">
        <w:t>Speech and Language Development</w:t>
      </w:r>
    </w:p>
    <w:p w:rsidR="00551158" w:rsidRPr="00A94D6E" w:rsidRDefault="00551158" w:rsidP="00064045">
      <w:pPr>
        <w:tabs>
          <w:tab w:val="right" w:pos="6119"/>
        </w:tabs>
      </w:pPr>
    </w:p>
    <w:p w:rsidR="00551158" w:rsidRPr="00A94D6E" w:rsidRDefault="00551158" w:rsidP="00064045">
      <w:pPr>
        <w:tabs>
          <w:tab w:val="right" w:pos="6119"/>
        </w:tabs>
      </w:pPr>
      <w:r w:rsidRPr="00A94D6E">
        <w:t>Dental Care and Development</w:t>
      </w:r>
    </w:p>
    <w:p w:rsidR="00551158" w:rsidRPr="00A94D6E" w:rsidRDefault="00551158" w:rsidP="00064045">
      <w:pPr>
        <w:tabs>
          <w:tab w:val="right" w:pos="6119"/>
        </w:tabs>
      </w:pPr>
    </w:p>
    <w:p w:rsidR="00551158" w:rsidRPr="00A94D6E" w:rsidRDefault="00551158" w:rsidP="00064045">
      <w:pPr>
        <w:tabs>
          <w:tab w:val="right" w:pos="6119"/>
        </w:tabs>
      </w:pPr>
      <w:r w:rsidRPr="00A94D6E">
        <w:t>Medical Photography</w:t>
      </w:r>
    </w:p>
    <w:p w:rsidR="00551158" w:rsidRPr="00A94D6E" w:rsidRDefault="00551158" w:rsidP="00064045">
      <w:pPr>
        <w:tabs>
          <w:tab w:val="right" w:pos="6119"/>
        </w:tabs>
      </w:pPr>
    </w:p>
    <w:p w:rsidR="00551158" w:rsidRPr="00A94D6E" w:rsidRDefault="00551158" w:rsidP="00064045">
      <w:pPr>
        <w:tabs>
          <w:tab w:val="right" w:pos="6119"/>
        </w:tabs>
      </w:pPr>
      <w:r w:rsidRPr="00A94D6E">
        <w:t>Striving to Provide Quality of Care</w:t>
      </w:r>
    </w:p>
    <w:p w:rsidR="00551158" w:rsidRPr="00A94D6E" w:rsidRDefault="00551158" w:rsidP="00064045">
      <w:pPr>
        <w:tabs>
          <w:tab w:val="right" w:pos="6119"/>
        </w:tabs>
      </w:pPr>
    </w:p>
    <w:p w:rsidR="00551158" w:rsidRPr="00A94D6E" w:rsidRDefault="00551158" w:rsidP="00064045">
      <w:pPr>
        <w:tabs>
          <w:tab w:val="right" w:pos="6119"/>
        </w:tabs>
      </w:pPr>
      <w:r w:rsidRPr="00A94D6E">
        <w:t>Glossary</w:t>
      </w:r>
    </w:p>
    <w:p w:rsidR="00551158" w:rsidRPr="00A94D6E" w:rsidRDefault="00551158" w:rsidP="00064045">
      <w:pPr>
        <w:tabs>
          <w:tab w:val="right" w:pos="6119"/>
        </w:tabs>
      </w:pPr>
    </w:p>
    <w:p w:rsidR="00551158" w:rsidRPr="00A94D6E" w:rsidRDefault="00551158" w:rsidP="00064045">
      <w:pPr>
        <w:tabs>
          <w:tab w:val="right" w:pos="6119"/>
        </w:tabs>
      </w:pPr>
      <w:r w:rsidRPr="00A94D6E">
        <w:t>CLAPA (The Cleft Lip and Palate Association)</w:t>
      </w:r>
    </w:p>
    <w:p w:rsidR="00551158" w:rsidRPr="00A94D6E" w:rsidRDefault="00551158" w:rsidP="00064045">
      <w:pPr>
        <w:tabs>
          <w:tab w:val="right" w:pos="6119"/>
        </w:tabs>
      </w:pPr>
    </w:p>
    <w:p w:rsidR="00346DA9" w:rsidRPr="00A94D6E" w:rsidRDefault="00346DA9" w:rsidP="00064045">
      <w:pPr>
        <w:tabs>
          <w:tab w:val="right" w:pos="6119"/>
        </w:tabs>
      </w:pPr>
      <w:r w:rsidRPr="00A94D6E">
        <w:t>Spires Smiles</w:t>
      </w:r>
    </w:p>
    <w:p w:rsidR="00346DA9" w:rsidRPr="00A94D6E" w:rsidRDefault="00346DA9" w:rsidP="00064045">
      <w:pPr>
        <w:tabs>
          <w:tab w:val="right" w:pos="6119"/>
        </w:tabs>
      </w:pPr>
    </w:p>
    <w:p w:rsidR="00551158" w:rsidRPr="00A94D6E" w:rsidRDefault="00551158" w:rsidP="00064045">
      <w:pPr>
        <w:tabs>
          <w:tab w:val="right" w:pos="6119"/>
        </w:tabs>
      </w:pPr>
      <w:r w:rsidRPr="00A94D6E">
        <w:t>Useful References</w:t>
      </w:r>
    </w:p>
    <w:p w:rsidR="00551158" w:rsidRPr="00A94D6E" w:rsidRDefault="00551158" w:rsidP="00064045">
      <w:pPr>
        <w:tabs>
          <w:tab w:val="right" w:pos="6119"/>
        </w:tabs>
      </w:pPr>
    </w:p>
    <w:p w:rsidR="00346DA9" w:rsidRPr="00A94D6E" w:rsidRDefault="00346DA9" w:rsidP="00064045">
      <w:pPr>
        <w:tabs>
          <w:tab w:val="right" w:pos="6119"/>
        </w:tabs>
      </w:pPr>
      <w:r w:rsidRPr="00A94D6E">
        <w:t>Patient Information</w:t>
      </w:r>
    </w:p>
    <w:p w:rsidR="00346DA9" w:rsidRPr="00A94D6E" w:rsidRDefault="00346DA9" w:rsidP="00064045">
      <w:pPr>
        <w:tabs>
          <w:tab w:val="right" w:pos="6119"/>
        </w:tabs>
      </w:pPr>
    </w:p>
    <w:p w:rsidR="003B0F87" w:rsidRPr="00A94D6E" w:rsidRDefault="00551158" w:rsidP="00064045">
      <w:pPr>
        <w:tabs>
          <w:tab w:val="right" w:pos="6119"/>
        </w:tabs>
      </w:pPr>
      <w:r w:rsidRPr="00A94D6E">
        <w:t>Acknowledgments</w:t>
      </w:r>
    </w:p>
    <w:p w:rsidR="00A94D6E" w:rsidRPr="00A94D6E" w:rsidRDefault="00A94D6E" w:rsidP="00064045">
      <w:pPr>
        <w:tabs>
          <w:tab w:val="right" w:pos="6119"/>
        </w:tabs>
        <w:rPr>
          <w:sz w:val="18"/>
          <w:szCs w:val="18"/>
        </w:rPr>
      </w:pPr>
    </w:p>
    <w:p w:rsidR="00346DA9" w:rsidRDefault="00346DA9" w:rsidP="00064045">
      <w:pPr>
        <w:tabs>
          <w:tab w:val="right" w:pos="6119"/>
        </w:tabs>
      </w:pPr>
    </w:p>
    <w:p w:rsidR="0029743F" w:rsidRDefault="0029743F" w:rsidP="0029743F">
      <w:pPr>
        <w:jc w:val="center"/>
      </w:pPr>
    </w:p>
    <w:p w:rsidR="0029743F" w:rsidRPr="003B0F87" w:rsidRDefault="0066697D" w:rsidP="0029743F">
      <w:pPr>
        <w:jc w:val="center"/>
        <w:rPr>
          <w:b/>
          <w:color w:val="FFFFFF"/>
          <w:sz w:val="28"/>
          <w:szCs w:val="28"/>
        </w:rPr>
      </w:pPr>
      <w:r>
        <w:rPr>
          <w:noProof/>
          <w:color w:val="000000"/>
          <w:sz w:val="28"/>
          <w:szCs w:val="28"/>
        </w:rPr>
        <mc:AlternateContent>
          <mc:Choice Requires="wps">
            <w:drawing>
              <wp:anchor distT="0" distB="0" distL="114300" distR="114300" simplePos="0" relativeHeight="251619840" behindDoc="1" locked="0" layoutInCell="1" allowOverlap="1">
                <wp:simplePos x="0" y="0"/>
                <wp:positionH relativeFrom="column">
                  <wp:posOffset>-180975</wp:posOffset>
                </wp:positionH>
                <wp:positionV relativeFrom="paragraph">
                  <wp:posOffset>-146050</wp:posOffset>
                </wp:positionV>
                <wp:extent cx="4271010" cy="1371600"/>
                <wp:effectExtent l="0" t="0" r="0" b="2540"/>
                <wp:wrapNone/>
                <wp:docPr id="91"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1010" cy="1371600"/>
                        </a:xfrm>
                        <a:prstGeom prst="rect">
                          <a:avLst/>
                        </a:prstGeom>
                        <a:gradFill rotWithShape="1">
                          <a:gsLst>
                            <a:gs pos="0">
                              <a:srgbClr val="000080"/>
                            </a:gs>
                            <a:gs pos="100000">
                              <a:srgbClr val="000080">
                                <a:gamma/>
                                <a:tint val="21176"/>
                                <a:invGamma/>
                              </a:srgbClr>
                            </a:gs>
                          </a:gsLst>
                          <a:lin ang="540000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F19A2BD" id="Rectangle 16" o:spid="_x0000_s1026" style="position:absolute;margin-left:-14.25pt;margin-top:-11.5pt;width:336.3pt;height:108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" fillcolor="navy" stroked="f">
                <v:fill color2="#c9c9e4" rotate="t" focus="100%" type="gradient"/>
              </v:rect>
            </w:pict>
          </mc:Fallback>
        </mc:AlternateContent>
      </w:r>
      <w:r w:rsidR="0029743F" w:rsidRPr="003B0F87">
        <w:rPr>
          <w:b/>
          <w:color w:val="FFFFFF"/>
          <w:sz w:val="28"/>
          <w:szCs w:val="28"/>
        </w:rPr>
        <w:t>Congratulations on the birth of your baby!</w:t>
      </w:r>
    </w:p>
    <w:p w:rsidR="0029743F" w:rsidRPr="003B0F87" w:rsidRDefault="0029743F" w:rsidP="0029743F">
      <w:pPr>
        <w:jc w:val="center"/>
        <w:rPr>
          <w:color w:val="000000"/>
          <w:sz w:val="28"/>
          <w:szCs w:val="28"/>
        </w:rPr>
      </w:pPr>
    </w:p>
    <w:p w:rsidR="0029743F" w:rsidRPr="003B0F87" w:rsidRDefault="0029743F" w:rsidP="0029743F">
      <w:pPr>
        <w:jc w:val="center"/>
        <w:rPr>
          <w:color w:val="000000"/>
          <w:sz w:val="24"/>
          <w:szCs w:val="24"/>
        </w:rPr>
      </w:pPr>
      <w:r w:rsidRPr="003B0F87">
        <w:rPr>
          <w:color w:val="000000"/>
          <w:sz w:val="24"/>
          <w:szCs w:val="24"/>
        </w:rPr>
        <w:t>You have been referred to the Spires Cleft Centre be</w:t>
      </w:r>
      <w:r w:rsidR="00FA4AA1">
        <w:rPr>
          <w:color w:val="000000"/>
          <w:sz w:val="24"/>
          <w:szCs w:val="24"/>
        </w:rPr>
        <w:t>cause your baby has a cleft lip.</w:t>
      </w:r>
    </w:p>
    <w:p w:rsidR="0029743F" w:rsidRPr="003B0F87" w:rsidRDefault="0029743F" w:rsidP="0029743F">
      <w:pPr>
        <w:jc w:val="center"/>
        <w:rPr>
          <w:color w:val="000000"/>
          <w:sz w:val="24"/>
          <w:szCs w:val="24"/>
        </w:rPr>
      </w:pPr>
      <w:r w:rsidRPr="003B0F87">
        <w:rPr>
          <w:color w:val="000000"/>
          <w:sz w:val="24"/>
          <w:szCs w:val="24"/>
        </w:rPr>
        <w:t>This booklet helps to explain this condition and how it is managed.</w:t>
      </w:r>
    </w:p>
    <w:p w:rsidR="003B0F87" w:rsidRDefault="003B0F87" w:rsidP="00064045">
      <w:pPr>
        <w:tabs>
          <w:tab w:val="right" w:pos="6119"/>
        </w:tabs>
      </w:pPr>
    </w:p>
    <w:p w:rsidR="003B0F87" w:rsidRDefault="003B0F87" w:rsidP="00064045">
      <w:pPr>
        <w:tabs>
          <w:tab w:val="right" w:pos="6119"/>
        </w:tabs>
      </w:pPr>
    </w:p>
    <w:p w:rsidR="0065010C" w:rsidRPr="0065010C" w:rsidRDefault="0065010C" w:rsidP="0065010C"/>
    <w:p w:rsidR="0065010C" w:rsidRDefault="0065010C" w:rsidP="0065010C">
      <w:pPr>
        <w:jc w:val="center"/>
        <w:rPr>
          <w:b/>
          <w:sz w:val="28"/>
          <w:szCs w:val="28"/>
        </w:rPr>
      </w:pPr>
      <w:r>
        <w:rPr>
          <w:b/>
          <w:sz w:val="28"/>
          <w:szCs w:val="28"/>
        </w:rPr>
        <w:t>Introduction</w:t>
      </w:r>
    </w:p>
    <w:p w:rsidR="0065010C" w:rsidRDefault="0065010C" w:rsidP="0065010C">
      <w:pPr>
        <w:jc w:val="center"/>
        <w:rPr>
          <w:b/>
          <w:sz w:val="28"/>
          <w:szCs w:val="28"/>
        </w:rPr>
      </w:pPr>
    </w:p>
    <w:p w:rsidR="0065010C" w:rsidRDefault="00DB272B" w:rsidP="0065010C">
      <w:pPr>
        <w:jc w:val="center"/>
        <w:rPr>
          <w:sz w:val="22"/>
          <w:szCs w:val="22"/>
        </w:rPr>
      </w:pPr>
      <w:r>
        <w:rPr>
          <w:sz w:val="22"/>
          <w:szCs w:val="22"/>
        </w:rPr>
        <w:t xml:space="preserve">The Spires Cleft Centre, </w:t>
      </w:r>
      <w:r w:rsidR="0065010C">
        <w:rPr>
          <w:sz w:val="22"/>
          <w:szCs w:val="22"/>
        </w:rPr>
        <w:t>a twin-site centre</w:t>
      </w:r>
      <w:r>
        <w:rPr>
          <w:sz w:val="22"/>
          <w:szCs w:val="22"/>
        </w:rPr>
        <w:t xml:space="preserve">, is </w:t>
      </w:r>
      <w:r w:rsidR="0065010C">
        <w:rPr>
          <w:sz w:val="22"/>
          <w:szCs w:val="22"/>
        </w:rPr>
        <w:t>one of nine highly specialised cleft units in the UK. It provides care for all children with a cleft lip and/ or palate</w:t>
      </w:r>
      <w:r>
        <w:rPr>
          <w:sz w:val="22"/>
          <w:szCs w:val="22"/>
        </w:rPr>
        <w:t xml:space="preserve"> born within the Salisbury and Oxford catchment areas. </w:t>
      </w:r>
    </w:p>
    <w:p w:rsidR="00DB272B" w:rsidRDefault="00DB272B" w:rsidP="0065010C">
      <w:pPr>
        <w:jc w:val="center"/>
        <w:rPr>
          <w:sz w:val="22"/>
          <w:szCs w:val="22"/>
        </w:rPr>
      </w:pPr>
    </w:p>
    <w:p w:rsidR="00DB272B" w:rsidRDefault="00DB272B" w:rsidP="0065010C">
      <w:pPr>
        <w:jc w:val="center"/>
        <w:rPr>
          <w:sz w:val="22"/>
          <w:szCs w:val="22"/>
        </w:rPr>
      </w:pPr>
      <w:r>
        <w:rPr>
          <w:sz w:val="22"/>
          <w:szCs w:val="22"/>
        </w:rPr>
        <w:t xml:space="preserve">The centre is firmly committed </w:t>
      </w:r>
      <w:r w:rsidR="00BC3BC2">
        <w:rPr>
          <w:sz w:val="22"/>
          <w:szCs w:val="22"/>
        </w:rPr>
        <w:t>to providing a comprehensive, multidisciplinary team approach by drawing upon the expertise of a group of specialists who all work together to provide the highest possible quality of care for your child.</w:t>
      </w:r>
    </w:p>
    <w:p w:rsidR="00BC3BC2" w:rsidRDefault="00BC3BC2" w:rsidP="0065010C">
      <w:pPr>
        <w:jc w:val="center"/>
        <w:rPr>
          <w:sz w:val="22"/>
          <w:szCs w:val="22"/>
        </w:rPr>
      </w:pPr>
    </w:p>
    <w:p w:rsidR="00BC3BC2" w:rsidRDefault="00BC3BC2" w:rsidP="0065010C">
      <w:pPr>
        <w:jc w:val="center"/>
        <w:rPr>
          <w:sz w:val="22"/>
          <w:szCs w:val="22"/>
        </w:rPr>
      </w:pPr>
    </w:p>
    <w:p w:rsidR="00BC3BC2" w:rsidRDefault="00BC3BC2" w:rsidP="00BC3BC2">
      <w:pPr>
        <w:rPr>
          <w:sz w:val="22"/>
          <w:szCs w:val="22"/>
        </w:rPr>
      </w:pPr>
      <w:r>
        <w:rPr>
          <w:sz w:val="22"/>
          <w:szCs w:val="22"/>
        </w:rPr>
        <w:t>Map of areas covered</w:t>
      </w:r>
    </w:p>
    <w:p w:rsidR="0029743F" w:rsidRDefault="0066697D" w:rsidP="00BC3BC2">
      <w:pPr>
        <w:rPr>
          <w:sz w:val="22"/>
          <w:szCs w:val="22"/>
        </w:rPr>
      </w:pPr>
      <w:r>
        <w:rPr>
          <w:noProof/>
          <w:sz w:val="22"/>
          <w:szCs w:val="22"/>
        </w:rPr>
        <w:drawing>
          <wp:anchor distT="0" distB="0" distL="114300" distR="114300" simplePos="0" relativeHeight="251618816" behindDoc="0" locked="0" layoutInCell="1" allowOverlap="1">
            <wp:simplePos x="0" y="0"/>
            <wp:positionH relativeFrom="column">
              <wp:posOffset>470535</wp:posOffset>
            </wp:positionH>
            <wp:positionV relativeFrom="paragraph">
              <wp:posOffset>93980</wp:posOffset>
            </wp:positionV>
            <wp:extent cx="2900045" cy="2608580"/>
            <wp:effectExtent l="0" t="0" r="0" b="0"/>
            <wp:wrapNone/>
            <wp:docPr id="9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00045" cy="26085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743F" w:rsidRPr="0029743F" w:rsidRDefault="0029743F" w:rsidP="0029743F">
      <w:pPr>
        <w:rPr>
          <w:sz w:val="22"/>
          <w:szCs w:val="22"/>
        </w:rPr>
      </w:pPr>
    </w:p>
    <w:p w:rsidR="0029743F" w:rsidRPr="0029743F" w:rsidRDefault="0029743F" w:rsidP="0029743F">
      <w:pPr>
        <w:rPr>
          <w:sz w:val="22"/>
          <w:szCs w:val="22"/>
        </w:rPr>
      </w:pPr>
    </w:p>
    <w:p w:rsidR="0029743F" w:rsidRPr="0029743F" w:rsidRDefault="0029743F" w:rsidP="0029743F">
      <w:pPr>
        <w:rPr>
          <w:sz w:val="22"/>
          <w:szCs w:val="22"/>
        </w:rPr>
      </w:pPr>
    </w:p>
    <w:p w:rsidR="0029743F" w:rsidRPr="0029743F" w:rsidRDefault="0029743F" w:rsidP="0029743F">
      <w:pPr>
        <w:rPr>
          <w:sz w:val="22"/>
          <w:szCs w:val="22"/>
        </w:rPr>
      </w:pPr>
    </w:p>
    <w:p w:rsidR="0029743F" w:rsidRPr="0029743F" w:rsidRDefault="0029743F" w:rsidP="0029743F">
      <w:pPr>
        <w:rPr>
          <w:sz w:val="22"/>
          <w:szCs w:val="22"/>
        </w:rPr>
      </w:pPr>
    </w:p>
    <w:p w:rsidR="0029743F" w:rsidRPr="0029743F" w:rsidRDefault="0029743F" w:rsidP="0029743F">
      <w:pPr>
        <w:rPr>
          <w:sz w:val="22"/>
          <w:szCs w:val="22"/>
        </w:rPr>
      </w:pPr>
    </w:p>
    <w:p w:rsidR="0029743F" w:rsidRPr="0029743F" w:rsidRDefault="0029743F" w:rsidP="0029743F">
      <w:pPr>
        <w:rPr>
          <w:sz w:val="22"/>
          <w:szCs w:val="22"/>
        </w:rPr>
      </w:pPr>
    </w:p>
    <w:p w:rsidR="0029743F" w:rsidRPr="0029743F" w:rsidRDefault="0029743F" w:rsidP="0029743F">
      <w:pPr>
        <w:rPr>
          <w:sz w:val="22"/>
          <w:szCs w:val="22"/>
        </w:rPr>
      </w:pPr>
    </w:p>
    <w:p w:rsidR="0029743F" w:rsidRPr="0029743F" w:rsidRDefault="0029743F" w:rsidP="0029743F">
      <w:pPr>
        <w:rPr>
          <w:sz w:val="22"/>
          <w:szCs w:val="22"/>
        </w:rPr>
      </w:pPr>
    </w:p>
    <w:p w:rsidR="0029743F" w:rsidRPr="0029743F" w:rsidRDefault="0029743F" w:rsidP="0029743F">
      <w:pPr>
        <w:rPr>
          <w:sz w:val="22"/>
          <w:szCs w:val="22"/>
        </w:rPr>
      </w:pPr>
    </w:p>
    <w:p w:rsidR="0029743F" w:rsidRPr="0029743F" w:rsidRDefault="0029743F" w:rsidP="0029743F">
      <w:pPr>
        <w:rPr>
          <w:sz w:val="22"/>
          <w:szCs w:val="22"/>
        </w:rPr>
      </w:pPr>
    </w:p>
    <w:p w:rsidR="0029743F" w:rsidRPr="0029743F" w:rsidRDefault="0029743F" w:rsidP="0029743F">
      <w:pPr>
        <w:rPr>
          <w:sz w:val="22"/>
          <w:szCs w:val="22"/>
        </w:rPr>
      </w:pPr>
    </w:p>
    <w:p w:rsidR="0029743F" w:rsidRDefault="0029743F" w:rsidP="0029743F">
      <w:pPr>
        <w:rPr>
          <w:sz w:val="22"/>
          <w:szCs w:val="22"/>
        </w:rPr>
      </w:pPr>
    </w:p>
    <w:p w:rsidR="00DB42F4" w:rsidRDefault="00DB42F4" w:rsidP="0029743F">
      <w:pPr>
        <w:rPr>
          <w:sz w:val="22"/>
          <w:szCs w:val="22"/>
        </w:rPr>
      </w:pPr>
    </w:p>
    <w:p w:rsidR="00DB42F4" w:rsidRPr="0029743F" w:rsidRDefault="00DB42F4" w:rsidP="0029743F">
      <w:pPr>
        <w:rPr>
          <w:sz w:val="22"/>
          <w:szCs w:val="22"/>
        </w:rPr>
      </w:pPr>
    </w:p>
    <w:p w:rsidR="0029743F" w:rsidRPr="0029743F" w:rsidRDefault="0029743F" w:rsidP="0029743F">
      <w:pPr>
        <w:rPr>
          <w:sz w:val="22"/>
          <w:szCs w:val="22"/>
        </w:rPr>
      </w:pPr>
    </w:p>
    <w:p w:rsidR="00E76528" w:rsidRDefault="0066697D" w:rsidP="0027106C">
      <w:pPr>
        <w:jc w:val="center"/>
        <w:rPr>
          <w:b/>
          <w:sz w:val="28"/>
          <w:szCs w:val="28"/>
        </w:rPr>
      </w:pPr>
      <w:r>
        <w:rPr>
          <w:b/>
          <w:noProof/>
          <w:sz w:val="28"/>
          <w:szCs w:val="28"/>
        </w:rPr>
        <w:lastRenderedPageBreak/>
        <mc:AlternateContent>
          <mc:Choice Requires="wps">
            <w:drawing>
              <wp:anchor distT="0" distB="0" distL="114300" distR="114300" simplePos="0" relativeHeight="251621888" behindDoc="1" locked="0" layoutInCell="1" allowOverlap="1">
                <wp:simplePos x="0" y="0"/>
                <wp:positionH relativeFrom="column">
                  <wp:posOffset>-253365</wp:posOffset>
                </wp:positionH>
                <wp:positionV relativeFrom="paragraph">
                  <wp:posOffset>-204470</wp:posOffset>
                </wp:positionV>
                <wp:extent cx="4343400" cy="3657600"/>
                <wp:effectExtent l="12065" t="16510" r="16510" b="12065"/>
                <wp:wrapNone/>
                <wp:docPr id="89"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43400" cy="3657600"/>
                        </a:xfrm>
                        <a:prstGeom prst="rect">
                          <a:avLst/>
                        </a:prstGeom>
                        <a:noFill/>
                        <a:ln w="19050">
                          <a:solidFill>
                            <a:srgbClr val="000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57A3676" id="Rectangle 18" o:spid="_x0000_s1026" style="position:absolute;margin-left:-19.95pt;margin-top:-16.1pt;width:342pt;height:4in;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" filled="f" strokecolor="navy" strokeweight="1.5pt"/>
            </w:pict>
          </mc:Fallback>
        </mc:AlternateContent>
      </w:r>
      <w:r w:rsidR="00E76528">
        <w:rPr>
          <w:b/>
          <w:sz w:val="28"/>
          <w:szCs w:val="28"/>
        </w:rPr>
        <w:t>Team Contact</w:t>
      </w:r>
    </w:p>
    <w:p w:rsidR="00E76528" w:rsidRDefault="00E76528" w:rsidP="0027106C">
      <w:pPr>
        <w:jc w:val="center"/>
        <w:rPr>
          <w:b/>
          <w:sz w:val="28"/>
          <w:szCs w:val="28"/>
        </w:rPr>
      </w:pPr>
    </w:p>
    <w:p w:rsidR="00E76528" w:rsidRDefault="00E76528" w:rsidP="0027106C">
      <w:pPr>
        <w:jc w:val="center"/>
        <w:rPr>
          <w:b/>
          <w:color w:val="000080"/>
          <w:sz w:val="28"/>
          <w:szCs w:val="28"/>
        </w:rPr>
      </w:pPr>
      <w:r>
        <w:rPr>
          <w:b/>
          <w:color w:val="000080"/>
          <w:sz w:val="28"/>
          <w:szCs w:val="28"/>
        </w:rPr>
        <w:t>Salisbury District Hospital, Salisbury</w:t>
      </w:r>
    </w:p>
    <w:p w:rsidR="00E76528" w:rsidRDefault="00E76528" w:rsidP="0027106C">
      <w:pPr>
        <w:jc w:val="center"/>
        <w:rPr>
          <w:b/>
          <w:color w:val="000080"/>
          <w:sz w:val="28"/>
          <w:szCs w:val="28"/>
        </w:rPr>
      </w:pPr>
    </w:p>
    <w:p w:rsidR="000A5353" w:rsidRDefault="000A5353" w:rsidP="000A5353">
      <w:pPr>
        <w:tabs>
          <w:tab w:val="left" w:pos="1995"/>
          <w:tab w:val="left" w:pos="4104"/>
        </w:tabs>
        <w:ind w:left="-171" w:right="-208"/>
        <w:rPr>
          <w:sz w:val="22"/>
          <w:szCs w:val="22"/>
        </w:rPr>
      </w:pPr>
      <w:r w:rsidRPr="00E76528">
        <w:rPr>
          <w:b/>
          <w:sz w:val="22"/>
          <w:szCs w:val="22"/>
        </w:rPr>
        <w:t>Clinical Director:</w:t>
      </w:r>
      <w:r w:rsidRPr="00E76528">
        <w:rPr>
          <w:b/>
          <w:sz w:val="22"/>
          <w:szCs w:val="22"/>
        </w:rPr>
        <w:tab/>
      </w:r>
      <w:r>
        <w:rPr>
          <w:sz w:val="22"/>
          <w:szCs w:val="22"/>
        </w:rPr>
        <w:t xml:space="preserve">Ginette Phippen </w:t>
      </w:r>
      <w:r w:rsidRPr="00E76528">
        <w:rPr>
          <w:sz w:val="22"/>
          <w:szCs w:val="22"/>
        </w:rPr>
        <w:tab/>
        <w:t>01722 3</w:t>
      </w:r>
      <w:r>
        <w:rPr>
          <w:sz w:val="22"/>
          <w:szCs w:val="22"/>
        </w:rPr>
        <w:t>35571</w:t>
      </w:r>
    </w:p>
    <w:p w:rsidR="000A5353" w:rsidRPr="00E76528" w:rsidRDefault="000A5353" w:rsidP="000A5353">
      <w:pPr>
        <w:tabs>
          <w:tab w:val="left" w:pos="1995"/>
          <w:tab w:val="left" w:pos="4104"/>
        </w:tabs>
        <w:ind w:left="-171" w:right="-208"/>
        <w:rPr>
          <w:sz w:val="22"/>
          <w:szCs w:val="22"/>
        </w:rPr>
      </w:pPr>
      <w:r>
        <w:rPr>
          <w:b/>
          <w:sz w:val="22"/>
          <w:szCs w:val="22"/>
        </w:rPr>
        <w:t>Serv</w:t>
      </w:r>
      <w:r w:rsidRPr="00E76528">
        <w:rPr>
          <w:b/>
          <w:sz w:val="22"/>
          <w:szCs w:val="22"/>
        </w:rPr>
        <w:t>ice Manager:</w:t>
      </w:r>
      <w:r w:rsidRPr="00E76528">
        <w:rPr>
          <w:b/>
          <w:sz w:val="22"/>
          <w:szCs w:val="22"/>
        </w:rPr>
        <w:tab/>
      </w:r>
      <w:r w:rsidRPr="00850FD2">
        <w:rPr>
          <w:sz w:val="22"/>
          <w:szCs w:val="22"/>
        </w:rPr>
        <w:t>Steven Berry</w:t>
      </w:r>
      <w:r>
        <w:rPr>
          <w:sz w:val="22"/>
          <w:szCs w:val="22"/>
        </w:rPr>
        <w:tab/>
        <w:t>01865 234252</w:t>
      </w:r>
    </w:p>
    <w:p w:rsidR="000A5353" w:rsidRPr="00E76528" w:rsidRDefault="000A5353" w:rsidP="000A5353">
      <w:pPr>
        <w:tabs>
          <w:tab w:val="left" w:pos="1995"/>
          <w:tab w:val="left" w:pos="3990"/>
        </w:tabs>
        <w:ind w:left="-171" w:right="-208"/>
        <w:rPr>
          <w:sz w:val="22"/>
          <w:szCs w:val="22"/>
        </w:rPr>
      </w:pPr>
    </w:p>
    <w:p w:rsidR="000A5353" w:rsidRDefault="000A5353" w:rsidP="000A5353">
      <w:pPr>
        <w:tabs>
          <w:tab w:val="left" w:pos="1995"/>
          <w:tab w:val="left" w:pos="4104"/>
        </w:tabs>
        <w:ind w:left="-171" w:right="-208"/>
        <w:rPr>
          <w:sz w:val="22"/>
          <w:szCs w:val="22"/>
        </w:rPr>
      </w:pPr>
      <w:r>
        <w:rPr>
          <w:b/>
          <w:sz w:val="22"/>
          <w:szCs w:val="22"/>
        </w:rPr>
        <w:t>Cleft Secretary:</w:t>
      </w:r>
      <w:r>
        <w:rPr>
          <w:sz w:val="22"/>
          <w:szCs w:val="22"/>
        </w:rPr>
        <w:tab/>
      </w:r>
      <w:r w:rsidR="00D7775E">
        <w:rPr>
          <w:sz w:val="22"/>
          <w:szCs w:val="22"/>
        </w:rPr>
        <w:t>Louise Wallace</w:t>
      </w:r>
      <w:r>
        <w:rPr>
          <w:sz w:val="22"/>
          <w:szCs w:val="22"/>
        </w:rPr>
        <w:tab/>
        <w:t>01722 345521</w:t>
      </w:r>
    </w:p>
    <w:p w:rsidR="000A472F" w:rsidRDefault="000A472F" w:rsidP="000A5353">
      <w:pPr>
        <w:tabs>
          <w:tab w:val="left" w:pos="1995"/>
          <w:tab w:val="left" w:pos="4104"/>
        </w:tabs>
        <w:ind w:left="-171" w:right="-208"/>
        <w:rPr>
          <w:sz w:val="22"/>
          <w:szCs w:val="22"/>
        </w:rPr>
      </w:pPr>
      <w:r>
        <w:rPr>
          <w:b/>
          <w:sz w:val="22"/>
          <w:szCs w:val="22"/>
        </w:rPr>
        <w:t>Cleft Secretary:</w:t>
      </w:r>
      <w:r>
        <w:rPr>
          <w:sz w:val="22"/>
          <w:szCs w:val="22"/>
        </w:rPr>
        <w:tab/>
        <w:t>Hannah Cook</w:t>
      </w:r>
      <w:r>
        <w:rPr>
          <w:sz w:val="22"/>
          <w:szCs w:val="22"/>
        </w:rPr>
        <w:tab/>
        <w:t>01722 345521</w:t>
      </w:r>
    </w:p>
    <w:p w:rsidR="00E76528" w:rsidRPr="000A5353" w:rsidRDefault="000A5353" w:rsidP="000A5353">
      <w:pPr>
        <w:tabs>
          <w:tab w:val="left" w:pos="1995"/>
          <w:tab w:val="left" w:pos="4104"/>
        </w:tabs>
        <w:ind w:left="-171" w:right="-208"/>
        <w:rPr>
          <w:sz w:val="22"/>
          <w:szCs w:val="22"/>
        </w:rPr>
      </w:pPr>
      <w:r w:rsidRPr="005A7BB4">
        <w:rPr>
          <w:b/>
          <w:sz w:val="22"/>
          <w:szCs w:val="22"/>
        </w:rPr>
        <w:t>Admin Assistant</w:t>
      </w:r>
      <w:r>
        <w:rPr>
          <w:sz w:val="22"/>
          <w:szCs w:val="22"/>
        </w:rPr>
        <w:t>:</w:t>
      </w:r>
      <w:r>
        <w:rPr>
          <w:sz w:val="22"/>
          <w:szCs w:val="22"/>
        </w:rPr>
        <w:tab/>
      </w:r>
      <w:r>
        <w:rPr>
          <w:sz w:val="22"/>
          <w:szCs w:val="22"/>
        </w:rPr>
        <w:tab/>
        <w:t>01722 345521</w:t>
      </w:r>
    </w:p>
    <w:p w:rsidR="00E76528" w:rsidRDefault="00E76528" w:rsidP="00E76528">
      <w:pPr>
        <w:tabs>
          <w:tab w:val="left" w:pos="1995"/>
          <w:tab w:val="left" w:pos="4104"/>
        </w:tabs>
        <w:ind w:left="-171" w:right="-208"/>
        <w:rPr>
          <w:sz w:val="22"/>
          <w:szCs w:val="22"/>
        </w:rPr>
      </w:pPr>
    </w:p>
    <w:p w:rsidR="00E76528" w:rsidRDefault="00E76528" w:rsidP="00E76528">
      <w:pPr>
        <w:tabs>
          <w:tab w:val="left" w:pos="1995"/>
          <w:tab w:val="left" w:pos="4104"/>
        </w:tabs>
        <w:ind w:left="-171" w:right="-208"/>
        <w:rPr>
          <w:sz w:val="22"/>
          <w:szCs w:val="22"/>
        </w:rPr>
      </w:pPr>
      <w:r>
        <w:rPr>
          <w:b/>
          <w:sz w:val="22"/>
          <w:szCs w:val="22"/>
        </w:rPr>
        <w:t>Clinical Nurse Specialists:</w:t>
      </w:r>
      <w:r>
        <w:rPr>
          <w:b/>
          <w:sz w:val="22"/>
          <w:szCs w:val="22"/>
        </w:rPr>
        <w:tab/>
      </w:r>
      <w:r w:rsidRPr="00E76528">
        <w:rPr>
          <w:sz w:val="22"/>
          <w:szCs w:val="22"/>
        </w:rPr>
        <w:t>01722 336262 x</w:t>
      </w:r>
      <w:r w:rsidR="00B003D5">
        <w:rPr>
          <w:sz w:val="22"/>
          <w:szCs w:val="22"/>
        </w:rPr>
        <w:t>3194</w:t>
      </w:r>
    </w:p>
    <w:p w:rsidR="00E76528" w:rsidRDefault="00E76528" w:rsidP="00E76528">
      <w:pPr>
        <w:tabs>
          <w:tab w:val="left" w:pos="1995"/>
          <w:tab w:val="left" w:pos="4104"/>
        </w:tabs>
        <w:ind w:left="-171" w:right="-208"/>
        <w:rPr>
          <w:sz w:val="22"/>
          <w:szCs w:val="22"/>
        </w:rPr>
      </w:pPr>
      <w:r>
        <w:rPr>
          <w:sz w:val="22"/>
          <w:szCs w:val="22"/>
        </w:rPr>
        <w:t>Nichola Hudson (Lead)</w:t>
      </w:r>
      <w:r>
        <w:rPr>
          <w:sz w:val="22"/>
          <w:szCs w:val="22"/>
        </w:rPr>
        <w:tab/>
        <w:t>07717805724</w:t>
      </w:r>
      <w:r w:rsidRPr="00E76528">
        <w:rPr>
          <w:sz w:val="16"/>
          <w:szCs w:val="16"/>
        </w:rPr>
        <w:t>(mobile)</w:t>
      </w:r>
    </w:p>
    <w:p w:rsidR="00E76528" w:rsidRDefault="00E76528" w:rsidP="00E76528">
      <w:pPr>
        <w:tabs>
          <w:tab w:val="left" w:pos="1995"/>
          <w:tab w:val="left" w:pos="4104"/>
        </w:tabs>
        <w:ind w:left="-171" w:right="-208"/>
        <w:rPr>
          <w:sz w:val="16"/>
          <w:szCs w:val="16"/>
        </w:rPr>
      </w:pPr>
      <w:r>
        <w:rPr>
          <w:sz w:val="22"/>
          <w:szCs w:val="22"/>
        </w:rPr>
        <w:t>Maureen Warren</w:t>
      </w:r>
      <w:r>
        <w:rPr>
          <w:sz w:val="22"/>
          <w:szCs w:val="22"/>
        </w:rPr>
        <w:tab/>
      </w:r>
      <w:r>
        <w:rPr>
          <w:sz w:val="22"/>
          <w:szCs w:val="22"/>
        </w:rPr>
        <w:tab/>
        <w:t>07717805721</w:t>
      </w:r>
      <w:r w:rsidRPr="00E76528">
        <w:rPr>
          <w:sz w:val="16"/>
          <w:szCs w:val="16"/>
        </w:rPr>
        <w:t>(mobile)</w:t>
      </w:r>
    </w:p>
    <w:p w:rsidR="00D7775E" w:rsidRDefault="00D7775E" w:rsidP="00622829">
      <w:pPr>
        <w:tabs>
          <w:tab w:val="left" w:pos="1995"/>
          <w:tab w:val="left" w:pos="4104"/>
        </w:tabs>
        <w:ind w:right="-208"/>
        <w:jc w:val="center"/>
        <w:rPr>
          <w:color w:val="000080"/>
          <w:sz w:val="28"/>
          <w:szCs w:val="28"/>
        </w:rPr>
      </w:pPr>
    </w:p>
    <w:p w:rsidR="00D7775E" w:rsidRDefault="00D7775E" w:rsidP="00622829">
      <w:pPr>
        <w:tabs>
          <w:tab w:val="left" w:pos="1995"/>
          <w:tab w:val="left" w:pos="4104"/>
        </w:tabs>
        <w:ind w:right="-208"/>
        <w:jc w:val="center"/>
        <w:rPr>
          <w:color w:val="000080"/>
          <w:sz w:val="28"/>
          <w:szCs w:val="28"/>
        </w:rPr>
      </w:pPr>
    </w:p>
    <w:p w:rsidR="00E76528" w:rsidRPr="00C40FE2" w:rsidRDefault="00E76528" w:rsidP="00622829">
      <w:pPr>
        <w:tabs>
          <w:tab w:val="left" w:pos="1995"/>
          <w:tab w:val="left" w:pos="4104"/>
        </w:tabs>
        <w:ind w:right="-208"/>
        <w:jc w:val="center"/>
        <w:rPr>
          <w:color w:val="000080"/>
          <w:sz w:val="28"/>
          <w:szCs w:val="28"/>
        </w:rPr>
      </w:pPr>
      <w:r w:rsidRPr="00C40FE2">
        <w:rPr>
          <w:color w:val="000080"/>
          <w:sz w:val="28"/>
          <w:szCs w:val="28"/>
        </w:rPr>
        <w:t>www.spirescentre.nhs.uk</w:t>
      </w:r>
    </w:p>
    <w:p w:rsidR="00E76528" w:rsidRDefault="00E76528" w:rsidP="00E76528">
      <w:pPr>
        <w:tabs>
          <w:tab w:val="left" w:pos="1995"/>
          <w:tab w:val="left" w:pos="4104"/>
        </w:tabs>
        <w:ind w:left="-171" w:right="-208"/>
        <w:jc w:val="center"/>
        <w:rPr>
          <w:color w:val="000080"/>
          <w:sz w:val="22"/>
          <w:szCs w:val="22"/>
        </w:rPr>
      </w:pPr>
    </w:p>
    <w:p w:rsidR="00423C16" w:rsidRPr="00E76528" w:rsidRDefault="00423C16" w:rsidP="00E76528">
      <w:pPr>
        <w:tabs>
          <w:tab w:val="left" w:pos="1995"/>
          <w:tab w:val="left" w:pos="4104"/>
        </w:tabs>
        <w:ind w:left="-171" w:right="-208"/>
        <w:jc w:val="center"/>
        <w:rPr>
          <w:color w:val="000080"/>
          <w:sz w:val="22"/>
          <w:szCs w:val="22"/>
        </w:rPr>
      </w:pPr>
    </w:p>
    <w:p w:rsidR="00E76528" w:rsidRPr="00E76528" w:rsidRDefault="00E76528" w:rsidP="00E76528">
      <w:pPr>
        <w:tabs>
          <w:tab w:val="left" w:pos="1995"/>
          <w:tab w:val="left" w:pos="4104"/>
        </w:tabs>
        <w:ind w:left="-171" w:right="-208"/>
        <w:rPr>
          <w:sz w:val="22"/>
          <w:szCs w:val="22"/>
        </w:rPr>
      </w:pPr>
    </w:p>
    <w:p w:rsidR="00E76528" w:rsidRDefault="00E76528" w:rsidP="00C40FE2">
      <w:pPr>
        <w:tabs>
          <w:tab w:val="left" w:pos="1938"/>
          <w:tab w:val="left" w:pos="4161"/>
        </w:tabs>
        <w:ind w:left="-342" w:right="-379"/>
        <w:rPr>
          <w:sz w:val="24"/>
          <w:szCs w:val="24"/>
        </w:rPr>
      </w:pPr>
    </w:p>
    <w:p w:rsidR="007C7C97" w:rsidRDefault="00D7775E" w:rsidP="00E76528">
      <w:pPr>
        <w:tabs>
          <w:tab w:val="left" w:pos="1938"/>
          <w:tab w:val="left" w:pos="4161"/>
        </w:tabs>
        <w:ind w:left="-342" w:right="-550"/>
        <w:rPr>
          <w:sz w:val="24"/>
          <w:szCs w:val="24"/>
        </w:rPr>
      </w:pPr>
      <w:r>
        <w:rPr>
          <w:noProof/>
          <w:color w:val="000080"/>
          <w:sz w:val="22"/>
          <w:szCs w:val="22"/>
        </w:rPr>
        <w:drawing>
          <wp:anchor distT="36576" distB="36576" distL="36576" distR="36576" simplePos="0" relativeHeight="251620864" behindDoc="0" locked="0" layoutInCell="1" allowOverlap="1" wp14:anchorId="56A67E8F" wp14:editId="4C520924">
            <wp:simplePos x="0" y="0"/>
            <wp:positionH relativeFrom="column">
              <wp:posOffset>-253365</wp:posOffset>
            </wp:positionH>
            <wp:positionV relativeFrom="paragraph">
              <wp:posOffset>52070</wp:posOffset>
            </wp:positionV>
            <wp:extent cx="4343400" cy="3024505"/>
            <wp:effectExtent l="0" t="0" r="0" b="4445"/>
            <wp:wrapNone/>
            <wp:docPr id="88" name="Picture 17" descr="SDH New Front Entrance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DH New Front Entrance b"/>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343400" cy="302450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7C7C97" w:rsidRPr="007C7C97" w:rsidRDefault="007C7C97" w:rsidP="007C7C97">
      <w:pPr>
        <w:rPr>
          <w:sz w:val="24"/>
          <w:szCs w:val="24"/>
        </w:rPr>
      </w:pPr>
    </w:p>
    <w:p w:rsidR="007C7C97" w:rsidRPr="007C7C97" w:rsidRDefault="007C7C97" w:rsidP="007C7C97">
      <w:pPr>
        <w:rPr>
          <w:sz w:val="24"/>
          <w:szCs w:val="24"/>
        </w:rPr>
      </w:pPr>
    </w:p>
    <w:p w:rsidR="007C7C97" w:rsidRPr="007C7C97" w:rsidRDefault="007C7C97" w:rsidP="007C7C97">
      <w:pPr>
        <w:rPr>
          <w:sz w:val="24"/>
          <w:szCs w:val="24"/>
        </w:rPr>
      </w:pPr>
    </w:p>
    <w:p w:rsidR="007C7C97" w:rsidRPr="007C7C97" w:rsidRDefault="007C7C97" w:rsidP="007C7C97">
      <w:pPr>
        <w:rPr>
          <w:sz w:val="24"/>
          <w:szCs w:val="24"/>
        </w:rPr>
      </w:pPr>
    </w:p>
    <w:p w:rsidR="007C7C97" w:rsidRPr="007C7C97" w:rsidRDefault="007C7C97" w:rsidP="007C7C97">
      <w:pPr>
        <w:rPr>
          <w:sz w:val="24"/>
          <w:szCs w:val="24"/>
        </w:rPr>
      </w:pPr>
    </w:p>
    <w:p w:rsidR="007C7C97" w:rsidRPr="007C7C97" w:rsidRDefault="007C7C97" w:rsidP="007C7C97">
      <w:pPr>
        <w:rPr>
          <w:sz w:val="24"/>
          <w:szCs w:val="24"/>
        </w:rPr>
      </w:pPr>
    </w:p>
    <w:p w:rsidR="007C7C97" w:rsidRPr="007C7C97" w:rsidRDefault="007C7C97" w:rsidP="007C7C97">
      <w:pPr>
        <w:rPr>
          <w:sz w:val="24"/>
          <w:szCs w:val="24"/>
        </w:rPr>
      </w:pPr>
    </w:p>
    <w:p w:rsidR="007C7C97" w:rsidRPr="007C7C97" w:rsidRDefault="007C7C97" w:rsidP="007C7C97">
      <w:pPr>
        <w:rPr>
          <w:sz w:val="24"/>
          <w:szCs w:val="24"/>
        </w:rPr>
      </w:pPr>
    </w:p>
    <w:p w:rsidR="007C7C97" w:rsidRPr="007C7C97" w:rsidRDefault="007C7C97" w:rsidP="007C7C97">
      <w:pPr>
        <w:rPr>
          <w:sz w:val="24"/>
          <w:szCs w:val="24"/>
        </w:rPr>
      </w:pPr>
    </w:p>
    <w:p w:rsidR="007C7C97" w:rsidRPr="007C7C97" w:rsidRDefault="007C7C97" w:rsidP="007C7C97">
      <w:pPr>
        <w:rPr>
          <w:sz w:val="24"/>
          <w:szCs w:val="24"/>
        </w:rPr>
      </w:pPr>
    </w:p>
    <w:p w:rsidR="007C7C97" w:rsidRPr="007C7C97" w:rsidRDefault="007C7C97" w:rsidP="007C7C97">
      <w:pPr>
        <w:rPr>
          <w:sz w:val="24"/>
          <w:szCs w:val="24"/>
        </w:rPr>
      </w:pPr>
    </w:p>
    <w:p w:rsidR="007C7C97" w:rsidRPr="007C7C97" w:rsidRDefault="007C7C97" w:rsidP="007C7C97">
      <w:pPr>
        <w:rPr>
          <w:sz w:val="24"/>
          <w:szCs w:val="24"/>
        </w:rPr>
      </w:pPr>
    </w:p>
    <w:p w:rsidR="007C7C97" w:rsidRDefault="007C7C97" w:rsidP="007C7C97">
      <w:pPr>
        <w:rPr>
          <w:sz w:val="24"/>
          <w:szCs w:val="24"/>
        </w:rPr>
      </w:pPr>
    </w:p>
    <w:p w:rsidR="00E76528" w:rsidRDefault="007C7C97" w:rsidP="007C7C97">
      <w:pPr>
        <w:rPr>
          <w:sz w:val="24"/>
          <w:szCs w:val="24"/>
        </w:rPr>
      </w:pPr>
      <w:r>
        <w:rPr>
          <w:sz w:val="24"/>
          <w:szCs w:val="24"/>
        </w:rPr>
        <w:br w:type="page"/>
      </w:r>
    </w:p>
    <w:p w:rsidR="00466009" w:rsidRDefault="00EA63F3" w:rsidP="007C7C97">
      <w:pPr>
        <w:jc w:val="center"/>
        <w:rPr>
          <w:b/>
          <w:sz w:val="28"/>
          <w:szCs w:val="28"/>
        </w:rPr>
      </w:pPr>
      <w:r>
        <w:rPr>
          <w:noProof/>
          <w:sz w:val="24"/>
          <w:szCs w:val="24"/>
        </w:rPr>
        <w:lastRenderedPageBreak/>
        <mc:AlternateContent>
          <mc:Choice Requires="wps">
            <w:drawing>
              <wp:anchor distT="0" distB="0" distL="114300" distR="114300" simplePos="0" relativeHeight="251622912" behindDoc="1" locked="0" layoutInCell="1" allowOverlap="1" wp14:anchorId="3DAC311B" wp14:editId="11E49C2C">
                <wp:simplePos x="0" y="0"/>
                <wp:positionH relativeFrom="column">
                  <wp:posOffset>-284480</wp:posOffset>
                </wp:positionH>
                <wp:positionV relativeFrom="paragraph">
                  <wp:posOffset>-130810</wp:posOffset>
                </wp:positionV>
                <wp:extent cx="4343400" cy="6886575"/>
                <wp:effectExtent l="0" t="0" r="19050" b="28575"/>
                <wp:wrapNone/>
                <wp:docPr id="87"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43400" cy="6886575"/>
                        </a:xfrm>
                        <a:prstGeom prst="rect">
                          <a:avLst/>
                        </a:prstGeom>
                        <a:noFill/>
                        <a:ln w="19050">
                          <a:solidFill>
                            <a:srgbClr val="000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 o:spid="_x0000_s1026" style="position:absolute;margin-left:-22.4pt;margin-top:-10.3pt;width:342pt;height:542.2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" filled="f" strokecolor="navy" strokeweight="1.5pt"/>
            </w:pict>
          </mc:Fallback>
        </mc:AlternateContent>
      </w:r>
    </w:p>
    <w:p w:rsidR="007C7C97" w:rsidRDefault="000439C3" w:rsidP="007C7C97">
      <w:pPr>
        <w:jc w:val="center"/>
        <w:rPr>
          <w:b/>
          <w:sz w:val="28"/>
          <w:szCs w:val="28"/>
        </w:rPr>
      </w:pPr>
      <w:r>
        <w:rPr>
          <w:b/>
          <w:sz w:val="28"/>
          <w:szCs w:val="28"/>
        </w:rPr>
        <w:t>The Spires Cleft Centre</w:t>
      </w:r>
    </w:p>
    <w:p w:rsidR="007C7C97" w:rsidRPr="007C7C97" w:rsidRDefault="007C7C97" w:rsidP="007C7C97">
      <w:pPr>
        <w:jc w:val="center"/>
        <w:rPr>
          <w:b/>
          <w:sz w:val="32"/>
          <w:szCs w:val="28"/>
        </w:rPr>
      </w:pPr>
    </w:p>
    <w:p w:rsidR="007C7C97" w:rsidRDefault="000439C3" w:rsidP="00466009">
      <w:pPr>
        <w:jc w:val="center"/>
        <w:rPr>
          <w:b/>
          <w:color w:val="000080"/>
          <w:sz w:val="28"/>
          <w:szCs w:val="28"/>
        </w:rPr>
      </w:pPr>
      <w:r>
        <w:rPr>
          <w:b/>
          <w:color w:val="000080"/>
          <w:sz w:val="28"/>
          <w:szCs w:val="28"/>
        </w:rPr>
        <w:t>Salisbury Team</w:t>
      </w:r>
    </w:p>
    <w:p w:rsidR="00466009" w:rsidRPr="00466009" w:rsidRDefault="00466009" w:rsidP="00466009">
      <w:pPr>
        <w:jc w:val="center"/>
        <w:rPr>
          <w:b/>
          <w:color w:val="000080"/>
          <w:sz w:val="28"/>
          <w:szCs w:val="28"/>
        </w:rPr>
      </w:pPr>
    </w:p>
    <w:p w:rsidR="007C7C97" w:rsidRDefault="007C7C97" w:rsidP="007C7C97">
      <w:pPr>
        <w:jc w:val="center"/>
        <w:rPr>
          <w:sz w:val="22"/>
          <w:szCs w:val="22"/>
        </w:rPr>
      </w:pPr>
      <w:r>
        <w:rPr>
          <w:sz w:val="22"/>
          <w:szCs w:val="22"/>
        </w:rPr>
        <w:t>Consultant Primary Cleft Surgeon:</w:t>
      </w:r>
    </w:p>
    <w:p w:rsidR="000A5353" w:rsidRDefault="000A5353" w:rsidP="007C7C97">
      <w:pPr>
        <w:jc w:val="center"/>
        <w:rPr>
          <w:color w:val="000080"/>
          <w:sz w:val="22"/>
          <w:szCs w:val="22"/>
        </w:rPr>
      </w:pPr>
      <w:r>
        <w:rPr>
          <w:color w:val="000080"/>
          <w:sz w:val="22"/>
          <w:szCs w:val="22"/>
        </w:rPr>
        <w:t>Nefer Fallico</w:t>
      </w:r>
    </w:p>
    <w:p w:rsidR="00466009" w:rsidRDefault="00466009" w:rsidP="007C7C97">
      <w:pPr>
        <w:jc w:val="center"/>
        <w:rPr>
          <w:color w:val="000080"/>
          <w:sz w:val="22"/>
          <w:szCs w:val="22"/>
        </w:rPr>
      </w:pPr>
      <w:r>
        <w:rPr>
          <w:color w:val="000080"/>
          <w:sz w:val="22"/>
          <w:szCs w:val="22"/>
        </w:rPr>
        <w:t>Marc Swan</w:t>
      </w:r>
    </w:p>
    <w:p w:rsidR="00633CB3" w:rsidRDefault="00633CB3" w:rsidP="007C7C97">
      <w:pPr>
        <w:jc w:val="center"/>
        <w:rPr>
          <w:color w:val="000080"/>
          <w:sz w:val="22"/>
          <w:szCs w:val="22"/>
        </w:rPr>
      </w:pPr>
      <w:r>
        <w:rPr>
          <w:color w:val="000080"/>
          <w:sz w:val="22"/>
          <w:szCs w:val="22"/>
        </w:rPr>
        <w:t>Guy Thorburn</w:t>
      </w:r>
    </w:p>
    <w:p w:rsidR="007C7C97" w:rsidRPr="00466009" w:rsidRDefault="007C7C97" w:rsidP="007C7C97">
      <w:pPr>
        <w:jc w:val="center"/>
        <w:rPr>
          <w:color w:val="000080"/>
          <w:sz w:val="28"/>
          <w:szCs w:val="28"/>
        </w:rPr>
      </w:pPr>
    </w:p>
    <w:p w:rsidR="007C7C97" w:rsidRDefault="007C7C97" w:rsidP="007C7C97">
      <w:pPr>
        <w:jc w:val="center"/>
        <w:rPr>
          <w:sz w:val="22"/>
          <w:szCs w:val="22"/>
        </w:rPr>
      </w:pPr>
      <w:r>
        <w:rPr>
          <w:sz w:val="22"/>
          <w:szCs w:val="22"/>
        </w:rPr>
        <w:t>Clinical Nurse Specialists:</w:t>
      </w:r>
    </w:p>
    <w:p w:rsidR="007C7C97" w:rsidRDefault="007C7C97" w:rsidP="007C7C97">
      <w:pPr>
        <w:jc w:val="center"/>
        <w:rPr>
          <w:color w:val="000080"/>
          <w:sz w:val="22"/>
          <w:szCs w:val="22"/>
        </w:rPr>
      </w:pPr>
      <w:r>
        <w:rPr>
          <w:color w:val="000080"/>
          <w:sz w:val="22"/>
          <w:szCs w:val="22"/>
        </w:rPr>
        <w:t>Nichola Hudson (Lead)</w:t>
      </w:r>
    </w:p>
    <w:p w:rsidR="007C7C97" w:rsidRDefault="007C7C97" w:rsidP="007C7C97">
      <w:pPr>
        <w:jc w:val="center"/>
        <w:rPr>
          <w:color w:val="000080"/>
          <w:sz w:val="22"/>
          <w:szCs w:val="22"/>
        </w:rPr>
      </w:pPr>
      <w:r>
        <w:rPr>
          <w:color w:val="000080"/>
          <w:sz w:val="22"/>
          <w:szCs w:val="22"/>
        </w:rPr>
        <w:t>Maureen Warren</w:t>
      </w:r>
    </w:p>
    <w:p w:rsidR="007C7C97" w:rsidRPr="00466009" w:rsidRDefault="007C7C97" w:rsidP="007C7C97">
      <w:pPr>
        <w:jc w:val="center"/>
        <w:rPr>
          <w:color w:val="000080"/>
          <w:sz w:val="28"/>
          <w:szCs w:val="28"/>
        </w:rPr>
      </w:pPr>
    </w:p>
    <w:p w:rsidR="007C7C97" w:rsidRDefault="007C7C97" w:rsidP="007C7C97">
      <w:pPr>
        <w:jc w:val="center"/>
        <w:rPr>
          <w:color w:val="000000"/>
          <w:sz w:val="22"/>
          <w:szCs w:val="22"/>
        </w:rPr>
      </w:pPr>
      <w:r>
        <w:rPr>
          <w:color w:val="000000"/>
          <w:sz w:val="22"/>
          <w:szCs w:val="22"/>
        </w:rPr>
        <w:t>Speech and Language Therapists:</w:t>
      </w:r>
    </w:p>
    <w:p w:rsidR="007C7C97" w:rsidRDefault="007C7C97" w:rsidP="007C7C97">
      <w:pPr>
        <w:jc w:val="center"/>
        <w:rPr>
          <w:color w:val="000080"/>
          <w:sz w:val="22"/>
          <w:szCs w:val="22"/>
        </w:rPr>
      </w:pPr>
      <w:r>
        <w:rPr>
          <w:color w:val="000080"/>
          <w:sz w:val="22"/>
          <w:szCs w:val="22"/>
        </w:rPr>
        <w:t>Ginette Phippen (Lead)</w:t>
      </w:r>
    </w:p>
    <w:p w:rsidR="000A5353" w:rsidRDefault="000A5353" w:rsidP="007C7C97">
      <w:pPr>
        <w:jc w:val="center"/>
        <w:rPr>
          <w:color w:val="000080"/>
          <w:sz w:val="22"/>
          <w:szCs w:val="22"/>
        </w:rPr>
      </w:pPr>
      <w:r>
        <w:rPr>
          <w:color w:val="000080"/>
          <w:sz w:val="22"/>
          <w:szCs w:val="22"/>
        </w:rPr>
        <w:t>Charlotte Mustoe</w:t>
      </w:r>
    </w:p>
    <w:p w:rsidR="000A5353" w:rsidRDefault="000A5353" w:rsidP="000A5353">
      <w:pPr>
        <w:jc w:val="center"/>
        <w:rPr>
          <w:color w:val="000080"/>
          <w:sz w:val="22"/>
          <w:szCs w:val="22"/>
        </w:rPr>
      </w:pPr>
      <w:r>
        <w:rPr>
          <w:color w:val="000080"/>
          <w:sz w:val="22"/>
          <w:szCs w:val="22"/>
        </w:rPr>
        <w:t>Sonya Lidiard</w:t>
      </w:r>
    </w:p>
    <w:p w:rsidR="007C7C97" w:rsidRDefault="007C7C97" w:rsidP="007C7C97">
      <w:pPr>
        <w:jc w:val="center"/>
        <w:rPr>
          <w:color w:val="000080"/>
          <w:sz w:val="22"/>
          <w:szCs w:val="22"/>
        </w:rPr>
      </w:pPr>
      <w:r>
        <w:rPr>
          <w:color w:val="000080"/>
          <w:sz w:val="22"/>
          <w:szCs w:val="22"/>
        </w:rPr>
        <w:t>Sandra Treslove</w:t>
      </w:r>
    </w:p>
    <w:p w:rsidR="007C7C97" w:rsidRDefault="00466009" w:rsidP="007C7C97">
      <w:pPr>
        <w:jc w:val="center"/>
        <w:rPr>
          <w:color w:val="000080"/>
          <w:sz w:val="22"/>
          <w:szCs w:val="22"/>
        </w:rPr>
      </w:pPr>
      <w:r>
        <w:rPr>
          <w:color w:val="000080"/>
          <w:sz w:val="22"/>
          <w:szCs w:val="22"/>
        </w:rPr>
        <w:t>Cindy Williams (</w:t>
      </w:r>
      <w:r w:rsidR="000A5353">
        <w:rPr>
          <w:color w:val="000080"/>
          <w:sz w:val="22"/>
          <w:szCs w:val="22"/>
        </w:rPr>
        <w:t xml:space="preserve">Cleft MDT </w:t>
      </w:r>
      <w:r>
        <w:rPr>
          <w:color w:val="000080"/>
          <w:sz w:val="22"/>
          <w:szCs w:val="22"/>
        </w:rPr>
        <w:t>Assistant)</w:t>
      </w:r>
    </w:p>
    <w:p w:rsidR="007C7C97" w:rsidRPr="00466009" w:rsidRDefault="007C7C97" w:rsidP="007C7C97">
      <w:pPr>
        <w:jc w:val="center"/>
        <w:rPr>
          <w:color w:val="000080"/>
          <w:sz w:val="28"/>
          <w:szCs w:val="28"/>
        </w:rPr>
      </w:pPr>
    </w:p>
    <w:p w:rsidR="007C7C97" w:rsidRDefault="007C7C97" w:rsidP="007C7C97">
      <w:pPr>
        <w:jc w:val="center"/>
        <w:rPr>
          <w:color w:val="000000"/>
          <w:sz w:val="22"/>
          <w:szCs w:val="22"/>
        </w:rPr>
      </w:pPr>
      <w:r>
        <w:rPr>
          <w:color w:val="000000"/>
          <w:sz w:val="22"/>
          <w:szCs w:val="22"/>
        </w:rPr>
        <w:t>Consultant Orthodontist:</w:t>
      </w:r>
    </w:p>
    <w:p w:rsidR="00633CB3" w:rsidRPr="00633CB3" w:rsidRDefault="00633CB3" w:rsidP="007C7C97">
      <w:pPr>
        <w:jc w:val="center"/>
        <w:rPr>
          <w:color w:val="000080"/>
          <w:sz w:val="22"/>
          <w:szCs w:val="22"/>
        </w:rPr>
      </w:pPr>
      <w:r w:rsidRPr="00633CB3">
        <w:rPr>
          <w:color w:val="000080"/>
          <w:sz w:val="22"/>
          <w:szCs w:val="22"/>
        </w:rPr>
        <w:t>Mary Bussell</w:t>
      </w:r>
    </w:p>
    <w:p w:rsidR="007C7C97" w:rsidRPr="00466009" w:rsidRDefault="007C7C97" w:rsidP="00F8435D">
      <w:pPr>
        <w:rPr>
          <w:color w:val="000080"/>
          <w:sz w:val="28"/>
          <w:szCs w:val="28"/>
        </w:rPr>
      </w:pPr>
    </w:p>
    <w:p w:rsidR="007C7C97" w:rsidRDefault="007C7C97" w:rsidP="007C7C97">
      <w:pPr>
        <w:jc w:val="center"/>
        <w:rPr>
          <w:color w:val="000000"/>
          <w:sz w:val="22"/>
          <w:szCs w:val="22"/>
        </w:rPr>
      </w:pPr>
      <w:r>
        <w:rPr>
          <w:color w:val="000000"/>
          <w:sz w:val="22"/>
          <w:szCs w:val="22"/>
        </w:rPr>
        <w:t>Clinical Psychologist:</w:t>
      </w:r>
    </w:p>
    <w:p w:rsidR="000A5353" w:rsidRDefault="001755D8" w:rsidP="00466009">
      <w:pPr>
        <w:jc w:val="center"/>
        <w:rPr>
          <w:color w:val="000080"/>
          <w:sz w:val="22"/>
          <w:szCs w:val="22"/>
        </w:rPr>
      </w:pPr>
      <w:r>
        <w:rPr>
          <w:color w:val="000080"/>
          <w:sz w:val="22"/>
          <w:szCs w:val="22"/>
        </w:rPr>
        <w:t xml:space="preserve">Jenny Cropper </w:t>
      </w:r>
      <w:r w:rsidR="000A5353">
        <w:rPr>
          <w:color w:val="000080"/>
          <w:sz w:val="22"/>
          <w:szCs w:val="22"/>
        </w:rPr>
        <w:t>(Lead)</w:t>
      </w:r>
    </w:p>
    <w:p w:rsidR="00466009" w:rsidRDefault="000A5353" w:rsidP="00466009">
      <w:pPr>
        <w:jc w:val="center"/>
        <w:rPr>
          <w:color w:val="000080"/>
          <w:sz w:val="22"/>
          <w:szCs w:val="22"/>
        </w:rPr>
      </w:pPr>
      <w:r>
        <w:rPr>
          <w:color w:val="000080"/>
          <w:sz w:val="22"/>
          <w:szCs w:val="22"/>
        </w:rPr>
        <w:t>S</w:t>
      </w:r>
      <w:r w:rsidR="00633CB3">
        <w:rPr>
          <w:color w:val="000080"/>
          <w:sz w:val="22"/>
          <w:szCs w:val="22"/>
        </w:rPr>
        <w:t>tephanie Farrar</w:t>
      </w:r>
    </w:p>
    <w:p w:rsidR="007C7C97" w:rsidRPr="007C7C97" w:rsidRDefault="007C7C97" w:rsidP="00F8435D">
      <w:pPr>
        <w:rPr>
          <w:color w:val="000080"/>
          <w:sz w:val="40"/>
          <w:szCs w:val="22"/>
        </w:rPr>
      </w:pPr>
    </w:p>
    <w:p w:rsidR="007C7C97" w:rsidRDefault="007C7C97" w:rsidP="007C7C97">
      <w:pPr>
        <w:jc w:val="center"/>
        <w:rPr>
          <w:color w:val="000000"/>
          <w:sz w:val="22"/>
          <w:szCs w:val="22"/>
        </w:rPr>
      </w:pPr>
      <w:r>
        <w:rPr>
          <w:color w:val="000000"/>
          <w:sz w:val="22"/>
          <w:szCs w:val="22"/>
        </w:rPr>
        <w:t>Consultant ENT Surgeon:</w:t>
      </w:r>
    </w:p>
    <w:p w:rsidR="007C7C97" w:rsidRDefault="007C7C97" w:rsidP="007C7C97">
      <w:pPr>
        <w:jc w:val="center"/>
        <w:rPr>
          <w:color w:val="000080"/>
          <w:sz w:val="22"/>
          <w:szCs w:val="22"/>
        </w:rPr>
      </w:pPr>
      <w:r>
        <w:rPr>
          <w:color w:val="000080"/>
          <w:sz w:val="22"/>
          <w:szCs w:val="22"/>
        </w:rPr>
        <w:t>Marcel Geyer</w:t>
      </w:r>
    </w:p>
    <w:p w:rsidR="007C7C97" w:rsidRPr="007C7C97" w:rsidRDefault="007C7C97" w:rsidP="007C7C97">
      <w:pPr>
        <w:jc w:val="center"/>
        <w:rPr>
          <w:color w:val="000080"/>
          <w:sz w:val="40"/>
          <w:szCs w:val="22"/>
        </w:rPr>
      </w:pPr>
    </w:p>
    <w:p w:rsidR="007C7C97" w:rsidRDefault="007C7C97" w:rsidP="007C7C97">
      <w:pPr>
        <w:jc w:val="center"/>
        <w:rPr>
          <w:color w:val="000000"/>
          <w:sz w:val="22"/>
          <w:szCs w:val="22"/>
        </w:rPr>
      </w:pPr>
      <w:r>
        <w:rPr>
          <w:color w:val="000000"/>
          <w:sz w:val="22"/>
          <w:szCs w:val="22"/>
        </w:rPr>
        <w:t>Consultant Paediatrician:</w:t>
      </w:r>
    </w:p>
    <w:p w:rsidR="007C7C97" w:rsidRDefault="007C7C97" w:rsidP="007C7C97">
      <w:pPr>
        <w:jc w:val="center"/>
        <w:rPr>
          <w:color w:val="000080"/>
          <w:sz w:val="22"/>
          <w:szCs w:val="22"/>
        </w:rPr>
      </w:pPr>
      <w:r>
        <w:rPr>
          <w:color w:val="000080"/>
          <w:sz w:val="22"/>
          <w:szCs w:val="22"/>
        </w:rPr>
        <w:t>Jim Baird</w:t>
      </w:r>
    </w:p>
    <w:p w:rsidR="007C7C97" w:rsidRDefault="007C7C97" w:rsidP="007C7C97">
      <w:pPr>
        <w:jc w:val="center"/>
        <w:rPr>
          <w:color w:val="000080"/>
          <w:sz w:val="22"/>
          <w:szCs w:val="22"/>
        </w:rPr>
      </w:pPr>
    </w:p>
    <w:p w:rsidR="00466009" w:rsidRDefault="00466009" w:rsidP="007C7C97">
      <w:pPr>
        <w:jc w:val="center"/>
        <w:rPr>
          <w:color w:val="000000"/>
          <w:sz w:val="22"/>
          <w:szCs w:val="22"/>
        </w:rPr>
      </w:pPr>
    </w:p>
    <w:p w:rsidR="00F8435D" w:rsidRDefault="00F8435D" w:rsidP="007C7C97">
      <w:pPr>
        <w:jc w:val="center"/>
        <w:rPr>
          <w:color w:val="000000"/>
          <w:sz w:val="22"/>
          <w:szCs w:val="22"/>
        </w:rPr>
      </w:pPr>
    </w:p>
    <w:p w:rsidR="001F28B2" w:rsidRDefault="001F28B2" w:rsidP="007C7C97">
      <w:pPr>
        <w:jc w:val="center"/>
        <w:rPr>
          <w:color w:val="000000"/>
          <w:sz w:val="22"/>
          <w:szCs w:val="22"/>
        </w:rPr>
      </w:pPr>
    </w:p>
    <w:p w:rsidR="001F28B2" w:rsidRPr="007C7C97" w:rsidRDefault="001F28B2" w:rsidP="007C7C97">
      <w:pPr>
        <w:jc w:val="center"/>
        <w:rPr>
          <w:color w:val="000000"/>
          <w:sz w:val="22"/>
          <w:szCs w:val="22"/>
        </w:rPr>
      </w:pPr>
    </w:p>
    <w:p w:rsidR="00BD6578" w:rsidRDefault="00FA49A3" w:rsidP="007C7C97">
      <w:pPr>
        <w:jc w:val="center"/>
        <w:rPr>
          <w:b/>
          <w:color w:val="000000"/>
          <w:sz w:val="32"/>
          <w:szCs w:val="32"/>
        </w:rPr>
      </w:pPr>
      <w:r>
        <w:rPr>
          <w:b/>
          <w:noProof/>
          <w:sz w:val="32"/>
          <w:szCs w:val="32"/>
        </w:rPr>
        <w:lastRenderedPageBreak/>
        <mc:AlternateContent>
          <mc:Choice Requires="wps">
            <w:drawing>
              <wp:anchor distT="0" distB="0" distL="114300" distR="114300" simplePos="0" relativeHeight="251633152" behindDoc="1" locked="0" layoutInCell="1" allowOverlap="1" wp14:anchorId="20812892" wp14:editId="15FE1D7E">
                <wp:simplePos x="0" y="0"/>
                <wp:positionH relativeFrom="column">
                  <wp:posOffset>-208280</wp:posOffset>
                </wp:positionH>
                <wp:positionV relativeFrom="paragraph">
                  <wp:posOffset>-129540</wp:posOffset>
                </wp:positionV>
                <wp:extent cx="4314825" cy="4800600"/>
                <wp:effectExtent l="0" t="0" r="28575" b="19050"/>
                <wp:wrapNone/>
                <wp:docPr id="78"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4825" cy="4800600"/>
                        </a:xfrm>
                        <a:prstGeom prst="rect">
                          <a:avLst/>
                        </a:prstGeom>
                        <a:noFill/>
                        <a:ln w="19050">
                          <a:solidFill>
                            <a:srgbClr val="000080"/>
                          </a:solidFill>
                          <a:miter lim="800000"/>
                          <a:headEnd/>
                          <a:tailEnd/>
                        </a:ln>
                        <a:extLst>
                          <a:ext uri="{909E8E84-426E-40DD-AFC4-6F175D3DCCD1}">
                            <a14:hiddenFill xmlns:a14="http://schemas.microsoft.com/office/drawing/2010/main">
                              <a:solidFill>
                                <a:srgbClr val="FFFFFF"/>
                              </a:solidFill>
                            </a14:hiddenFill>
                          </a:ext>
                        </a:extLst>
                      </wps:spPr>
                      <wps:txbx>
                        <w:txbxContent>
                          <w:p w:rsidR="00DB42F4" w:rsidRDefault="00DB42F4" w:rsidP="00DB42F4">
                            <w:pPr>
                              <w:jc w:val="center"/>
                            </w:pPr>
                          </w:p>
                          <w:p w:rsidR="00DB42F4" w:rsidRDefault="00DB42F4" w:rsidP="00DB42F4">
                            <w:pPr>
                              <w:jc w:val="center"/>
                            </w:pPr>
                          </w:p>
                          <w:p w:rsidR="00FA49A3" w:rsidRDefault="00FA49A3" w:rsidP="00DB42F4">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 o:spid="_x0000_s1028" style="position:absolute;left:0;text-align:left;margin-left:-16.4pt;margin-top:-10.2pt;width:339.75pt;height:378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" filled="f" strokecolor="navy" strokeweight="1.5pt">
                <v:textbox>
                  <w:txbxContent>
                    <w:p w:rsidR="00DB42F4" w:rsidRDefault="00DB42F4" w:rsidP="00DB42F4">
                      <w:pPr>
                        <w:jc w:val="center"/>
                      </w:pPr>
                    </w:p>
                    <w:p w:rsidR="00DB42F4" w:rsidRDefault="00DB42F4" w:rsidP="00DB42F4">
                      <w:pPr>
                        <w:jc w:val="center"/>
                      </w:pPr>
                    </w:p>
                    <w:p w:rsidR="00FA49A3" w:rsidRDefault="00FA49A3" w:rsidP="00DB42F4">
                      <w:pPr>
                        <w:jc w:val="center"/>
                      </w:pPr>
                    </w:p>
                  </w:txbxContent>
                </v:textbox>
              </v:rect>
            </w:pict>
          </mc:Fallback>
        </mc:AlternateContent>
      </w:r>
    </w:p>
    <w:p w:rsidR="00D31342" w:rsidRDefault="00100E64" w:rsidP="00D31342">
      <w:pPr>
        <w:jc w:val="center"/>
        <w:rPr>
          <w:b/>
          <w:sz w:val="32"/>
          <w:szCs w:val="32"/>
        </w:rPr>
      </w:pPr>
      <w:r>
        <w:rPr>
          <w:b/>
          <w:sz w:val="32"/>
          <w:szCs w:val="32"/>
        </w:rPr>
        <w:t>The Spires Cleft Centre</w:t>
      </w:r>
    </w:p>
    <w:p w:rsidR="00100E64" w:rsidRDefault="00100E64" w:rsidP="00D31342">
      <w:pPr>
        <w:jc w:val="center"/>
        <w:rPr>
          <w:b/>
          <w:color w:val="000080"/>
          <w:sz w:val="32"/>
          <w:szCs w:val="32"/>
        </w:rPr>
      </w:pPr>
      <w:r>
        <w:rPr>
          <w:b/>
          <w:color w:val="000080"/>
          <w:sz w:val="32"/>
          <w:szCs w:val="32"/>
        </w:rPr>
        <w:t>Oxford Team</w:t>
      </w:r>
    </w:p>
    <w:p w:rsidR="00100E64" w:rsidRDefault="00100E64" w:rsidP="00100E64">
      <w:pPr>
        <w:rPr>
          <w:sz w:val="22"/>
          <w:szCs w:val="22"/>
        </w:rPr>
      </w:pPr>
    </w:p>
    <w:p w:rsidR="00466009" w:rsidRPr="000A5353" w:rsidRDefault="00100E64" w:rsidP="000A5353">
      <w:pPr>
        <w:tabs>
          <w:tab w:val="left" w:pos="3933"/>
        </w:tabs>
        <w:rPr>
          <w:color w:val="000080"/>
          <w:szCs w:val="22"/>
        </w:rPr>
      </w:pPr>
      <w:r w:rsidRPr="00585763">
        <w:rPr>
          <w:szCs w:val="22"/>
        </w:rPr>
        <w:t>Consultant Primary Cleft Surgeon:</w:t>
      </w:r>
      <w:r w:rsidRPr="00585763">
        <w:rPr>
          <w:szCs w:val="22"/>
        </w:rPr>
        <w:tab/>
      </w:r>
      <w:r w:rsidR="000A5353" w:rsidRPr="000A5353">
        <w:rPr>
          <w:color w:val="000080"/>
          <w:szCs w:val="22"/>
        </w:rPr>
        <w:t>Marc Swan</w:t>
      </w:r>
    </w:p>
    <w:p w:rsidR="000A5353" w:rsidRPr="00585763" w:rsidRDefault="000A5353" w:rsidP="000A5353">
      <w:pPr>
        <w:tabs>
          <w:tab w:val="left" w:pos="3933"/>
        </w:tabs>
        <w:rPr>
          <w:color w:val="000080"/>
          <w:szCs w:val="22"/>
        </w:rPr>
      </w:pPr>
      <w:r w:rsidRPr="000A5353">
        <w:rPr>
          <w:color w:val="000080"/>
          <w:szCs w:val="22"/>
        </w:rPr>
        <w:tab/>
        <w:t>Guy Thorburn</w:t>
      </w:r>
    </w:p>
    <w:p w:rsidR="00585763" w:rsidRPr="00585763" w:rsidRDefault="00585763" w:rsidP="00585763">
      <w:pPr>
        <w:tabs>
          <w:tab w:val="left" w:pos="3933"/>
        </w:tabs>
        <w:rPr>
          <w:color w:val="000080"/>
          <w:sz w:val="14"/>
          <w:szCs w:val="22"/>
        </w:rPr>
      </w:pPr>
    </w:p>
    <w:p w:rsidR="00585763" w:rsidRPr="00585763" w:rsidRDefault="00585763" w:rsidP="00585763">
      <w:pPr>
        <w:tabs>
          <w:tab w:val="left" w:pos="3933"/>
        </w:tabs>
        <w:rPr>
          <w:color w:val="000080"/>
          <w:szCs w:val="22"/>
        </w:rPr>
      </w:pPr>
      <w:r w:rsidRPr="00585763">
        <w:rPr>
          <w:szCs w:val="22"/>
        </w:rPr>
        <w:t xml:space="preserve">Clinical Nurse Specialists: </w:t>
      </w:r>
      <w:r w:rsidRPr="00585763">
        <w:rPr>
          <w:szCs w:val="22"/>
        </w:rPr>
        <w:tab/>
      </w:r>
      <w:r w:rsidRPr="00585763">
        <w:rPr>
          <w:color w:val="000080"/>
          <w:szCs w:val="22"/>
        </w:rPr>
        <w:t>N Hudson (Lead)</w:t>
      </w:r>
    </w:p>
    <w:p w:rsidR="00585763" w:rsidRPr="00585763" w:rsidRDefault="00585763" w:rsidP="00585763">
      <w:pPr>
        <w:tabs>
          <w:tab w:val="left" w:pos="3933"/>
        </w:tabs>
        <w:rPr>
          <w:color w:val="000080"/>
          <w:szCs w:val="22"/>
        </w:rPr>
      </w:pPr>
      <w:r w:rsidRPr="00585763">
        <w:rPr>
          <w:color w:val="000080"/>
          <w:szCs w:val="22"/>
        </w:rPr>
        <w:tab/>
        <w:t>J Sibley</w:t>
      </w:r>
    </w:p>
    <w:p w:rsidR="00585763" w:rsidRPr="00585763" w:rsidRDefault="001B1A18" w:rsidP="00585763">
      <w:pPr>
        <w:tabs>
          <w:tab w:val="left" w:pos="3933"/>
        </w:tabs>
        <w:rPr>
          <w:color w:val="000080"/>
          <w:szCs w:val="22"/>
        </w:rPr>
      </w:pPr>
      <w:r>
        <w:rPr>
          <w:color w:val="000080"/>
          <w:szCs w:val="22"/>
        </w:rPr>
        <w:tab/>
        <w:t>E Waterworth</w:t>
      </w:r>
    </w:p>
    <w:p w:rsidR="00585763" w:rsidRPr="00585763" w:rsidRDefault="00585763" w:rsidP="00585763">
      <w:pPr>
        <w:tabs>
          <w:tab w:val="left" w:pos="3933"/>
        </w:tabs>
        <w:rPr>
          <w:color w:val="000080"/>
          <w:szCs w:val="22"/>
        </w:rPr>
      </w:pPr>
      <w:r w:rsidRPr="00585763">
        <w:rPr>
          <w:color w:val="000080"/>
          <w:szCs w:val="22"/>
        </w:rPr>
        <w:tab/>
        <w:t>T O’Neill</w:t>
      </w:r>
    </w:p>
    <w:p w:rsidR="00585763" w:rsidRPr="00585763" w:rsidRDefault="00585763" w:rsidP="00585763">
      <w:pPr>
        <w:tabs>
          <w:tab w:val="left" w:pos="3933"/>
        </w:tabs>
        <w:rPr>
          <w:color w:val="000080"/>
          <w:sz w:val="14"/>
          <w:szCs w:val="22"/>
        </w:rPr>
      </w:pPr>
    </w:p>
    <w:p w:rsidR="00585763" w:rsidRPr="00585763" w:rsidRDefault="00585763" w:rsidP="00585763">
      <w:pPr>
        <w:tabs>
          <w:tab w:val="left" w:pos="3933"/>
        </w:tabs>
        <w:rPr>
          <w:color w:val="000080"/>
          <w:szCs w:val="22"/>
        </w:rPr>
      </w:pPr>
      <w:r w:rsidRPr="00585763">
        <w:rPr>
          <w:szCs w:val="22"/>
        </w:rPr>
        <w:t>Speech and Language Therapists:</w:t>
      </w:r>
      <w:r w:rsidRPr="00585763">
        <w:rPr>
          <w:szCs w:val="22"/>
        </w:rPr>
        <w:tab/>
      </w:r>
      <w:r w:rsidRPr="00585763">
        <w:rPr>
          <w:color w:val="000080"/>
          <w:szCs w:val="22"/>
        </w:rPr>
        <w:t>G Phippen (Lead)</w:t>
      </w:r>
    </w:p>
    <w:p w:rsidR="00585763" w:rsidRPr="00585763" w:rsidRDefault="00585763" w:rsidP="00585763">
      <w:pPr>
        <w:tabs>
          <w:tab w:val="left" w:pos="3933"/>
        </w:tabs>
        <w:rPr>
          <w:color w:val="000080"/>
          <w:szCs w:val="22"/>
        </w:rPr>
      </w:pPr>
      <w:r w:rsidRPr="00585763">
        <w:rPr>
          <w:color w:val="000080"/>
          <w:szCs w:val="22"/>
        </w:rPr>
        <w:tab/>
        <w:t>C Luscombe</w:t>
      </w:r>
    </w:p>
    <w:p w:rsidR="00585763" w:rsidRPr="00585763" w:rsidRDefault="00585763" w:rsidP="00585763">
      <w:pPr>
        <w:tabs>
          <w:tab w:val="left" w:pos="3933"/>
        </w:tabs>
        <w:rPr>
          <w:color w:val="000080"/>
          <w:szCs w:val="22"/>
        </w:rPr>
      </w:pPr>
      <w:r w:rsidRPr="00585763">
        <w:rPr>
          <w:color w:val="000080"/>
          <w:szCs w:val="22"/>
        </w:rPr>
        <w:tab/>
        <w:t>L McAndrew</w:t>
      </w:r>
    </w:p>
    <w:p w:rsidR="00B003D5" w:rsidRPr="00585763" w:rsidRDefault="00F8435D" w:rsidP="00F0389A">
      <w:pPr>
        <w:tabs>
          <w:tab w:val="left" w:pos="3933"/>
        </w:tabs>
        <w:rPr>
          <w:color w:val="000080"/>
          <w:szCs w:val="22"/>
        </w:rPr>
      </w:pPr>
      <w:r>
        <w:rPr>
          <w:color w:val="000080"/>
          <w:szCs w:val="22"/>
        </w:rPr>
        <w:tab/>
      </w:r>
      <w:r w:rsidR="000A5353">
        <w:rPr>
          <w:color w:val="000080"/>
          <w:szCs w:val="22"/>
        </w:rPr>
        <w:t>S Overton</w:t>
      </w:r>
    </w:p>
    <w:p w:rsidR="00585763" w:rsidRPr="00585763" w:rsidRDefault="00585763" w:rsidP="00585763">
      <w:pPr>
        <w:tabs>
          <w:tab w:val="left" w:pos="3933"/>
        </w:tabs>
        <w:rPr>
          <w:color w:val="000080"/>
          <w:sz w:val="14"/>
          <w:szCs w:val="22"/>
        </w:rPr>
      </w:pPr>
    </w:p>
    <w:p w:rsidR="00585763" w:rsidRDefault="00585763" w:rsidP="00585763">
      <w:pPr>
        <w:tabs>
          <w:tab w:val="left" w:pos="3933"/>
        </w:tabs>
        <w:rPr>
          <w:color w:val="000080"/>
          <w:szCs w:val="22"/>
        </w:rPr>
      </w:pPr>
      <w:r w:rsidRPr="00585763">
        <w:rPr>
          <w:szCs w:val="22"/>
        </w:rPr>
        <w:t>Consultant ENT Surgeon:</w:t>
      </w:r>
      <w:r w:rsidRPr="00585763">
        <w:rPr>
          <w:szCs w:val="22"/>
        </w:rPr>
        <w:tab/>
      </w:r>
      <w:r w:rsidR="00557F89">
        <w:rPr>
          <w:color w:val="000080"/>
          <w:szCs w:val="22"/>
        </w:rPr>
        <w:t>R Pal</w:t>
      </w:r>
    </w:p>
    <w:p w:rsidR="00772A6B" w:rsidRPr="00585763" w:rsidRDefault="00772A6B" w:rsidP="00585763">
      <w:pPr>
        <w:tabs>
          <w:tab w:val="left" w:pos="3933"/>
        </w:tabs>
        <w:rPr>
          <w:color w:val="000080"/>
          <w:szCs w:val="22"/>
        </w:rPr>
      </w:pPr>
      <w:r>
        <w:rPr>
          <w:color w:val="000080"/>
          <w:szCs w:val="22"/>
        </w:rPr>
        <w:t xml:space="preserve">                                                                       </w:t>
      </w:r>
    </w:p>
    <w:p w:rsidR="00466009" w:rsidRDefault="00585763" w:rsidP="00585763">
      <w:pPr>
        <w:tabs>
          <w:tab w:val="left" w:pos="3933"/>
        </w:tabs>
        <w:rPr>
          <w:szCs w:val="22"/>
        </w:rPr>
      </w:pPr>
      <w:r w:rsidRPr="00585763">
        <w:rPr>
          <w:szCs w:val="22"/>
        </w:rPr>
        <w:t>Clinical Psychologist:</w:t>
      </w:r>
      <w:r w:rsidRPr="00585763">
        <w:rPr>
          <w:szCs w:val="22"/>
        </w:rPr>
        <w:tab/>
      </w:r>
      <w:r w:rsidR="00772A6B">
        <w:rPr>
          <w:color w:val="000080"/>
          <w:szCs w:val="22"/>
        </w:rPr>
        <w:t xml:space="preserve">J Cropper </w:t>
      </w:r>
      <w:r w:rsidR="000A5353">
        <w:rPr>
          <w:color w:val="000080"/>
          <w:szCs w:val="22"/>
        </w:rPr>
        <w:t>(Lead)</w:t>
      </w:r>
    </w:p>
    <w:p w:rsidR="00585763" w:rsidRDefault="00466009" w:rsidP="00585763">
      <w:pPr>
        <w:tabs>
          <w:tab w:val="left" w:pos="3933"/>
        </w:tabs>
        <w:rPr>
          <w:color w:val="000080"/>
          <w:szCs w:val="22"/>
        </w:rPr>
      </w:pPr>
      <w:r>
        <w:rPr>
          <w:szCs w:val="22"/>
        </w:rPr>
        <w:tab/>
      </w:r>
      <w:r w:rsidR="00F0389A">
        <w:rPr>
          <w:color w:val="000080"/>
          <w:szCs w:val="22"/>
        </w:rPr>
        <w:t>M Hotton</w:t>
      </w:r>
    </w:p>
    <w:p w:rsidR="00466009" w:rsidRPr="00585763" w:rsidRDefault="00466009" w:rsidP="00585763">
      <w:pPr>
        <w:tabs>
          <w:tab w:val="left" w:pos="3933"/>
        </w:tabs>
        <w:rPr>
          <w:color w:val="000080"/>
          <w:szCs w:val="22"/>
        </w:rPr>
      </w:pPr>
      <w:r>
        <w:rPr>
          <w:color w:val="000080"/>
          <w:szCs w:val="22"/>
        </w:rPr>
        <w:tab/>
        <w:t>M Quarmby</w:t>
      </w:r>
    </w:p>
    <w:p w:rsidR="00585763" w:rsidRPr="00585763" w:rsidRDefault="00585763" w:rsidP="00585763">
      <w:pPr>
        <w:tabs>
          <w:tab w:val="left" w:pos="3933"/>
        </w:tabs>
        <w:rPr>
          <w:color w:val="000080"/>
          <w:sz w:val="14"/>
          <w:szCs w:val="22"/>
        </w:rPr>
      </w:pPr>
    </w:p>
    <w:p w:rsidR="00585763" w:rsidRPr="00585763" w:rsidRDefault="00585763" w:rsidP="00585763">
      <w:pPr>
        <w:tabs>
          <w:tab w:val="left" w:pos="3933"/>
        </w:tabs>
        <w:rPr>
          <w:color w:val="000080"/>
          <w:szCs w:val="22"/>
        </w:rPr>
      </w:pPr>
      <w:r w:rsidRPr="00585763">
        <w:rPr>
          <w:szCs w:val="22"/>
        </w:rPr>
        <w:t>Consultant Orthodontist:</w:t>
      </w:r>
      <w:r w:rsidRPr="00585763">
        <w:rPr>
          <w:szCs w:val="22"/>
        </w:rPr>
        <w:tab/>
      </w:r>
      <w:r w:rsidRPr="00585763">
        <w:rPr>
          <w:color w:val="000080"/>
          <w:szCs w:val="22"/>
        </w:rPr>
        <w:t>G Kidner</w:t>
      </w:r>
    </w:p>
    <w:p w:rsidR="00585763" w:rsidRPr="00585763" w:rsidRDefault="00585763" w:rsidP="00585763">
      <w:pPr>
        <w:tabs>
          <w:tab w:val="left" w:pos="3933"/>
        </w:tabs>
        <w:rPr>
          <w:color w:val="000080"/>
          <w:szCs w:val="22"/>
        </w:rPr>
      </w:pPr>
      <w:r w:rsidRPr="00585763">
        <w:rPr>
          <w:szCs w:val="22"/>
        </w:rPr>
        <w:tab/>
      </w:r>
    </w:p>
    <w:p w:rsidR="00585763" w:rsidRPr="00585763" w:rsidRDefault="00585763" w:rsidP="00585763">
      <w:pPr>
        <w:tabs>
          <w:tab w:val="left" w:pos="3933"/>
        </w:tabs>
        <w:rPr>
          <w:color w:val="000080"/>
          <w:sz w:val="14"/>
          <w:szCs w:val="22"/>
        </w:rPr>
      </w:pPr>
    </w:p>
    <w:p w:rsidR="00585763" w:rsidRPr="00585763" w:rsidRDefault="00585763" w:rsidP="00585763">
      <w:pPr>
        <w:tabs>
          <w:tab w:val="left" w:pos="3933"/>
        </w:tabs>
        <w:rPr>
          <w:color w:val="000080"/>
          <w:szCs w:val="22"/>
        </w:rPr>
      </w:pPr>
      <w:r w:rsidRPr="00585763">
        <w:rPr>
          <w:szCs w:val="22"/>
        </w:rPr>
        <w:t>Consultant Paediatrician:</w:t>
      </w:r>
      <w:r w:rsidRPr="00585763">
        <w:rPr>
          <w:szCs w:val="22"/>
        </w:rPr>
        <w:tab/>
      </w:r>
      <w:r w:rsidR="00466009">
        <w:rPr>
          <w:color w:val="000080"/>
          <w:szCs w:val="22"/>
        </w:rPr>
        <w:t>A Ives</w:t>
      </w:r>
    </w:p>
    <w:p w:rsidR="00585763" w:rsidRPr="00585763" w:rsidRDefault="00585763" w:rsidP="00585763">
      <w:pPr>
        <w:tabs>
          <w:tab w:val="left" w:pos="3933"/>
        </w:tabs>
        <w:rPr>
          <w:color w:val="000080"/>
          <w:sz w:val="14"/>
          <w:szCs w:val="22"/>
        </w:rPr>
      </w:pPr>
    </w:p>
    <w:p w:rsidR="00585763" w:rsidRDefault="00585763" w:rsidP="00585763">
      <w:pPr>
        <w:tabs>
          <w:tab w:val="left" w:pos="3933"/>
        </w:tabs>
        <w:rPr>
          <w:color w:val="000080"/>
          <w:szCs w:val="22"/>
        </w:rPr>
      </w:pPr>
      <w:r w:rsidRPr="00585763">
        <w:rPr>
          <w:color w:val="000000"/>
          <w:szCs w:val="22"/>
        </w:rPr>
        <w:t>Consultant Restorative Dentist:</w:t>
      </w:r>
      <w:r w:rsidRPr="00585763">
        <w:rPr>
          <w:color w:val="000000"/>
          <w:szCs w:val="22"/>
        </w:rPr>
        <w:tab/>
      </w:r>
      <w:r w:rsidRPr="00585763">
        <w:rPr>
          <w:color w:val="000080"/>
          <w:szCs w:val="22"/>
        </w:rPr>
        <w:t>S Popat</w:t>
      </w:r>
    </w:p>
    <w:p w:rsidR="005414C2" w:rsidRDefault="005414C2" w:rsidP="00585763">
      <w:pPr>
        <w:tabs>
          <w:tab w:val="left" w:pos="3933"/>
        </w:tabs>
        <w:rPr>
          <w:color w:val="000080"/>
          <w:szCs w:val="22"/>
        </w:rPr>
      </w:pPr>
    </w:p>
    <w:p w:rsidR="005414C2" w:rsidRPr="005414C2" w:rsidRDefault="005414C2" w:rsidP="005414C2">
      <w:pPr>
        <w:rPr>
          <w:szCs w:val="22"/>
        </w:rPr>
      </w:pPr>
    </w:p>
    <w:p w:rsidR="005414C2" w:rsidRPr="005414C2" w:rsidRDefault="005414C2" w:rsidP="005414C2">
      <w:pPr>
        <w:rPr>
          <w:szCs w:val="22"/>
        </w:rPr>
      </w:pPr>
    </w:p>
    <w:p w:rsidR="005414C2" w:rsidRPr="005414C2" w:rsidRDefault="00FA49A3" w:rsidP="005414C2">
      <w:pPr>
        <w:rPr>
          <w:szCs w:val="22"/>
        </w:rPr>
      </w:pPr>
      <w:r>
        <w:rPr>
          <w:noProof/>
          <w:color w:val="000080"/>
          <w:szCs w:val="22"/>
        </w:rPr>
        <w:drawing>
          <wp:anchor distT="36576" distB="36576" distL="36576" distR="36576" simplePos="0" relativeHeight="251632128" behindDoc="0" locked="0" layoutInCell="1" allowOverlap="1" wp14:anchorId="5AEDA242" wp14:editId="6976B0FD">
            <wp:simplePos x="0" y="0"/>
            <wp:positionH relativeFrom="column">
              <wp:posOffset>325120</wp:posOffset>
            </wp:positionH>
            <wp:positionV relativeFrom="paragraph">
              <wp:posOffset>58420</wp:posOffset>
            </wp:positionV>
            <wp:extent cx="3162300" cy="2222500"/>
            <wp:effectExtent l="0" t="0" r="0" b="6350"/>
            <wp:wrapNone/>
            <wp:docPr id="77" name="Picture 29" descr="005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00578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61557" cy="2221978"/>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5414C2" w:rsidRPr="005414C2" w:rsidRDefault="005414C2" w:rsidP="005414C2">
      <w:pPr>
        <w:rPr>
          <w:szCs w:val="22"/>
        </w:rPr>
      </w:pPr>
    </w:p>
    <w:p w:rsidR="005414C2" w:rsidRPr="005414C2" w:rsidRDefault="005414C2" w:rsidP="005414C2">
      <w:pPr>
        <w:rPr>
          <w:szCs w:val="22"/>
        </w:rPr>
      </w:pPr>
    </w:p>
    <w:p w:rsidR="005414C2" w:rsidRPr="005414C2" w:rsidRDefault="005414C2" w:rsidP="005414C2">
      <w:pPr>
        <w:rPr>
          <w:szCs w:val="22"/>
        </w:rPr>
      </w:pPr>
    </w:p>
    <w:p w:rsidR="005414C2" w:rsidRPr="005414C2" w:rsidRDefault="005414C2" w:rsidP="005414C2">
      <w:pPr>
        <w:rPr>
          <w:szCs w:val="22"/>
        </w:rPr>
      </w:pPr>
    </w:p>
    <w:p w:rsidR="005414C2" w:rsidRPr="005414C2" w:rsidRDefault="005414C2" w:rsidP="005414C2">
      <w:pPr>
        <w:rPr>
          <w:szCs w:val="22"/>
        </w:rPr>
      </w:pPr>
    </w:p>
    <w:p w:rsidR="005414C2" w:rsidRPr="005414C2" w:rsidRDefault="005414C2" w:rsidP="005414C2">
      <w:pPr>
        <w:rPr>
          <w:szCs w:val="22"/>
        </w:rPr>
      </w:pPr>
    </w:p>
    <w:p w:rsidR="001F6560" w:rsidRDefault="001F6560" w:rsidP="005414C2">
      <w:pPr>
        <w:rPr>
          <w:szCs w:val="22"/>
        </w:rPr>
      </w:pPr>
    </w:p>
    <w:p w:rsidR="001F6560" w:rsidRDefault="001F6560" w:rsidP="005414C2">
      <w:pPr>
        <w:rPr>
          <w:szCs w:val="22"/>
        </w:rPr>
      </w:pPr>
    </w:p>
    <w:p w:rsidR="00DB42F4" w:rsidRDefault="00DB42F4" w:rsidP="005414C2">
      <w:pPr>
        <w:rPr>
          <w:b/>
          <w:sz w:val="28"/>
          <w:szCs w:val="28"/>
        </w:rPr>
      </w:pPr>
    </w:p>
    <w:p w:rsidR="00DB42F4" w:rsidRDefault="00DB42F4" w:rsidP="005414C2">
      <w:pPr>
        <w:rPr>
          <w:b/>
          <w:sz w:val="28"/>
          <w:szCs w:val="28"/>
        </w:rPr>
      </w:pPr>
    </w:p>
    <w:p w:rsidR="00DB42F4" w:rsidRDefault="00DB42F4" w:rsidP="005414C2">
      <w:pPr>
        <w:rPr>
          <w:b/>
          <w:sz w:val="28"/>
          <w:szCs w:val="28"/>
        </w:rPr>
      </w:pPr>
    </w:p>
    <w:p w:rsidR="00FA49A3" w:rsidRDefault="00FA49A3" w:rsidP="005414C2">
      <w:pPr>
        <w:rPr>
          <w:b/>
          <w:sz w:val="28"/>
          <w:szCs w:val="28"/>
        </w:rPr>
      </w:pPr>
    </w:p>
    <w:p w:rsidR="00585763" w:rsidRDefault="00064C5E" w:rsidP="005414C2">
      <w:pPr>
        <w:rPr>
          <w:b/>
          <w:sz w:val="28"/>
          <w:szCs w:val="28"/>
        </w:rPr>
      </w:pPr>
      <w:r>
        <w:rPr>
          <w:b/>
          <w:sz w:val="28"/>
          <w:szCs w:val="28"/>
        </w:rPr>
        <w:lastRenderedPageBreak/>
        <w:t>Cleft Lip Explained</w:t>
      </w:r>
    </w:p>
    <w:p w:rsidR="00064C5E" w:rsidRPr="00686892" w:rsidRDefault="00064C5E" w:rsidP="005414C2">
      <w:pPr>
        <w:rPr>
          <w:b/>
          <w:szCs w:val="28"/>
        </w:rPr>
      </w:pPr>
    </w:p>
    <w:p w:rsidR="00064C5E" w:rsidRPr="00686892" w:rsidRDefault="00B003D5" w:rsidP="005414C2">
      <w:pPr>
        <w:rPr>
          <w:b/>
          <w:szCs w:val="22"/>
        </w:rPr>
      </w:pPr>
      <w:r>
        <w:rPr>
          <w:b/>
          <w:szCs w:val="22"/>
        </w:rPr>
        <w:t>What is Cleft Lip?</w:t>
      </w:r>
    </w:p>
    <w:p w:rsidR="00064C5E" w:rsidRDefault="00064C5E" w:rsidP="00064C5E">
      <w:pPr>
        <w:jc w:val="both"/>
      </w:pPr>
      <w:r>
        <w:t xml:space="preserve">A Cleft of the lip can be on one side (unilateral) or both sides (bilateral). It can be as small as a notch, or may extend up into the nose. </w:t>
      </w:r>
      <w:r w:rsidR="00384019">
        <w:t xml:space="preserve"> It may also involve a gap in the gum.</w:t>
      </w:r>
    </w:p>
    <w:p w:rsidR="00686892" w:rsidRPr="00686892" w:rsidRDefault="00686892" w:rsidP="00686892">
      <w:pPr>
        <w:jc w:val="center"/>
        <w:rPr>
          <w:sz w:val="18"/>
        </w:rPr>
      </w:pPr>
    </w:p>
    <w:p w:rsidR="00064C5E" w:rsidRDefault="0066697D" w:rsidP="00064C5E">
      <w:pPr>
        <w:jc w:val="center"/>
        <w:rPr>
          <w:b/>
        </w:rPr>
      </w:pPr>
      <w:r>
        <w:rPr>
          <w:noProof/>
        </w:rPr>
        <mc:AlternateContent>
          <mc:Choice Requires="wps">
            <w:drawing>
              <wp:anchor distT="36576" distB="36576" distL="36576" distR="36576" simplePos="0" relativeHeight="251646464" behindDoc="0" locked="0" layoutInCell="1" allowOverlap="1">
                <wp:simplePos x="0" y="0"/>
                <wp:positionH relativeFrom="column">
                  <wp:posOffset>1104900</wp:posOffset>
                </wp:positionH>
                <wp:positionV relativeFrom="paragraph">
                  <wp:posOffset>255905</wp:posOffset>
                </wp:positionV>
                <wp:extent cx="360045" cy="215900"/>
                <wp:effectExtent l="0" t="0" r="3175" b="0"/>
                <wp:wrapNone/>
                <wp:docPr id="76"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215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1F6560" w:rsidRPr="00121324" w:rsidRDefault="001F6560" w:rsidP="00686892">
                            <w:pPr>
                              <w:widowControl w:val="0"/>
                              <w:rPr>
                                <w:rFonts w:cs="Arial"/>
                                <w:color w:val="008000"/>
                              </w:rPr>
                            </w:pPr>
                            <w:r w:rsidRPr="00121324">
                              <w:rPr>
                                <w:rFonts w:cs="Arial"/>
                                <w:color w:val="008000"/>
                              </w:rPr>
                              <w:t>lip</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 o:spid="_x0000_s1029" type="#_x0000_t202" style="position:absolute;left:0;text-align:left;margin-left:87pt;margin-top:20.15pt;width:28.35pt;height:17pt;z-index:2516464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" filled="f" stroked="f" insetpen="t">
                <v:textbox inset="2.88pt,2.88pt,2.88pt,2.88pt">
                  <w:txbxContent>
                    <w:p w:rsidR="001F6560" w:rsidRPr="00121324" w:rsidRDefault="001F6560" w:rsidP="00686892">
                      <w:pPr>
                        <w:widowControl w:val="0"/>
                        <w:rPr>
                          <w:rFonts w:cs="Arial"/>
                          <w:color w:val="008000"/>
                        </w:rPr>
                      </w:pPr>
                      <w:r w:rsidRPr="00121324">
                        <w:rPr>
                          <w:rFonts w:cs="Arial"/>
                          <w:color w:val="008000"/>
                        </w:rPr>
                        <w:t>lip</w:t>
                      </w:r>
                    </w:p>
                  </w:txbxContent>
                </v:textbox>
              </v:shape>
            </w:pict>
          </mc:Fallback>
        </mc:AlternateContent>
      </w:r>
      <w:r>
        <w:rPr>
          <w:noProof/>
        </w:rPr>
        <mc:AlternateContent>
          <mc:Choice Requires="wps">
            <w:drawing>
              <wp:anchor distT="36576" distB="36576" distL="36576" distR="36576" simplePos="0" relativeHeight="251645440" behindDoc="0" locked="0" layoutInCell="1" allowOverlap="1">
                <wp:simplePos x="0" y="0"/>
                <wp:positionH relativeFrom="column">
                  <wp:posOffset>304800</wp:posOffset>
                </wp:positionH>
                <wp:positionV relativeFrom="paragraph">
                  <wp:posOffset>484505</wp:posOffset>
                </wp:positionV>
                <wp:extent cx="780415" cy="252095"/>
                <wp:effectExtent l="0" t="0" r="1905" b="0"/>
                <wp:wrapNone/>
                <wp:docPr id="75"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0415" cy="2520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1F6560" w:rsidRPr="00121324" w:rsidRDefault="001F6560" w:rsidP="00686892">
                            <w:pPr>
                              <w:widowControl w:val="0"/>
                              <w:rPr>
                                <w:rFonts w:cs="Arial"/>
                                <w:color w:val="FF00FF"/>
                              </w:rPr>
                            </w:pPr>
                            <w:r w:rsidRPr="00121324">
                              <w:rPr>
                                <w:rFonts w:cs="Arial"/>
                                <w:color w:val="FF00FF"/>
                              </w:rPr>
                              <w:t>hard palate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4" o:spid="_x0000_s1030" type="#_x0000_t202" style="position:absolute;left:0;text-align:left;margin-left:24pt;margin-top:38.15pt;width:61.45pt;height:19.85pt;z-index:2516454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" filled="f" stroked="f" insetpen="t">
                <v:textbox inset="2.88pt,2.88pt,2.88pt,2.88pt">
                  <w:txbxContent>
                    <w:p w:rsidR="001F6560" w:rsidRPr="00121324" w:rsidRDefault="001F6560" w:rsidP="00686892">
                      <w:pPr>
                        <w:widowControl w:val="0"/>
                        <w:rPr>
                          <w:rFonts w:cs="Arial"/>
                          <w:color w:val="FF00FF"/>
                        </w:rPr>
                      </w:pPr>
                      <w:r w:rsidRPr="00121324">
                        <w:rPr>
                          <w:rFonts w:cs="Arial"/>
                          <w:color w:val="FF00FF"/>
                        </w:rPr>
                        <w:t>hard palate</w:t>
                      </w:r>
                    </w:p>
                  </w:txbxContent>
                </v:textbox>
              </v:shape>
            </w:pict>
          </mc:Fallback>
        </mc:AlternateContent>
      </w:r>
      <w:r>
        <w:rPr>
          <w:noProof/>
        </w:rPr>
        <mc:AlternateContent>
          <mc:Choice Requires="wps">
            <w:drawing>
              <wp:anchor distT="36576" distB="36576" distL="36576" distR="36576" simplePos="0" relativeHeight="251644416" behindDoc="0" locked="0" layoutInCell="1" allowOverlap="1">
                <wp:simplePos x="0" y="0"/>
                <wp:positionH relativeFrom="column">
                  <wp:posOffset>990600</wp:posOffset>
                </wp:positionH>
                <wp:positionV relativeFrom="paragraph">
                  <wp:posOffset>941705</wp:posOffset>
                </wp:positionV>
                <wp:extent cx="666115" cy="252095"/>
                <wp:effectExtent l="0" t="0" r="1905" b="0"/>
                <wp:wrapNone/>
                <wp:docPr id="74"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115" cy="2520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1F6560" w:rsidRPr="00121324" w:rsidRDefault="001F6560" w:rsidP="00686892">
                            <w:pPr>
                              <w:widowControl w:val="0"/>
                              <w:jc w:val="right"/>
                              <w:rPr>
                                <w:rFonts w:cs="Arial"/>
                                <w:color w:val="FF0000"/>
                              </w:rPr>
                            </w:pPr>
                            <w:r w:rsidRPr="00121324">
                              <w:rPr>
                                <w:rFonts w:cs="Arial"/>
                                <w:color w:val="FF0000"/>
                              </w:rPr>
                              <w:t>uvula</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3" o:spid="_x0000_s1031" type="#_x0000_t202" style="position:absolute;left:0;text-align:left;margin-left:78pt;margin-top:74.15pt;width:52.45pt;height:19.85pt;z-index:2516444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" filled="f" stroked="f" insetpen="t">
                <v:textbox inset="2.88pt,2.88pt,2.88pt,2.88pt">
                  <w:txbxContent>
                    <w:p w:rsidR="001F6560" w:rsidRPr="00121324" w:rsidRDefault="001F6560" w:rsidP="00686892">
                      <w:pPr>
                        <w:widowControl w:val="0"/>
                        <w:jc w:val="right"/>
                        <w:rPr>
                          <w:rFonts w:cs="Arial"/>
                          <w:color w:val="FF0000"/>
                        </w:rPr>
                      </w:pPr>
                      <w:r w:rsidRPr="00121324">
                        <w:rPr>
                          <w:rFonts w:cs="Arial"/>
                          <w:color w:val="FF0000"/>
                        </w:rPr>
                        <w:t>uvula</w:t>
                      </w:r>
                    </w:p>
                  </w:txbxContent>
                </v:textbox>
              </v:shape>
            </w:pict>
          </mc:Fallback>
        </mc:AlternateContent>
      </w:r>
      <w:r>
        <w:rPr>
          <w:noProof/>
        </w:rPr>
        <mc:AlternateContent>
          <mc:Choice Requires="wps">
            <w:drawing>
              <wp:anchor distT="36576" distB="36576" distL="36576" distR="36576" simplePos="0" relativeHeight="251643392" behindDoc="0" locked="0" layoutInCell="1" allowOverlap="1">
                <wp:simplePos x="0" y="0"/>
                <wp:positionH relativeFrom="column">
                  <wp:posOffset>2476500</wp:posOffset>
                </wp:positionH>
                <wp:positionV relativeFrom="paragraph">
                  <wp:posOffset>827405</wp:posOffset>
                </wp:positionV>
                <wp:extent cx="666115" cy="252095"/>
                <wp:effectExtent l="0" t="0" r="1905" b="0"/>
                <wp:wrapNone/>
                <wp:docPr id="72"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115" cy="2520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1F6560" w:rsidRPr="00121324" w:rsidRDefault="001F6560" w:rsidP="00686892">
                            <w:pPr>
                              <w:widowControl w:val="0"/>
                              <w:rPr>
                                <w:rFonts w:cs="Arial"/>
                                <w:color w:val="663300"/>
                              </w:rPr>
                            </w:pPr>
                            <w:r w:rsidRPr="00121324">
                              <w:rPr>
                                <w:rFonts w:cs="Arial"/>
                                <w:color w:val="663300"/>
                              </w:rPr>
                              <w:t>soft palate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2" o:spid="_x0000_s1032" type="#_x0000_t202" style="position:absolute;left:0;text-align:left;margin-left:195pt;margin-top:65.15pt;width:52.45pt;height:19.85pt;z-index:2516433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" filled="f" stroked="f" insetpen="t">
                <v:textbox inset="2.88pt,2.88pt,2.88pt,2.88pt">
                  <w:txbxContent>
                    <w:p w:rsidR="001F6560" w:rsidRPr="00121324" w:rsidRDefault="001F6560" w:rsidP="00686892">
                      <w:pPr>
                        <w:widowControl w:val="0"/>
                        <w:rPr>
                          <w:rFonts w:cs="Arial"/>
                          <w:color w:val="663300"/>
                        </w:rPr>
                      </w:pPr>
                      <w:r w:rsidRPr="00121324">
                        <w:rPr>
                          <w:rFonts w:cs="Arial"/>
                          <w:color w:val="663300"/>
                        </w:rPr>
                        <w:t>soft palate</w:t>
                      </w:r>
                    </w:p>
                  </w:txbxContent>
                </v:textbox>
              </v:shape>
            </w:pict>
          </mc:Fallback>
        </mc:AlternateContent>
      </w:r>
      <w:r>
        <w:rPr>
          <w:noProof/>
        </w:rPr>
        <mc:AlternateContent>
          <mc:Choice Requires="wps">
            <w:drawing>
              <wp:anchor distT="36576" distB="36576" distL="36576" distR="36576" simplePos="0" relativeHeight="251642368" behindDoc="0" locked="0" layoutInCell="1" allowOverlap="1">
                <wp:simplePos x="0" y="0"/>
                <wp:positionH relativeFrom="column">
                  <wp:posOffset>2590800</wp:posOffset>
                </wp:positionH>
                <wp:positionV relativeFrom="paragraph">
                  <wp:posOffset>484505</wp:posOffset>
                </wp:positionV>
                <wp:extent cx="360045" cy="215900"/>
                <wp:effectExtent l="0" t="0" r="3175" b="0"/>
                <wp:wrapNone/>
                <wp:docPr id="7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215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1F6560" w:rsidRPr="00121324" w:rsidRDefault="001F6560" w:rsidP="00686892">
                            <w:pPr>
                              <w:widowControl w:val="0"/>
                              <w:rPr>
                                <w:rFonts w:cs="Arial"/>
                                <w:color w:val="3333CC"/>
                              </w:rPr>
                            </w:pPr>
                            <w:r w:rsidRPr="00121324">
                              <w:rPr>
                                <w:rFonts w:cs="Arial"/>
                                <w:color w:val="3333CC"/>
                              </w:rPr>
                              <w:t>gum</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 o:spid="_x0000_s1033" type="#_x0000_t202" style="position:absolute;left:0;text-align:left;margin-left:204pt;margin-top:38.15pt;width:28.35pt;height:17pt;z-index:2516423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" filled="f" stroked="f" insetpen="t">
                <v:textbox inset="2.88pt,2.88pt,2.88pt,2.88pt">
                  <w:txbxContent>
                    <w:p w:rsidR="001F6560" w:rsidRPr="00121324" w:rsidRDefault="001F6560" w:rsidP="00686892">
                      <w:pPr>
                        <w:widowControl w:val="0"/>
                        <w:rPr>
                          <w:rFonts w:cs="Arial"/>
                          <w:color w:val="3333CC"/>
                        </w:rPr>
                      </w:pPr>
                      <w:r w:rsidRPr="00121324">
                        <w:rPr>
                          <w:rFonts w:cs="Arial"/>
                          <w:color w:val="3333CC"/>
                        </w:rPr>
                        <w:t>gum</w:t>
                      </w:r>
                    </w:p>
                  </w:txbxContent>
                </v:textbox>
              </v:shape>
            </w:pict>
          </mc:Fallback>
        </mc:AlternateContent>
      </w:r>
      <w:r>
        <w:rPr>
          <w:noProof/>
        </w:rPr>
        <mc:AlternateContent>
          <mc:Choice Requires="wps">
            <w:drawing>
              <wp:anchor distT="36576" distB="36576" distL="36576" distR="36576" simplePos="0" relativeHeight="251641344" behindDoc="0" locked="0" layoutInCell="1" allowOverlap="1">
                <wp:simplePos x="0" y="0"/>
                <wp:positionH relativeFrom="column">
                  <wp:posOffset>2933700</wp:posOffset>
                </wp:positionH>
                <wp:positionV relativeFrom="paragraph">
                  <wp:posOffset>27305</wp:posOffset>
                </wp:positionV>
                <wp:extent cx="396240" cy="215900"/>
                <wp:effectExtent l="0" t="0" r="0" b="0"/>
                <wp:wrapNone/>
                <wp:docPr id="70"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 cy="215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1F6560" w:rsidRPr="00121324" w:rsidRDefault="001F6560" w:rsidP="00686892">
                            <w:pPr>
                              <w:widowControl w:val="0"/>
                              <w:rPr>
                                <w:rFonts w:cs="Arial"/>
                                <w:color w:val="FF9933"/>
                              </w:rPr>
                            </w:pPr>
                            <w:r w:rsidRPr="00121324">
                              <w:rPr>
                                <w:rFonts w:cs="Arial"/>
                                <w:color w:val="FF9933"/>
                              </w:rPr>
                              <w:t>nose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0" o:spid="_x0000_s1034" type="#_x0000_t202" style="position:absolute;left:0;text-align:left;margin-left:231pt;margin-top:2.15pt;width:31.2pt;height:17pt;z-index:2516413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" filled="f" stroked="f" insetpen="t">
                <v:textbox inset="2.88pt,2.88pt,2.88pt,2.88pt">
                  <w:txbxContent>
                    <w:p w:rsidR="001F6560" w:rsidRPr="00121324" w:rsidRDefault="001F6560" w:rsidP="00686892">
                      <w:pPr>
                        <w:widowControl w:val="0"/>
                        <w:rPr>
                          <w:rFonts w:cs="Arial"/>
                          <w:color w:val="FF9933"/>
                        </w:rPr>
                      </w:pPr>
                      <w:r w:rsidRPr="00121324">
                        <w:rPr>
                          <w:rFonts w:cs="Arial"/>
                          <w:color w:val="FF9933"/>
                        </w:rPr>
                        <w:t>nose</w:t>
                      </w:r>
                    </w:p>
                  </w:txbxContent>
                </v:textbox>
              </v:shape>
            </w:pict>
          </mc:Fallback>
        </mc:AlternateContent>
      </w:r>
      <w:r>
        <w:rPr>
          <w:noProof/>
        </w:rPr>
        <mc:AlternateContent>
          <mc:Choice Requires="wps">
            <w:drawing>
              <wp:anchor distT="36576" distB="36576" distL="36576" distR="36576" simplePos="0" relativeHeight="251640320" behindDoc="0" locked="0" layoutInCell="1" allowOverlap="1">
                <wp:simplePos x="0" y="0"/>
                <wp:positionH relativeFrom="column">
                  <wp:posOffset>1333500</wp:posOffset>
                </wp:positionH>
                <wp:positionV relativeFrom="paragraph">
                  <wp:posOffset>370205</wp:posOffset>
                </wp:positionV>
                <wp:extent cx="431800" cy="71755"/>
                <wp:effectExtent l="8255" t="62230" r="26670" b="8890"/>
                <wp:wrapNone/>
                <wp:docPr id="69" name="Lin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31800" cy="71755"/>
                        </a:xfrm>
                        <a:prstGeom prst="line">
                          <a:avLst/>
                        </a:prstGeom>
                        <a:noFill/>
                        <a:ln w="9525">
                          <a:solidFill>
                            <a:srgbClr val="008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F9B1623" id="Line 79" o:spid="_x0000_s1026" style="position:absolute;flip:y;z-index:2516403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105pt,29.15pt" to="139pt,3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" strokecolor="green">
                <v:stroke endarrow="block"/>
                <v:shadow color="#ccc"/>
              </v:line>
            </w:pict>
          </mc:Fallback>
        </mc:AlternateContent>
      </w:r>
      <w:r>
        <w:rPr>
          <w:noProof/>
        </w:rPr>
        <mc:AlternateContent>
          <mc:Choice Requires="wps">
            <w:drawing>
              <wp:anchor distT="36576" distB="36576" distL="36576" distR="36576" simplePos="0" relativeHeight="251639296" behindDoc="0" locked="0" layoutInCell="1" allowOverlap="1">
                <wp:simplePos x="0" y="0"/>
                <wp:positionH relativeFrom="column">
                  <wp:posOffset>1104900</wp:posOffset>
                </wp:positionH>
                <wp:positionV relativeFrom="paragraph">
                  <wp:posOffset>598805</wp:posOffset>
                </wp:positionV>
                <wp:extent cx="756285" cy="0"/>
                <wp:effectExtent l="8255" t="52705" r="16510" b="61595"/>
                <wp:wrapNone/>
                <wp:docPr id="68" name="Line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285" cy="0"/>
                        </a:xfrm>
                        <a:prstGeom prst="line">
                          <a:avLst/>
                        </a:prstGeom>
                        <a:noFill/>
                        <a:ln w="9525">
                          <a:solidFill>
                            <a:srgbClr val="FF00FF"/>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931AB2A" id="Line 78" o:spid="_x0000_s1026" style="position:absolute;z-index:2516392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87pt,47.15pt" to="146.55pt,4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" strokecolor="fuchsia">
                <v:stroke endarrow="block"/>
                <v:shadow color="#ccc"/>
              </v:line>
            </w:pict>
          </mc:Fallback>
        </mc:AlternateContent>
      </w:r>
      <w:r>
        <w:rPr>
          <w:noProof/>
        </w:rPr>
        <mc:AlternateContent>
          <mc:Choice Requires="wps">
            <w:drawing>
              <wp:anchor distT="36576" distB="36576" distL="36576" distR="36576" simplePos="0" relativeHeight="251638272" behindDoc="0" locked="0" layoutInCell="1" allowOverlap="1">
                <wp:simplePos x="0" y="0"/>
                <wp:positionH relativeFrom="column">
                  <wp:posOffset>1676400</wp:posOffset>
                </wp:positionH>
                <wp:positionV relativeFrom="paragraph">
                  <wp:posOffset>941705</wp:posOffset>
                </wp:positionV>
                <wp:extent cx="342900" cy="53975"/>
                <wp:effectExtent l="8255" t="81280" r="29845" b="17145"/>
                <wp:wrapNone/>
                <wp:docPr id="67" name="Lin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2900" cy="53975"/>
                        </a:xfrm>
                        <a:prstGeom prst="line">
                          <a:avLst/>
                        </a:prstGeom>
                        <a:noFill/>
                        <a:ln w="9525">
                          <a:solidFill>
                            <a:srgbClr val="FF3300"/>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364D69F" id="Line 77" o:spid="_x0000_s1026" style="position:absolute;flip:y;z-index:2516382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132pt,74.15pt" to="159pt,7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" strokecolor="#f30">
                <v:stroke endarrow="open"/>
                <v:shadow color="#ccc"/>
              </v:line>
            </w:pict>
          </mc:Fallback>
        </mc:AlternateContent>
      </w:r>
      <w:r>
        <w:rPr>
          <w:noProof/>
        </w:rPr>
        <mc:AlternateContent>
          <mc:Choice Requires="wps">
            <w:drawing>
              <wp:anchor distT="36576" distB="36576" distL="36576" distR="36576" simplePos="0" relativeHeight="251637248" behindDoc="0" locked="0" layoutInCell="1" allowOverlap="1">
                <wp:simplePos x="0" y="0"/>
                <wp:positionH relativeFrom="column">
                  <wp:posOffset>2019300</wp:posOffset>
                </wp:positionH>
                <wp:positionV relativeFrom="paragraph">
                  <wp:posOffset>827405</wp:posOffset>
                </wp:positionV>
                <wp:extent cx="396240" cy="90170"/>
                <wp:effectExtent l="27305" t="62230" r="5080" b="9525"/>
                <wp:wrapNone/>
                <wp:docPr id="66" name="Lin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96240" cy="90170"/>
                        </a:xfrm>
                        <a:prstGeom prst="line">
                          <a:avLst/>
                        </a:prstGeom>
                        <a:noFill/>
                        <a:ln w="9525">
                          <a:solidFill>
                            <a:srgbClr val="6633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51540FB" id="Line 76" o:spid="_x0000_s1026" style="position:absolute;flip:x y;z-index:2516372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159pt,65.15pt" to="190.2pt,7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" strokecolor="#630">
                <v:stroke endarrow="block"/>
                <v:shadow color="#ccc"/>
              </v:line>
            </w:pict>
          </mc:Fallback>
        </mc:AlternateContent>
      </w:r>
      <w:r>
        <w:rPr>
          <w:noProof/>
        </w:rPr>
        <mc:AlternateContent>
          <mc:Choice Requires="wps">
            <w:drawing>
              <wp:anchor distT="36576" distB="36576" distL="36576" distR="36576" simplePos="0" relativeHeight="251636224" behindDoc="0" locked="0" layoutInCell="1" allowOverlap="1">
                <wp:simplePos x="0" y="0"/>
                <wp:positionH relativeFrom="column">
                  <wp:posOffset>2133600</wp:posOffset>
                </wp:positionH>
                <wp:positionV relativeFrom="paragraph">
                  <wp:posOffset>484505</wp:posOffset>
                </wp:positionV>
                <wp:extent cx="504190" cy="72390"/>
                <wp:effectExtent l="27305" t="62230" r="11430" b="8255"/>
                <wp:wrapNone/>
                <wp:docPr id="65" name="Lin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04190" cy="72390"/>
                        </a:xfrm>
                        <a:prstGeom prst="line">
                          <a:avLst/>
                        </a:prstGeom>
                        <a:noFill/>
                        <a:ln w="9525">
                          <a:solidFill>
                            <a:srgbClr val="0033CC"/>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C72F138" id="Line 75" o:spid="_x0000_s1026" style="position:absolute;flip:x y;z-index:2516362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168pt,38.15pt" to="207.7pt,4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" strokecolor="#03c">
                <v:stroke endarrow="block"/>
                <v:shadow color="#ccc"/>
              </v:line>
            </w:pict>
          </mc:Fallback>
        </mc:AlternateContent>
      </w:r>
      <w:r>
        <w:rPr>
          <w:noProof/>
        </w:rPr>
        <mc:AlternateContent>
          <mc:Choice Requires="wps">
            <w:drawing>
              <wp:anchor distT="36576" distB="36576" distL="36576" distR="36576" simplePos="0" relativeHeight="251635200" behindDoc="0" locked="0" layoutInCell="1" allowOverlap="1">
                <wp:simplePos x="0" y="0"/>
                <wp:positionH relativeFrom="column">
                  <wp:posOffset>2133600</wp:posOffset>
                </wp:positionH>
                <wp:positionV relativeFrom="paragraph">
                  <wp:posOffset>141605</wp:posOffset>
                </wp:positionV>
                <wp:extent cx="720090" cy="0"/>
                <wp:effectExtent l="17780" t="52705" r="5080" b="61595"/>
                <wp:wrapNone/>
                <wp:docPr id="64" name="Lin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20090" cy="0"/>
                        </a:xfrm>
                        <a:prstGeom prst="line">
                          <a:avLst/>
                        </a:prstGeom>
                        <a:noFill/>
                        <a:ln w="9525">
                          <a:solidFill>
                            <a:srgbClr val="FF9933"/>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CD3B56B" id="Line 74" o:spid="_x0000_s1026" style="position:absolute;flip:x;z-index:2516352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168pt,11.15pt" to="224.7pt,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" strokecolor="#f93">
                <v:stroke endarrow="block"/>
                <v:shadow color="#ccc"/>
              </v:line>
            </w:pict>
          </mc:Fallback>
        </mc:AlternateContent>
      </w:r>
      <w:r>
        <w:rPr>
          <w:noProof/>
        </w:rPr>
        <w:drawing>
          <wp:anchor distT="0" distB="0" distL="114300" distR="114300" simplePos="0" relativeHeight="251634176" behindDoc="0" locked="0" layoutInCell="1" allowOverlap="1">
            <wp:simplePos x="0" y="0"/>
            <wp:positionH relativeFrom="column">
              <wp:posOffset>1447800</wp:posOffset>
            </wp:positionH>
            <wp:positionV relativeFrom="paragraph">
              <wp:posOffset>27305</wp:posOffset>
            </wp:positionV>
            <wp:extent cx="1108710" cy="1143000"/>
            <wp:effectExtent l="0" t="0" r="0" b="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108710" cy="1143000"/>
                    </a:xfrm>
                    <a:prstGeom prst="rect">
                      <a:avLst/>
                    </a:prstGeom>
                    <a:noFill/>
                  </pic:spPr>
                </pic:pic>
              </a:graphicData>
            </a:graphic>
            <wp14:sizeRelH relativeFrom="page">
              <wp14:pctWidth>0</wp14:pctWidth>
            </wp14:sizeRelH>
            <wp14:sizeRelV relativeFrom="page">
              <wp14:pctHeight>0</wp14:pctHeight>
            </wp14:sizeRelV>
          </wp:anchor>
        </w:drawing>
      </w:r>
    </w:p>
    <w:p w:rsidR="00064C5E" w:rsidRPr="00064C5E" w:rsidRDefault="00064C5E" w:rsidP="00064C5E"/>
    <w:p w:rsidR="00064C5E" w:rsidRPr="00064C5E" w:rsidRDefault="00064C5E" w:rsidP="00064C5E"/>
    <w:p w:rsidR="00064C5E" w:rsidRPr="00064C5E" w:rsidRDefault="00064C5E" w:rsidP="00064C5E"/>
    <w:p w:rsidR="00064C5E" w:rsidRPr="00064C5E" w:rsidRDefault="00064C5E" w:rsidP="00064C5E"/>
    <w:p w:rsidR="00064C5E" w:rsidRPr="00064C5E" w:rsidRDefault="00064C5E" w:rsidP="00064C5E"/>
    <w:p w:rsidR="00064C5E" w:rsidRDefault="00064C5E" w:rsidP="00064C5E"/>
    <w:p w:rsidR="00064C5E" w:rsidRPr="00064C5E" w:rsidRDefault="00064C5E" w:rsidP="00064C5E">
      <w:pPr>
        <w:rPr>
          <w:sz w:val="8"/>
          <w:szCs w:val="8"/>
        </w:rPr>
      </w:pPr>
    </w:p>
    <w:p w:rsidR="00064C5E" w:rsidRPr="00686892" w:rsidRDefault="00064C5E" w:rsidP="00064C5E">
      <w:pPr>
        <w:jc w:val="center"/>
        <w:rPr>
          <w:b/>
          <w:sz w:val="16"/>
        </w:rPr>
      </w:pPr>
    </w:p>
    <w:p w:rsidR="00064C5E" w:rsidRDefault="00686892" w:rsidP="00064C5E">
      <w:pPr>
        <w:jc w:val="center"/>
        <w:rPr>
          <w:b/>
        </w:rPr>
      </w:pPr>
      <w:r>
        <w:rPr>
          <w:b/>
        </w:rPr>
        <w:t>Non Cleft</w:t>
      </w:r>
    </w:p>
    <w:p w:rsidR="00686892" w:rsidRDefault="00686892" w:rsidP="00064C5E">
      <w:pPr>
        <w:jc w:val="center"/>
        <w:rPr>
          <w:b/>
        </w:rPr>
      </w:pPr>
    </w:p>
    <w:tbl>
      <w:tblPr>
        <w:tblW w:w="0" w:type="auto"/>
        <w:tblLook w:val="01E0" w:firstRow="1" w:lastRow="1" w:firstColumn="1" w:lastColumn="1" w:noHBand="0" w:noVBand="0"/>
      </w:tblPr>
      <w:tblGrid>
        <w:gridCol w:w="3167"/>
        <w:gridCol w:w="3168"/>
      </w:tblGrid>
      <w:tr w:rsidR="00686892" w:rsidRPr="00B07AFA" w:rsidTr="00B07AFA">
        <w:tc>
          <w:tcPr>
            <w:tcW w:w="3167" w:type="dxa"/>
          </w:tcPr>
          <w:p w:rsidR="00686892" w:rsidRPr="00B07AFA" w:rsidRDefault="00686892" w:rsidP="00B07AFA">
            <w:pPr>
              <w:jc w:val="center"/>
              <w:rPr>
                <w:b/>
              </w:rPr>
            </w:pPr>
            <w:r w:rsidRPr="00B07AFA">
              <w:rPr>
                <w:b/>
              </w:rPr>
              <w:t>Unilateral Cleft Lip</w:t>
            </w:r>
          </w:p>
        </w:tc>
        <w:tc>
          <w:tcPr>
            <w:tcW w:w="3168" w:type="dxa"/>
          </w:tcPr>
          <w:p w:rsidR="00686892" w:rsidRPr="00B07AFA" w:rsidRDefault="008B412A" w:rsidP="00B07AFA">
            <w:pPr>
              <w:jc w:val="center"/>
              <w:rPr>
                <w:b/>
              </w:rPr>
            </w:pPr>
            <w:r w:rsidRPr="00B07AFA">
              <w:rPr>
                <w:b/>
              </w:rPr>
              <w:t xml:space="preserve">Unilateral </w:t>
            </w:r>
            <w:r w:rsidR="00686892" w:rsidRPr="00B07AFA">
              <w:rPr>
                <w:b/>
              </w:rPr>
              <w:t>Cleft Lip</w:t>
            </w:r>
            <w:r w:rsidRPr="00B07AFA">
              <w:rPr>
                <w:b/>
              </w:rPr>
              <w:t xml:space="preserve"> &amp; Alveolus</w:t>
            </w:r>
          </w:p>
        </w:tc>
      </w:tr>
    </w:tbl>
    <w:p w:rsidR="00686892" w:rsidRPr="00686892" w:rsidRDefault="00686892" w:rsidP="00064C5E">
      <w:pPr>
        <w:jc w:val="center"/>
        <w:rPr>
          <w:b/>
          <w:sz w:val="2"/>
        </w:rPr>
      </w:pPr>
    </w:p>
    <w:p w:rsidR="00686892" w:rsidRDefault="00686892" w:rsidP="00064C5E">
      <w:pPr>
        <w:jc w:val="center"/>
        <w:rPr>
          <w:b/>
        </w:rPr>
      </w:pPr>
    </w:p>
    <w:p w:rsidR="008B412A" w:rsidRDefault="0066697D" w:rsidP="00064C5E">
      <w:pPr>
        <w:jc w:val="center"/>
        <w:rPr>
          <w:b/>
        </w:rPr>
      </w:pPr>
      <w:r>
        <w:rPr>
          <w:b/>
          <w:noProof/>
        </w:rPr>
        <mc:AlternateContent>
          <mc:Choice Requires="wpg">
            <w:drawing>
              <wp:anchor distT="0" distB="0" distL="114300" distR="114300" simplePos="0" relativeHeight="251688448" behindDoc="0" locked="0" layoutInCell="1" allowOverlap="1">
                <wp:simplePos x="0" y="0"/>
                <wp:positionH relativeFrom="column">
                  <wp:posOffset>-72390</wp:posOffset>
                </wp:positionH>
                <wp:positionV relativeFrom="paragraph">
                  <wp:posOffset>-5080</wp:posOffset>
                </wp:positionV>
                <wp:extent cx="3771900" cy="1714500"/>
                <wp:effectExtent l="2540" t="0" r="0" b="2540"/>
                <wp:wrapNone/>
                <wp:docPr id="18"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71900" cy="1714500"/>
                          <a:chOff x="1134" y="4774"/>
                          <a:chExt cx="5940" cy="2700"/>
                        </a:xfrm>
                      </wpg:grpSpPr>
                      <pic:pic xmlns:pic="http://schemas.openxmlformats.org/drawingml/2006/picture">
                        <pic:nvPicPr>
                          <pic:cNvPr id="19" name="Picture 18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494" y="4774"/>
                            <a:ext cx="1981" cy="26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Line 188"/>
                        <wps:cNvCnPr>
                          <a:cxnSpLocks noChangeShapeType="1"/>
                        </wps:cNvCnPr>
                        <wps:spPr bwMode="auto">
                          <a:xfrm flipH="1">
                            <a:off x="2754" y="4954"/>
                            <a:ext cx="1260" cy="0"/>
                          </a:xfrm>
                          <a:prstGeom prst="line">
                            <a:avLst/>
                          </a:prstGeom>
                          <a:noFill/>
                          <a:ln w="9525">
                            <a:solidFill>
                              <a:srgbClr val="FF99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 name="Line 189"/>
                        <wps:cNvCnPr>
                          <a:cxnSpLocks noChangeShapeType="1"/>
                        </wps:cNvCnPr>
                        <wps:spPr bwMode="auto">
                          <a:xfrm flipH="1">
                            <a:off x="2931" y="5494"/>
                            <a:ext cx="1080" cy="0"/>
                          </a:xfrm>
                          <a:prstGeom prst="line">
                            <a:avLst/>
                          </a:prstGeom>
                          <a:noFill/>
                          <a:ln w="9525">
                            <a:solidFill>
                              <a:srgbClr val="008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 name="Line 190"/>
                        <wps:cNvCnPr>
                          <a:cxnSpLocks noChangeShapeType="1"/>
                        </wps:cNvCnPr>
                        <wps:spPr bwMode="auto">
                          <a:xfrm flipH="1">
                            <a:off x="3114" y="6214"/>
                            <a:ext cx="1080" cy="0"/>
                          </a:xfrm>
                          <a:prstGeom prst="line">
                            <a:avLst/>
                          </a:prstGeom>
                          <a:noFill/>
                          <a:ln w="9525">
                            <a:solidFill>
                              <a:srgbClr val="0000FF"/>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 name="Line 191"/>
                        <wps:cNvCnPr>
                          <a:cxnSpLocks noChangeShapeType="1"/>
                        </wps:cNvCnPr>
                        <wps:spPr bwMode="auto">
                          <a:xfrm flipH="1">
                            <a:off x="1314" y="5494"/>
                            <a:ext cx="900" cy="0"/>
                          </a:xfrm>
                          <a:prstGeom prst="line">
                            <a:avLst/>
                          </a:prstGeom>
                          <a:noFill/>
                          <a:ln w="9525">
                            <a:solidFill>
                              <a:srgbClr val="008000"/>
                            </a:solidFill>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4" name="Text Box 192"/>
                        <wps:cNvSpPr txBox="1">
                          <a:spLocks noChangeArrowheads="1"/>
                        </wps:cNvSpPr>
                        <wps:spPr bwMode="auto">
                          <a:xfrm>
                            <a:off x="4014" y="4774"/>
                            <a:ext cx="624" cy="3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1F6560" w:rsidRPr="00121324" w:rsidRDefault="001F6560" w:rsidP="008B412A">
                              <w:pPr>
                                <w:widowControl w:val="0"/>
                                <w:jc w:val="center"/>
                                <w:rPr>
                                  <w:rFonts w:cs="Arial"/>
                                  <w:color w:val="FF9933"/>
                                </w:rPr>
                              </w:pPr>
                              <w:r w:rsidRPr="00121324">
                                <w:rPr>
                                  <w:rFonts w:cs="Arial"/>
                                  <w:color w:val="FF9933"/>
                                </w:rPr>
                                <w:t>nose</w:t>
                              </w:r>
                            </w:p>
                          </w:txbxContent>
                        </wps:txbx>
                        <wps:bodyPr rot="0" vert="horz" wrap="square" lIns="36576" tIns="36576" rIns="36576" bIns="36576" anchor="t" anchorCtr="0" upright="1">
                          <a:noAutofit/>
                        </wps:bodyPr>
                      </wps:wsp>
                      <wps:wsp>
                        <wps:cNvPr id="25" name="Text Box 193"/>
                        <wps:cNvSpPr txBox="1">
                          <a:spLocks noChangeArrowheads="1"/>
                        </wps:cNvSpPr>
                        <wps:spPr bwMode="auto">
                          <a:xfrm>
                            <a:off x="4014" y="5314"/>
                            <a:ext cx="567" cy="3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1F6560" w:rsidRPr="00121324" w:rsidRDefault="001F6560" w:rsidP="008B412A">
                              <w:pPr>
                                <w:widowControl w:val="0"/>
                                <w:jc w:val="center"/>
                                <w:rPr>
                                  <w:rFonts w:cs="Arial"/>
                                  <w:color w:val="008000"/>
                                </w:rPr>
                              </w:pPr>
                              <w:r w:rsidRPr="00121324">
                                <w:rPr>
                                  <w:rFonts w:cs="Arial"/>
                                  <w:color w:val="008000"/>
                                </w:rPr>
                                <w:t>lip</w:t>
                              </w:r>
                            </w:p>
                          </w:txbxContent>
                        </wps:txbx>
                        <wps:bodyPr rot="0" vert="horz" wrap="square" lIns="36576" tIns="36576" rIns="36576" bIns="36576" anchor="t" anchorCtr="0" upright="1">
                          <a:noAutofit/>
                        </wps:bodyPr>
                      </wps:wsp>
                      <wps:wsp>
                        <wps:cNvPr id="26" name="Text Box 194"/>
                        <wps:cNvSpPr txBox="1">
                          <a:spLocks noChangeArrowheads="1"/>
                        </wps:cNvSpPr>
                        <wps:spPr bwMode="auto">
                          <a:xfrm>
                            <a:off x="4194" y="6034"/>
                            <a:ext cx="567" cy="3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1F6560" w:rsidRPr="00121324" w:rsidRDefault="001F6560" w:rsidP="008B412A">
                              <w:pPr>
                                <w:widowControl w:val="0"/>
                                <w:rPr>
                                  <w:rFonts w:cs="Arial"/>
                                  <w:color w:val="3333CC"/>
                                </w:rPr>
                              </w:pPr>
                              <w:r w:rsidRPr="00121324">
                                <w:rPr>
                                  <w:rFonts w:cs="Arial"/>
                                  <w:color w:val="3333CC"/>
                                </w:rPr>
                                <w:t>gum</w:t>
                              </w:r>
                            </w:p>
                          </w:txbxContent>
                        </wps:txbx>
                        <wps:bodyPr rot="0" vert="horz" wrap="square" lIns="36576" tIns="36576" rIns="36576" bIns="36576" anchor="t" anchorCtr="0" upright="1">
                          <a:noAutofit/>
                        </wps:bodyPr>
                      </wps:wsp>
                      <wps:wsp>
                        <wps:cNvPr id="27" name="Text Box 195"/>
                        <wps:cNvSpPr txBox="1">
                          <a:spLocks noChangeArrowheads="1"/>
                        </wps:cNvSpPr>
                        <wps:spPr bwMode="auto">
                          <a:xfrm>
                            <a:off x="1134" y="5134"/>
                            <a:ext cx="567" cy="3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1F6560" w:rsidRPr="00121324" w:rsidRDefault="001F6560" w:rsidP="008B412A">
                              <w:pPr>
                                <w:widowControl w:val="0"/>
                                <w:jc w:val="center"/>
                                <w:rPr>
                                  <w:rFonts w:cs="Arial"/>
                                  <w:color w:val="008000"/>
                                </w:rPr>
                              </w:pPr>
                              <w:r w:rsidRPr="00121324">
                                <w:rPr>
                                  <w:rFonts w:cs="Arial"/>
                                  <w:color w:val="008000"/>
                                </w:rPr>
                                <w:t>lip</w:t>
                              </w:r>
                            </w:p>
                          </w:txbxContent>
                        </wps:txbx>
                        <wps:bodyPr rot="0" vert="horz" wrap="square" lIns="36576" tIns="36576" rIns="36576" bIns="36576" anchor="t" anchorCtr="0" upright="1">
                          <a:noAutofit/>
                        </wps:bodyPr>
                      </wps:wsp>
                      <pic:pic xmlns:pic="http://schemas.openxmlformats.org/drawingml/2006/picture">
                        <pic:nvPicPr>
                          <pic:cNvPr id="28" name="Picture 19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5094" y="4774"/>
                            <a:ext cx="1980" cy="2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 name="Line 197"/>
                        <wps:cNvCnPr>
                          <a:cxnSpLocks noChangeShapeType="1"/>
                        </wps:cNvCnPr>
                        <wps:spPr bwMode="auto">
                          <a:xfrm>
                            <a:off x="4734" y="4954"/>
                            <a:ext cx="1440" cy="0"/>
                          </a:xfrm>
                          <a:prstGeom prst="line">
                            <a:avLst/>
                          </a:prstGeom>
                          <a:noFill/>
                          <a:ln w="9525">
                            <a:solidFill>
                              <a:srgbClr val="FF99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0" name="Line 198"/>
                        <wps:cNvCnPr>
                          <a:cxnSpLocks noChangeShapeType="1"/>
                        </wps:cNvCnPr>
                        <wps:spPr bwMode="auto">
                          <a:xfrm>
                            <a:off x="4554" y="5494"/>
                            <a:ext cx="1080" cy="0"/>
                          </a:xfrm>
                          <a:prstGeom prst="line">
                            <a:avLst/>
                          </a:prstGeom>
                          <a:noFill/>
                          <a:ln w="9525">
                            <a:solidFill>
                              <a:srgbClr val="008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1" name="Line 199"/>
                        <wps:cNvCnPr>
                          <a:cxnSpLocks noChangeShapeType="1"/>
                        </wps:cNvCnPr>
                        <wps:spPr bwMode="auto">
                          <a:xfrm flipH="1">
                            <a:off x="4734" y="6214"/>
                            <a:ext cx="900" cy="0"/>
                          </a:xfrm>
                          <a:prstGeom prst="line">
                            <a:avLst/>
                          </a:prstGeom>
                          <a:noFill/>
                          <a:ln w="9525">
                            <a:solidFill>
                              <a:srgbClr val="0000FF"/>
                            </a:solidFill>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Group 186" o:spid="_x0000_s1035" style="position:absolute;left:0;text-align:left;margin-left:-5.7pt;margin-top:-.4pt;width:297pt;height:135pt;z-index:251688448" coordorigin="1134,4774" coordsize="5940,27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7" o:spid="_x0000_s1036" type="#_x0000_t75" style="position:absolute;left:1494;top:4774;width:1981;height:2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cs02/AAAA2wAAAA8AAABkcnMvZG93bnJldi54bWxET0uLwjAQvgv+hzDC3jTdPfjoGssiK6xH&#10;jbLXoRnb2mZSmqj13xtB8DYf33OWWW8bcaXOV44VfE4SEMS5MxUXCg56M56D8AHZYOOYFNzJQ7Ya&#10;DpaYGnfjHV33oRAxhH2KCsoQ2lRKn5dk0U9cSxy5k+sshgi7QpoObzHcNvIrSabSYsWxocSW1iXl&#10;9f5iFWzz9TmRd+bj7F/XenrQ4ddrpT5G/c83iEB9eItf7j8T5y/g+Us8QK4e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oXLNNvwAAANsAAAAPAAAAAAAAAAAAAAAAAJ8CAABk&#10;cnMvZG93bnJldi54bWxQSwUGAAAAAAQABAD3AAAAiwMAAAAA&#10;">
                  <v:imagedata r:id="rId19" o:title=""/>
                </v:shape>
                <v:line id="Line 188" o:spid="_x0000_s1037" style="position:absolute;flip:x;visibility:visible;mso-wrap-style:square" from="2754,4954" to="4014,4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pL4cEAAADbAAAADwAAAGRycy9kb3ducmV2LnhtbERPS2vCQBC+F/wPywi91Y0BQ4muIgXB&#10;glBqS71Os5NHm50N2a2J/vrOQfD48b1Xm9G16kx9aDwbmM8SUMSFtw1XBj4/dk/PoEJEtth6JgMX&#10;CrBZTx5WmFs/8Dudj7FSEsIhRwN1jF2udShqchhmviMWrvS9wyiwr7TtcZBw1+o0STLtsGFpqLGj&#10;l5qK3+OfM5Dq8vW7cdftIStObz/D/mtRZqkxj9NxuwQVaYx38c29t+KT9fJFfoBe/w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4ykvhwQAAANsAAAAPAAAAAAAAAAAAAAAA&#10;AKECAABkcnMvZG93bnJldi54bWxQSwUGAAAAAAQABAD5AAAAjwMAAAAA&#10;" strokecolor="#f90">
                  <v:stroke endarrow="block"/>
                </v:line>
                <v:line id="Line 189" o:spid="_x0000_s1038" style="position:absolute;flip:x;visibility:visible;mso-wrap-style:square" from="2931,5494" to="4011,54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V748IAAADbAAAADwAAAGRycy9kb3ducmV2LnhtbESPzYrCMBSF98K8Q7gDs7OpLgapRhFR&#10;6EIX1nF/aa5ttbkpSax1nn4iCLM8nJ+Ps1gNphU9Od9YVjBJUhDEpdUNVwp+TrvxDIQPyBpby6Tg&#10;SR5Wy4/RAjNtH3ykvgiViCPsM1RQh9BlUvqyJoM+sR1x9C7WGQxRukpqh484blo5TdNvabDhSKix&#10;o01N5a24mwi5dNdTsc1zd+tnu9/DsTzn271SX5/Deg4i0BD+w+92rhVMJ/D6En+AXP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VV748IAAADbAAAADwAAAAAAAAAAAAAA&#10;AAChAgAAZHJzL2Rvd25yZXYueG1sUEsFBgAAAAAEAAQA+QAAAJADAAAAAA==&#10;" strokecolor="green">
                  <v:stroke endarrow="block"/>
                </v:line>
                <v:line id="Line 190" o:spid="_x0000_s1039" style="position:absolute;flip:x;visibility:visible;mso-wrap-style:square" from="3114,6214" to="4194,62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FLC08EAAADbAAAADwAAAGRycy9kb3ducmV2LnhtbESPzYrCMBSF94LvEK7gTlO7kKFjFBGE&#10;IuPCWpjtJbm2xeamNLHWt58IwiwP5+fjbHajbcVAvW8cK1gtExDE2pmGKwXl9bj4AuEDssHWMSl4&#10;kYfddjrZYGbcky80FKEScYR9hgrqELpMSq9rsuiXriOO3s31FkOUfSVNj884bluZJslaWmw4Emrs&#10;6FCTvhcPG7k/F13k5+H4yK0+v5rf8lReE6Xms3H/DSLQGP7Dn3ZuFKQpvL/EHyC3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YUsLTwQAAANsAAAAPAAAAAAAAAAAAAAAA&#10;AKECAABkcnMvZG93bnJldi54bWxQSwUGAAAAAAQABAD5AAAAjwMAAAAA&#10;" strokecolor="blue">
                  <v:stroke endarrow="block"/>
                </v:line>
                <v:line id="Line 191" o:spid="_x0000_s1040" style="position:absolute;flip:x;visibility:visible;mso-wrap-style:square" from="1314,5494" to="2214,54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nrMMYAAADbAAAADwAAAGRycy9kb3ducmV2LnhtbESPS2vDMBCE74X8B7GB3ho5Ni3BiWKc&#10;QqGHQh7N47pYG8vEWhlLTdz++ipQ6HGYmW+YRTHYVlyp941jBdNJAoK4crrhWsH+8+1pBsIHZI2t&#10;Y1LwTR6K5ehhgbl2N97SdRdqESHsc1RgQuhyKX1lyKKfuI44emfXWwxR9rXUPd4i3LYyTZIXabHh&#10;uGCwo1dD1WX3ZRWUa7n++ThON232vJ0dVnwy7nBS6nE8lHMQgYbwH/5rv2sFaQb3L/EH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6p6zDGAAAA2wAAAA8AAAAAAAAA&#10;AAAAAAAAoQIAAGRycy9kb3ducmV2LnhtbFBLBQYAAAAABAAEAPkAAACUAwAAAAA=&#10;" strokecolor="green">
                  <v:stroke startarrow="block"/>
                </v:line>
                <v:shape id="Text Box 192" o:spid="_x0000_s1041" type="#_x0000_t202" style="position:absolute;left:4014;top:4774;width:624;height: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Yvb8MA&#10;AADbAAAADwAAAGRycy9kb3ducmV2LnhtbESPQWsCMRSE74X+h/AK3mpWW0LZGqVVCl61pbS3x+a5&#10;G9y8rJusRn99Iwg9DjPzDTNbJNeKI/XBetYwGRcgiCtvLNcavj4/Hl9AhIhssPVMGs4UYDG/v5th&#10;afyJN3TcxlpkCIcSNTQxdqWUoWrIYRj7jjh7O987jFn2tTQ9njLctXJaFEo6tJwXGuxo2VC13w5O&#10;wyr9HJJS6mn4PqvDxb4PvxNLWo8e0tsriEgp/odv7bXRMH2G65f8A+T8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cYvb8MAAADbAAAADwAAAAAAAAAAAAAAAACYAgAAZHJzL2Rv&#10;d25yZXYueG1sUEsFBgAAAAAEAAQA9QAAAIgDAAAAAA==&#10;" filled="f" stroked="f" insetpen="t">
                  <v:textbox inset="2.88pt,2.88pt,2.88pt,2.88pt">
                    <w:txbxContent>
                      <w:p w:rsidR="001F6560" w:rsidRPr="00121324" w:rsidRDefault="001F6560" w:rsidP="008B412A">
                        <w:pPr>
                          <w:widowControl w:val="0"/>
                          <w:jc w:val="center"/>
                          <w:rPr>
                            <w:rFonts w:cs="Arial"/>
                            <w:color w:val="FF9933"/>
                          </w:rPr>
                        </w:pPr>
                        <w:r w:rsidRPr="00121324">
                          <w:rPr>
                            <w:rFonts w:cs="Arial"/>
                            <w:color w:val="FF9933"/>
                          </w:rPr>
                          <w:t>nose</w:t>
                        </w:r>
                      </w:p>
                    </w:txbxContent>
                  </v:textbox>
                </v:shape>
                <v:shape id="Text Box 193" o:spid="_x0000_s1042" type="#_x0000_t202" style="position:absolute;left:4014;top:5314;width:567;height: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qK9MMA&#10;AADbAAAADwAAAGRycy9kb3ducmV2LnhtbESPQWsCMRSE74X+h/AK3mpWS0PZGqVVCl61pbS3x+a5&#10;G9y8rJusRn99Iwg9DjPzDTNbJNeKI/XBetYwGRcgiCtvLNcavj4/Hl9AhIhssPVMGs4UYDG/v5th&#10;afyJN3TcxlpkCIcSNTQxdqWUoWrIYRj7jjh7O987jFn2tTQ9njLctXJaFEo6tJwXGuxo2VC13w5O&#10;wyr9HJJS6mn4PqvDxb4PvxNLWo8e0tsriEgp/odv7bXRMH2G65f8A+T8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oqK9MMAAADbAAAADwAAAAAAAAAAAAAAAACYAgAAZHJzL2Rv&#10;d25yZXYueG1sUEsFBgAAAAAEAAQA9QAAAIgDAAAAAA==&#10;" filled="f" stroked="f" insetpen="t">
                  <v:textbox inset="2.88pt,2.88pt,2.88pt,2.88pt">
                    <w:txbxContent>
                      <w:p w:rsidR="001F6560" w:rsidRPr="00121324" w:rsidRDefault="001F6560" w:rsidP="008B412A">
                        <w:pPr>
                          <w:widowControl w:val="0"/>
                          <w:jc w:val="center"/>
                          <w:rPr>
                            <w:rFonts w:cs="Arial"/>
                            <w:color w:val="008000"/>
                          </w:rPr>
                        </w:pPr>
                        <w:r w:rsidRPr="00121324">
                          <w:rPr>
                            <w:rFonts w:cs="Arial"/>
                            <w:color w:val="008000"/>
                          </w:rPr>
                          <w:t>lip</w:t>
                        </w:r>
                      </w:p>
                    </w:txbxContent>
                  </v:textbox>
                </v:shape>
                <v:shape id="Text Box 194" o:spid="_x0000_s1043" type="#_x0000_t202" style="position:absolute;left:4194;top:6034;width:567;height: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gUg8MA&#10;AADbAAAADwAAAGRycy9kb3ducmV2LnhtbESPQWsCMRSE74X+h/CE3mpWhVC2RtGK4LVapL09Nq+7&#10;wc3Luslq7K9vhEKPw8x8w8yXybXiQn2wnjVMxgUI4soby7WGj8P2+QVEiMgGW8+k4UYBlovHhzmW&#10;xl/5nS77WIsM4VCihibGrpQyVA05DGPfEWfv2/cOY5Z9LU2P1wx3rZwWhZIOLeeFBjt6a6g67Qen&#10;YZM+z0kpNRuON3X+sevha2JJ66dRWr2CiJTif/ivvTMapgruX/IPk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lgUg8MAAADbAAAADwAAAAAAAAAAAAAAAACYAgAAZHJzL2Rv&#10;d25yZXYueG1sUEsFBgAAAAAEAAQA9QAAAIgDAAAAAA==&#10;" filled="f" stroked="f" insetpen="t">
                  <v:textbox inset="2.88pt,2.88pt,2.88pt,2.88pt">
                    <w:txbxContent>
                      <w:p w:rsidR="001F6560" w:rsidRPr="00121324" w:rsidRDefault="001F6560" w:rsidP="008B412A">
                        <w:pPr>
                          <w:widowControl w:val="0"/>
                          <w:rPr>
                            <w:rFonts w:cs="Arial"/>
                            <w:color w:val="3333CC"/>
                          </w:rPr>
                        </w:pPr>
                        <w:r w:rsidRPr="00121324">
                          <w:rPr>
                            <w:rFonts w:cs="Arial"/>
                            <w:color w:val="3333CC"/>
                          </w:rPr>
                          <w:t>gum</w:t>
                        </w:r>
                      </w:p>
                    </w:txbxContent>
                  </v:textbox>
                </v:shape>
                <v:shape id="Text Box 195" o:spid="_x0000_s1044" type="#_x0000_t202" style="position:absolute;left:1134;top:5134;width:567;height: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SxGMMA&#10;AADbAAAADwAAAGRycy9kb3ducmV2LnhtbESPQWsCMRSE74X+h/AK3mpWC2nZGqVVCl7VUtrbY/Pc&#10;DW5e1k1Wo7++KQg9DjPzDTNbJNeKE/XBetYwGRcgiCtvLNcaPncfjy8gQkQ22HomDRcKsJjf382w&#10;NP7MGzptYy0yhEOJGpoYu1LKUDXkMIx9R5y9ve8dxiz7WpoezxnuWjktCiUdWs4LDXa0bKg6bAen&#10;YZW+j0kp9TR8XdTxat+Hn4klrUcP6e0VRKQU/8O39tpomD7D35f8A+T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RSxGMMAAADbAAAADwAAAAAAAAAAAAAAAACYAgAAZHJzL2Rv&#10;d25yZXYueG1sUEsFBgAAAAAEAAQA9QAAAIgDAAAAAA==&#10;" filled="f" stroked="f" insetpen="t">
                  <v:textbox inset="2.88pt,2.88pt,2.88pt,2.88pt">
                    <w:txbxContent>
                      <w:p w:rsidR="001F6560" w:rsidRPr="00121324" w:rsidRDefault="001F6560" w:rsidP="008B412A">
                        <w:pPr>
                          <w:widowControl w:val="0"/>
                          <w:jc w:val="center"/>
                          <w:rPr>
                            <w:rFonts w:cs="Arial"/>
                            <w:color w:val="008000"/>
                          </w:rPr>
                        </w:pPr>
                        <w:r w:rsidRPr="00121324">
                          <w:rPr>
                            <w:rFonts w:cs="Arial"/>
                            <w:color w:val="008000"/>
                          </w:rPr>
                          <w:t>lip</w:t>
                        </w:r>
                      </w:p>
                    </w:txbxContent>
                  </v:textbox>
                </v:shape>
                <v:shape id="Picture 196" o:spid="_x0000_s1045" type="#_x0000_t75" style="position:absolute;left:5094;top:4774;width:1980;height:2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qP/bDAAAA2wAAAA8AAABkcnMvZG93bnJldi54bWxET8tqAjEU3Qv+Q7hCd5rR1tKOE6UIBbup&#10;1orV3SW588DJzXQSdfr3zUJweTjvbNHZWlyo9ZVjBeNRAoJYO1NxoWD3/T58AeEDssHaMSn4Iw+L&#10;eb+XYWrclb/osg2FiCHsU1RQhtCkUnpdkkU/cg1x5HLXWgwRtoU0LV5juK3lJEmepcWKY0OJDS1L&#10;0qft2SrYr45nvemWp8/f9Y9+fPLT/PD6odTDoHubgQjUhbv45l4ZBZM4Nn6JP0DO/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Oo/9sMAAADbAAAADwAAAAAAAAAAAAAAAACf&#10;AgAAZHJzL2Rvd25yZXYueG1sUEsFBgAAAAAEAAQA9wAAAI8DAAAAAA==&#10;">
                  <v:imagedata r:id="rId20" o:title=""/>
                </v:shape>
                <v:line id="Line 197" o:spid="_x0000_s1046" style="position:absolute;visibility:visible;mso-wrap-style:square" from="4734,4954" to="6174,4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hFwsQAAADbAAAADwAAAGRycy9kb3ducmV2LnhtbESPwW7CMBBE75X6D9ZW4lac5kDbgEFt&#10;pSKONJQDtyXexIF4HdluCH9fV6rEcTQzbzSL1Wg7MZAPrWMFT9MMBHHldMuNgu/d5+MLiBCRNXaO&#10;ScGVAqyW93cLLLS78BcNZWxEgnAoUIGJsS+kDJUhi2HqeuLk1c5bjEn6RmqPlwS3ncyzbCYttpwW&#10;DPb0Yag6lz9WQVlvD0e/r2d2KMNa5ub0vn3eKTV5GN/mICKN8Rb+b2+0gvwV/r6kHyC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0iEXCxAAAANsAAAAPAAAAAAAAAAAA&#10;AAAAAKECAABkcnMvZG93bnJldi54bWxQSwUGAAAAAAQABAD5AAAAkgMAAAAA&#10;" strokecolor="#f90">
                  <v:stroke endarrow="block"/>
                </v:line>
                <v:line id="Line 198" o:spid="_x0000_s1047" style="position:absolute;visibility:visible;mso-wrap-style:square" from="4554,5494" to="5634,54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PklxsIAAADbAAAADwAAAGRycy9kb3ducmV2LnhtbERPy2rCQBTdC/2H4Ra6EZ20BZHoJITS&#10;UAt2oRHcXjLXPJq5EzLTGP/eWQhdHs57m06mEyMNrrGs4HUZgSAurW64UnAq8sUahPPIGjvLpOBG&#10;DtLkabbFWNsrH2g8+kqEEHYxKqi972MpXVmTQbe0PXHgLnYw6AMcKqkHvIZw08m3KFpJgw2Hhhp7&#10;+qip/D3+GQXN57xq59/t17ifftgW+7w4Z7lSL89TtgHhafL/4od7pxW8h/XhS/gBMr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PklxsIAAADbAAAADwAAAAAAAAAAAAAA&#10;AAChAgAAZHJzL2Rvd25yZXYueG1sUEsFBgAAAAAEAAQA+QAAAJADAAAAAA==&#10;" strokecolor="green">
                  <v:stroke endarrow="block"/>
                </v:line>
                <v:line id="Line 199" o:spid="_x0000_s1048" style="position:absolute;flip:x;visibility:visible;mso-wrap-style:square" from="4734,6214" to="5634,62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CMnMQAAADbAAAADwAAAGRycy9kb3ducmV2LnhtbESPW2vCQBSE3wv9D8sp9K1ujKA1uooX&#10;CvVRa+vrIXtyIdmzIbua1F/vCoKPw8x8w8yXvanFhVpXWlYwHEQgiFOrS84VHH++Pj5BOI+ssbZM&#10;Cv7JwXLx+jLHRNuO93Q5+FwECLsEFRTeN4mULi3IoBvYhjh4mW0N+iDbXOoWuwA3tYyjaCwNlhwW&#10;CmxoU1BaHc5Ggbz63f73WFXTbHpax5Psr9uOY6Xe3/rVDISn3j/Dj/a3VjAawv1L+AFy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oIycxAAAANsAAAAPAAAAAAAAAAAA&#10;AAAAAKECAABkcnMvZG93bnJldi54bWxQSwUGAAAAAAQABAD5AAAAkgMAAAAA&#10;" strokecolor="blue">
                  <v:stroke startarrow="block"/>
                </v:line>
              </v:group>
            </w:pict>
          </mc:Fallback>
        </mc:AlternateContent>
      </w:r>
    </w:p>
    <w:p w:rsidR="008B412A" w:rsidRDefault="008B412A" w:rsidP="00064C5E">
      <w:pPr>
        <w:jc w:val="center"/>
        <w:rPr>
          <w:b/>
        </w:rPr>
      </w:pPr>
    </w:p>
    <w:p w:rsidR="008B412A" w:rsidRDefault="008B412A" w:rsidP="00064C5E">
      <w:pPr>
        <w:jc w:val="center"/>
        <w:rPr>
          <w:b/>
        </w:rPr>
      </w:pPr>
    </w:p>
    <w:p w:rsidR="008B412A" w:rsidRDefault="008B412A" w:rsidP="00064C5E">
      <w:pPr>
        <w:jc w:val="center"/>
        <w:rPr>
          <w:b/>
        </w:rPr>
      </w:pPr>
    </w:p>
    <w:p w:rsidR="008B412A" w:rsidRDefault="008B412A" w:rsidP="00064C5E">
      <w:pPr>
        <w:jc w:val="center"/>
        <w:rPr>
          <w:b/>
        </w:rPr>
      </w:pPr>
    </w:p>
    <w:p w:rsidR="00064C5E" w:rsidRPr="00064C5E" w:rsidRDefault="00064C5E" w:rsidP="00064C5E"/>
    <w:p w:rsidR="00064C5E" w:rsidRPr="00064C5E" w:rsidRDefault="00064C5E" w:rsidP="00064C5E"/>
    <w:p w:rsidR="00064C5E" w:rsidRPr="00064C5E" w:rsidRDefault="00064C5E" w:rsidP="00064C5E"/>
    <w:p w:rsidR="00064C5E" w:rsidRPr="00064C5E" w:rsidRDefault="00064C5E" w:rsidP="00064C5E"/>
    <w:p w:rsidR="00064C5E" w:rsidRPr="00064C5E" w:rsidRDefault="00064C5E" w:rsidP="00064C5E"/>
    <w:p w:rsidR="00064C5E" w:rsidRPr="00064C5E" w:rsidRDefault="00064C5E" w:rsidP="00064C5E"/>
    <w:p w:rsidR="00064C5E" w:rsidRPr="00064C5E" w:rsidRDefault="00064C5E" w:rsidP="00064C5E"/>
    <w:p w:rsidR="00064C5E" w:rsidRPr="00686892" w:rsidRDefault="00064C5E" w:rsidP="00064C5E">
      <w:pPr>
        <w:rPr>
          <w:sz w:val="16"/>
        </w:rPr>
      </w:pPr>
    </w:p>
    <w:p w:rsidR="00686892" w:rsidRDefault="00686892" w:rsidP="00686892">
      <w:pPr>
        <w:jc w:val="both"/>
        <w:rPr>
          <w:b/>
        </w:rPr>
      </w:pPr>
      <w:r>
        <w:rPr>
          <w:b/>
        </w:rPr>
        <w:t>How Common is Cleft Lip and/ or Palate?</w:t>
      </w:r>
    </w:p>
    <w:p w:rsidR="00686892" w:rsidRDefault="00686892" w:rsidP="00686892">
      <w:pPr>
        <w:jc w:val="both"/>
      </w:pPr>
      <w:r>
        <w:t xml:space="preserve">Cleft lip and/or palate is a relatively common condition, occurring in approximately 1 in 700 babies born in the UK. At the Spires Cleft Centre we see 80 – 100 new referral per year. </w:t>
      </w:r>
    </w:p>
    <w:p w:rsidR="00686892" w:rsidRDefault="00686892" w:rsidP="00686892">
      <w:pPr>
        <w:jc w:val="both"/>
      </w:pPr>
    </w:p>
    <w:p w:rsidR="00686892" w:rsidRDefault="00686892" w:rsidP="00686892">
      <w:pPr>
        <w:jc w:val="both"/>
        <w:rPr>
          <w:b/>
        </w:rPr>
      </w:pPr>
      <w:r>
        <w:rPr>
          <w:b/>
        </w:rPr>
        <w:t>What Causes</w:t>
      </w:r>
      <w:r w:rsidR="00B003D5">
        <w:rPr>
          <w:b/>
        </w:rPr>
        <w:t xml:space="preserve"> Cleft Lip?</w:t>
      </w:r>
    </w:p>
    <w:p w:rsidR="00686892" w:rsidRDefault="00686892" w:rsidP="00686892">
      <w:pPr>
        <w:jc w:val="both"/>
      </w:pPr>
      <w:r>
        <w:t>In most children we have no idea why a cleft</w:t>
      </w:r>
      <w:r w:rsidR="00622829">
        <w:t xml:space="preserve"> lip</w:t>
      </w:r>
      <w:r>
        <w:t xml:space="preserve"> happens but we do </w:t>
      </w:r>
      <w:r w:rsidRPr="00FA4AA1">
        <w:t>know that it develo</w:t>
      </w:r>
      <w:r w:rsidR="00B003D5">
        <w:t>ps at about the fifth to seventh</w:t>
      </w:r>
      <w:r w:rsidRPr="00FA4AA1">
        <w:t xml:space="preserve"> week of pregnancy.</w:t>
      </w:r>
      <w:r>
        <w:t xml:space="preserve"> In very rare instances certain drugs taken in early pregnancy may cause it and occasionally it may be passed down in the family. </w:t>
      </w:r>
    </w:p>
    <w:p w:rsidR="00384019" w:rsidRDefault="00384019" w:rsidP="00686892">
      <w:pPr>
        <w:jc w:val="both"/>
      </w:pPr>
    </w:p>
    <w:p w:rsidR="00384019" w:rsidRDefault="00384019" w:rsidP="00686892">
      <w:pPr>
        <w:jc w:val="both"/>
      </w:pPr>
    </w:p>
    <w:p w:rsidR="00DE2922" w:rsidRDefault="00DE2922" w:rsidP="00064C5E">
      <w:pPr>
        <w:rPr>
          <w:b/>
          <w:sz w:val="28"/>
        </w:rPr>
      </w:pPr>
    </w:p>
    <w:p w:rsidR="00686892" w:rsidRDefault="001A6F8F" w:rsidP="00064C5E">
      <w:pPr>
        <w:rPr>
          <w:b/>
          <w:sz w:val="28"/>
        </w:rPr>
      </w:pPr>
      <w:r>
        <w:rPr>
          <w:b/>
          <w:sz w:val="28"/>
        </w:rPr>
        <w:lastRenderedPageBreak/>
        <w:t>Clinical Genetics</w:t>
      </w:r>
    </w:p>
    <w:p w:rsidR="001A6F8F" w:rsidRDefault="0066697D" w:rsidP="001A6F8F">
      <w:pPr>
        <w:ind w:right="1844"/>
        <w:jc w:val="both"/>
      </w:pPr>
      <w:r>
        <w:rPr>
          <w:noProof/>
        </w:rPr>
        <w:drawing>
          <wp:anchor distT="36576" distB="36576" distL="36576" distR="36576" simplePos="0" relativeHeight="251647488" behindDoc="0" locked="0" layoutInCell="1" allowOverlap="1">
            <wp:simplePos x="0" y="0"/>
            <wp:positionH relativeFrom="column">
              <wp:posOffset>2787015</wp:posOffset>
            </wp:positionH>
            <wp:positionV relativeFrom="paragraph">
              <wp:posOffset>138430</wp:posOffset>
            </wp:positionV>
            <wp:extent cx="1363345" cy="1214755"/>
            <wp:effectExtent l="0" t="0" r="0" b="0"/>
            <wp:wrapNone/>
            <wp:docPr id="124" name="Picture 124" descr="USE PRATCHETT Adam with Dad 0493085 croppe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USE PRATCHETT Adam with Dad 0493085 cropped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63345" cy="121475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1A6F8F" w:rsidRDefault="001A6F8F" w:rsidP="001A6F8F">
      <w:pPr>
        <w:ind w:right="1844"/>
        <w:jc w:val="both"/>
      </w:pPr>
      <w:r>
        <w:t xml:space="preserve">You may wish to see a Consultant in Clinical Genetics as we know that occasionally cleft lip and palate may be part of a syndrome in which other anomalies are present. You may also wish to discuss the chances of further children having a cleft, particularly if you have a family history of clefts. We can refer you to the Clinical Genetics Team to discuss these issues. </w:t>
      </w:r>
    </w:p>
    <w:p w:rsidR="001A6F8F" w:rsidRDefault="001A6F8F" w:rsidP="001A6F8F">
      <w:pPr>
        <w:ind w:right="1844"/>
        <w:jc w:val="both"/>
      </w:pPr>
    </w:p>
    <w:p w:rsidR="001A6F8F" w:rsidRDefault="001A6F8F" w:rsidP="001A6F8F">
      <w:pPr>
        <w:ind w:right="1844"/>
        <w:jc w:val="both"/>
        <w:rPr>
          <w:b/>
          <w:sz w:val="28"/>
        </w:rPr>
      </w:pPr>
      <w:r>
        <w:rPr>
          <w:b/>
          <w:sz w:val="28"/>
        </w:rPr>
        <w:t>Clinical Nurse Specialist</w:t>
      </w:r>
    </w:p>
    <w:p w:rsidR="00BD6578" w:rsidRDefault="005E08B6" w:rsidP="001A6F8F">
      <w:pPr>
        <w:ind w:right="-37"/>
        <w:jc w:val="both"/>
      </w:pPr>
      <w:r>
        <w:t xml:space="preserve">                                                                        </w:t>
      </w:r>
    </w:p>
    <w:p w:rsidR="00BD6578" w:rsidRDefault="005E08B6" w:rsidP="001A6F8F">
      <w:pPr>
        <w:ind w:right="-37"/>
        <w:jc w:val="both"/>
      </w:pPr>
      <w:r>
        <w:rPr>
          <w:noProof/>
          <w:color w:val="000080"/>
          <w:sz w:val="22"/>
          <w:szCs w:val="22"/>
        </w:rPr>
        <w:drawing>
          <wp:anchor distT="0" distB="0" distL="114300" distR="114300" simplePos="0" relativeHeight="251713024" behindDoc="0" locked="0" layoutInCell="1" allowOverlap="1" wp14:anchorId="00204099" wp14:editId="705AEC5F">
            <wp:simplePos x="0" y="0"/>
            <wp:positionH relativeFrom="margin">
              <wp:posOffset>128903</wp:posOffset>
            </wp:positionH>
            <wp:positionV relativeFrom="paragraph">
              <wp:posOffset>-3174</wp:posOffset>
            </wp:positionV>
            <wp:extent cx="1193345" cy="1657350"/>
            <wp:effectExtent l="0" t="0" r="6985" b="0"/>
            <wp:wrapNone/>
            <wp:docPr id="84" name="Picture 21" descr="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NH"/>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93816" cy="1658004"/>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r>
        <w:rPr>
          <w:noProof/>
        </w:rPr>
        <w:drawing>
          <wp:inline distT="0" distB="0" distL="0" distR="0" wp14:anchorId="11B053B6" wp14:editId="3488313A">
            <wp:extent cx="1114425" cy="1666875"/>
            <wp:effectExtent l="0" t="0" r="9525" b="9525"/>
            <wp:docPr id="224" name="Picture 224" descr="DSC_6110"/>
            <wp:cNvGraphicFramePr/>
            <a:graphic xmlns:a="http://schemas.openxmlformats.org/drawingml/2006/main">
              <a:graphicData uri="http://schemas.openxmlformats.org/drawingml/2006/picture">
                <pic:pic xmlns:pic="http://schemas.openxmlformats.org/drawingml/2006/picture">
                  <pic:nvPicPr>
                    <pic:cNvPr id="3" name="Picture 3" descr="DSC_6110"/>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114425" cy="1666875"/>
                    </a:xfrm>
                    <a:prstGeom prst="rect">
                      <a:avLst/>
                    </a:prstGeom>
                    <a:noFill/>
                    <a:ln>
                      <a:noFill/>
                    </a:ln>
                  </pic:spPr>
                </pic:pic>
              </a:graphicData>
            </a:graphic>
          </wp:inline>
        </w:drawing>
      </w:r>
    </w:p>
    <w:p w:rsidR="00BD6578" w:rsidRPr="005E08B6" w:rsidRDefault="00BD6578" w:rsidP="001A6F8F">
      <w:pPr>
        <w:ind w:right="-37"/>
        <w:jc w:val="both"/>
      </w:pPr>
      <w:r>
        <w:rPr>
          <w:b/>
        </w:rPr>
        <w:t xml:space="preserve"> </w:t>
      </w:r>
      <w:r w:rsidR="005E08B6">
        <w:rPr>
          <w:b/>
        </w:rPr>
        <w:t xml:space="preserve">    </w:t>
      </w:r>
      <w:r>
        <w:rPr>
          <w:b/>
        </w:rPr>
        <w:t xml:space="preserve"> </w:t>
      </w:r>
      <w:r w:rsidRPr="00B07AFA">
        <w:rPr>
          <w:b/>
        </w:rPr>
        <w:t>Nichola Hudson</w:t>
      </w:r>
      <w:r w:rsidR="005E08B6">
        <w:rPr>
          <w:b/>
        </w:rPr>
        <w:tab/>
      </w:r>
      <w:r w:rsidR="005E08B6">
        <w:rPr>
          <w:b/>
        </w:rPr>
        <w:tab/>
      </w:r>
      <w:r w:rsidR="005E08B6">
        <w:rPr>
          <w:b/>
        </w:rPr>
        <w:tab/>
      </w:r>
      <w:r w:rsidR="005E08B6">
        <w:rPr>
          <w:b/>
        </w:rPr>
        <w:tab/>
        <w:t xml:space="preserve"> </w:t>
      </w:r>
      <w:r w:rsidRPr="00B07AFA">
        <w:rPr>
          <w:b/>
        </w:rPr>
        <w:t>Maureen Warren</w:t>
      </w:r>
    </w:p>
    <w:p w:rsidR="00BD6578" w:rsidRDefault="00BD6578" w:rsidP="001A6F8F">
      <w:pPr>
        <w:ind w:right="-37"/>
        <w:jc w:val="both"/>
      </w:pPr>
    </w:p>
    <w:p w:rsidR="001A6F8F" w:rsidRDefault="00622829" w:rsidP="001A6F8F">
      <w:pPr>
        <w:ind w:right="-37"/>
        <w:jc w:val="both"/>
      </w:pPr>
      <w:r>
        <w:t>Our role is to work in partnership with the families giving</w:t>
      </w:r>
      <w:r w:rsidR="001A6F8F">
        <w:t xml:space="preserve"> advice and information regarding feeding and care with the Cleft Team. </w:t>
      </w:r>
    </w:p>
    <w:p w:rsidR="001A6F8F" w:rsidRDefault="001A6F8F" w:rsidP="001A6F8F">
      <w:pPr>
        <w:ind w:right="-37"/>
        <w:jc w:val="both"/>
      </w:pPr>
    </w:p>
    <w:p w:rsidR="001A6F8F" w:rsidRDefault="001A6F8F" w:rsidP="001A6F8F">
      <w:pPr>
        <w:ind w:right="-37"/>
        <w:jc w:val="both"/>
      </w:pPr>
      <w:r>
        <w:t>We have five Clinical Nurse Specialists</w:t>
      </w:r>
      <w:r w:rsidR="00466009">
        <w:t xml:space="preserve"> (CNS)</w:t>
      </w:r>
      <w:r>
        <w:t xml:space="preserve"> in the Spires Cleft Team. One main nurse will take responsibility for your baby but you may come in contact with the other nurses as we operate an on-call rota for weekends, bank holidays and annual leave. </w:t>
      </w:r>
    </w:p>
    <w:p w:rsidR="001A6F8F" w:rsidRDefault="001A6F8F" w:rsidP="001A6F8F">
      <w:pPr>
        <w:ind w:right="-37"/>
        <w:jc w:val="both"/>
      </w:pPr>
    </w:p>
    <w:p w:rsidR="001A6F8F" w:rsidRDefault="001A6F8F" w:rsidP="001A6F8F">
      <w:pPr>
        <w:ind w:right="-37"/>
        <w:jc w:val="both"/>
        <w:rPr>
          <w:b/>
        </w:rPr>
      </w:pPr>
      <w:r>
        <w:rPr>
          <w:b/>
        </w:rPr>
        <w:t>Antenatal Diagnosis</w:t>
      </w:r>
    </w:p>
    <w:p w:rsidR="00436A24" w:rsidRDefault="00436A24" w:rsidP="00436A24">
      <w:pPr>
        <w:ind w:right="-37"/>
        <w:jc w:val="both"/>
      </w:pPr>
      <w:r>
        <w:t xml:space="preserve">Once you have been given an antenatal diagnosis that your child has a cleft lip and/ or palate the </w:t>
      </w:r>
      <w:r w:rsidR="00466009">
        <w:t>CNS</w:t>
      </w:r>
      <w:r>
        <w:t xml:space="preserve"> will contact you within 24 hours of you being referred to them. This will enable you to arrange to meet the </w:t>
      </w:r>
      <w:r w:rsidR="00F8435D">
        <w:t>CNS</w:t>
      </w:r>
      <w:r>
        <w:t xml:space="preserve"> either at your home, local hospital or regional Cleft Centre. At this meeting you can discuss any questions you have and the </w:t>
      </w:r>
      <w:r w:rsidR="00F8435D">
        <w:t>CNS</w:t>
      </w:r>
      <w:r>
        <w:t xml:space="preserve"> will give you as much or as little information as you feel you need. This may include information about the cleft, treatments available for your baby, feeding issues, the Cleft Team and what they do; also it gives you an opportunity to view photographs of babies before and after the cleft repair should yo</w:t>
      </w:r>
      <w:r w:rsidR="00F8435D">
        <w:t>u wish. The CNS</w:t>
      </w:r>
      <w:r>
        <w:t xml:space="preserve"> will also </w:t>
      </w:r>
      <w:r>
        <w:lastRenderedPageBreak/>
        <w:t xml:space="preserve">discuss the care they can offer you once your baby is born.  You will have the </w:t>
      </w:r>
      <w:r w:rsidR="00F8435D">
        <w:t>CNS</w:t>
      </w:r>
      <w:r>
        <w:t xml:space="preserve">’s contact number </w:t>
      </w:r>
      <w:r w:rsidR="00B977BE">
        <w:t>in case</w:t>
      </w:r>
      <w:r>
        <w:t xml:space="preserve"> of any further questions.</w:t>
      </w:r>
    </w:p>
    <w:p w:rsidR="00DE2922" w:rsidRDefault="00DE2922" w:rsidP="00DE2922">
      <w:pPr>
        <w:ind w:right="1844"/>
        <w:jc w:val="both"/>
        <w:rPr>
          <w:b/>
          <w:sz w:val="28"/>
        </w:rPr>
      </w:pPr>
      <w:r>
        <w:rPr>
          <w:b/>
          <w:sz w:val="28"/>
        </w:rPr>
        <w:t>Clinical Nurse Specialist</w:t>
      </w:r>
    </w:p>
    <w:p w:rsidR="00436A24" w:rsidRDefault="00436A24" w:rsidP="00436A24">
      <w:pPr>
        <w:ind w:right="-37"/>
        <w:jc w:val="both"/>
      </w:pPr>
    </w:p>
    <w:p w:rsidR="00436A24" w:rsidRDefault="00436A24" w:rsidP="00436A24">
      <w:pPr>
        <w:ind w:right="-37"/>
        <w:jc w:val="both"/>
      </w:pPr>
      <w:r>
        <w:t xml:space="preserve">After this visit the </w:t>
      </w:r>
      <w:r w:rsidR="00F8435D">
        <w:t>CNS</w:t>
      </w:r>
      <w:r>
        <w:t xml:space="preserve"> will arrange to meet you again about six weeks before your baby’s predicted arrival and discuss feeding in more depth, as well as answering any further questions you may have.</w:t>
      </w:r>
      <w:r w:rsidR="006B324B">
        <w:t xml:space="preserve"> </w:t>
      </w:r>
      <w:r>
        <w:t xml:space="preserve">There is opportunity to meet the Cleft Team should you wish. The </w:t>
      </w:r>
      <w:r w:rsidR="00F8435D">
        <w:t>CNS</w:t>
      </w:r>
      <w:r>
        <w:t xml:space="preserve"> can arrange this for you. </w:t>
      </w:r>
    </w:p>
    <w:p w:rsidR="00D27FE9" w:rsidRDefault="00D27FE9" w:rsidP="001A6F8F">
      <w:pPr>
        <w:ind w:right="-37"/>
        <w:jc w:val="both"/>
      </w:pPr>
    </w:p>
    <w:p w:rsidR="00D27FE9" w:rsidRDefault="00D27FE9" w:rsidP="001A6F8F">
      <w:pPr>
        <w:ind w:right="-37"/>
        <w:jc w:val="both"/>
        <w:rPr>
          <w:b/>
        </w:rPr>
      </w:pPr>
      <w:r>
        <w:rPr>
          <w:b/>
        </w:rPr>
        <w:t>Post Natal</w:t>
      </w:r>
    </w:p>
    <w:p w:rsidR="00D27FE9" w:rsidRDefault="005D446C" w:rsidP="001A6F8F">
      <w:pPr>
        <w:ind w:right="-37"/>
        <w:jc w:val="both"/>
      </w:pPr>
      <w:r>
        <w:t>The</w:t>
      </w:r>
      <w:r w:rsidR="00D27FE9">
        <w:t xml:space="preserve"> </w:t>
      </w:r>
      <w:r w:rsidR="00F8435D">
        <w:t>CNS</w:t>
      </w:r>
      <w:r w:rsidR="00D27FE9">
        <w:t xml:space="preserve"> aims to visit you and your new born baby within 24 hours of being informed of the birth. If you have been given an antenatal diagnosis of the cleft then the </w:t>
      </w:r>
      <w:r w:rsidR="00F8435D">
        <w:t>CNS</w:t>
      </w:r>
      <w:r w:rsidR="00D27FE9">
        <w:t xml:space="preserve"> will continue to </w:t>
      </w:r>
      <w:r w:rsidR="00941C88">
        <w:t>work with you to enable you to use</w:t>
      </w:r>
      <w:r w:rsidR="00D27FE9">
        <w:t xml:space="preserve"> the feeding method you have chosen, and will re-enforce the </w:t>
      </w:r>
      <w:r w:rsidR="00941C88">
        <w:t xml:space="preserve">cleft </w:t>
      </w:r>
      <w:r w:rsidR="00D27FE9">
        <w:t xml:space="preserve">information that you have already discussed. </w:t>
      </w:r>
    </w:p>
    <w:p w:rsidR="00D27FE9" w:rsidRDefault="00D27FE9" w:rsidP="001A6F8F">
      <w:pPr>
        <w:ind w:right="-37"/>
        <w:jc w:val="both"/>
      </w:pPr>
    </w:p>
    <w:p w:rsidR="00D27FE9" w:rsidRDefault="00D27FE9" w:rsidP="001A6F8F">
      <w:pPr>
        <w:ind w:right="-37"/>
        <w:jc w:val="both"/>
      </w:pPr>
      <w:r>
        <w:t xml:space="preserve">If you were unaware of the cleft until after your baby’s birth then the Clinical </w:t>
      </w:r>
      <w:r w:rsidR="00F8435D">
        <w:t>CNS</w:t>
      </w:r>
      <w:r>
        <w:t xml:space="preserve"> will be able to discuss with you your baby’s cleft, treatments available for your baby, feeding issues, the Cleft Team and what they do. They will also be able to show you photographs of babies before and after the cleft repair should you wish. </w:t>
      </w:r>
    </w:p>
    <w:p w:rsidR="00D27FE9" w:rsidRDefault="00D27FE9" w:rsidP="001A6F8F">
      <w:pPr>
        <w:ind w:right="-37"/>
        <w:jc w:val="both"/>
      </w:pPr>
    </w:p>
    <w:p w:rsidR="00D27FE9" w:rsidRDefault="00D27FE9" w:rsidP="001A6F8F">
      <w:pPr>
        <w:ind w:right="-37"/>
        <w:jc w:val="both"/>
      </w:pPr>
      <w:r>
        <w:t xml:space="preserve">At this </w:t>
      </w:r>
      <w:r w:rsidR="00B977BE">
        <w:t>post-natal</w:t>
      </w:r>
      <w:r>
        <w:t xml:space="preserve"> meeting the </w:t>
      </w:r>
      <w:r w:rsidR="00F8435D">
        <w:t>CNS</w:t>
      </w:r>
      <w:r>
        <w:t xml:space="preserve"> will carry out a feeding assessment </w:t>
      </w:r>
      <w:r w:rsidR="00BB7A82">
        <w:t xml:space="preserve">of your baby and give you advice on an appropriate feeding method (see feeding section), working with you </w:t>
      </w:r>
      <w:r w:rsidR="00941C88">
        <w:t xml:space="preserve">in your choice to </w:t>
      </w:r>
      <w:r w:rsidR="00436A24">
        <w:t>either breast or formula feed.</w:t>
      </w:r>
      <w:r w:rsidR="00BB7A82">
        <w:t xml:space="preserve"> </w:t>
      </w:r>
    </w:p>
    <w:p w:rsidR="00BB7A82" w:rsidRDefault="00BB7A82" w:rsidP="001A6F8F">
      <w:pPr>
        <w:ind w:right="-37"/>
        <w:jc w:val="both"/>
      </w:pPr>
    </w:p>
    <w:p w:rsidR="00BB7A82" w:rsidRDefault="005D446C" w:rsidP="001A6F8F">
      <w:pPr>
        <w:ind w:right="-37"/>
        <w:jc w:val="both"/>
      </w:pPr>
      <w:r>
        <w:t>The</w:t>
      </w:r>
      <w:r w:rsidR="00BB7A82">
        <w:t xml:space="preserve"> </w:t>
      </w:r>
      <w:r w:rsidR="00F8435D">
        <w:t>CNS</w:t>
      </w:r>
      <w:r w:rsidR="00BB7A82">
        <w:t xml:space="preserve"> will then arrange to meet with you again, usually after discharge from hospital. This meeting will be at your home. If your baby has to stay in hospital longer because of any other problems, the next meeting with the </w:t>
      </w:r>
      <w:r w:rsidR="00F8435D">
        <w:t>CNS</w:t>
      </w:r>
      <w:r w:rsidR="00BB7A82">
        <w:t xml:space="preserve"> may be while you are still in hospital. After this second visit the </w:t>
      </w:r>
      <w:r w:rsidR="00F8435D">
        <w:t>CNS</w:t>
      </w:r>
      <w:r w:rsidR="00BB7A82">
        <w:t xml:space="preserve"> will continue to work with you and visit as appropriate. </w:t>
      </w:r>
    </w:p>
    <w:p w:rsidR="00BB7A82" w:rsidRDefault="00BB7A82" w:rsidP="001A6F8F">
      <w:pPr>
        <w:ind w:right="-37"/>
        <w:jc w:val="both"/>
      </w:pPr>
    </w:p>
    <w:p w:rsidR="00BB7A82" w:rsidRDefault="00BB7A82" w:rsidP="001A6F8F">
      <w:pPr>
        <w:ind w:right="-37"/>
        <w:jc w:val="both"/>
      </w:pPr>
      <w:r>
        <w:t xml:space="preserve">The </w:t>
      </w:r>
      <w:r w:rsidR="00F8435D">
        <w:t>CNS</w:t>
      </w:r>
      <w:r>
        <w:t xml:space="preserve"> will organise for you and your baby to attend the New Baby Clinic with the Cleft Team. </w:t>
      </w:r>
    </w:p>
    <w:p w:rsidR="00BB7A82" w:rsidRDefault="00BB7A82" w:rsidP="001A6F8F">
      <w:pPr>
        <w:ind w:right="-37"/>
        <w:jc w:val="both"/>
      </w:pPr>
    </w:p>
    <w:p w:rsidR="00BB7A82" w:rsidRDefault="00BB7A82" w:rsidP="001A6F8F">
      <w:pPr>
        <w:ind w:right="-37"/>
        <w:jc w:val="both"/>
      </w:pPr>
      <w:r>
        <w:t xml:space="preserve">As well as giving </w:t>
      </w:r>
      <w:r w:rsidR="00941C88">
        <w:t>information</w:t>
      </w:r>
      <w:r w:rsidR="00F8435D">
        <w:t xml:space="preserve"> </w:t>
      </w:r>
      <w:r>
        <w:t xml:space="preserve">and feeding </w:t>
      </w:r>
      <w:r w:rsidR="00E64FE2">
        <w:t>management</w:t>
      </w:r>
      <w:r>
        <w:t xml:space="preserve">, the Nurse Specialist will </w:t>
      </w:r>
      <w:r w:rsidR="00622829">
        <w:t>advise</w:t>
      </w:r>
      <w:r>
        <w:t xml:space="preserve"> you through your baby’s cleft clinic appointments and surgery. </w:t>
      </w:r>
    </w:p>
    <w:p w:rsidR="005D446C" w:rsidRDefault="005D446C" w:rsidP="001A6F8F">
      <w:pPr>
        <w:ind w:right="-37"/>
        <w:jc w:val="both"/>
      </w:pPr>
    </w:p>
    <w:p w:rsidR="00A46A4A" w:rsidRDefault="005D446C" w:rsidP="001A6F8F">
      <w:pPr>
        <w:ind w:right="-37"/>
        <w:jc w:val="both"/>
      </w:pPr>
      <w:r>
        <w:t xml:space="preserve">Home visits are arranged as required during the first year of your baby’s life and after this the </w:t>
      </w:r>
      <w:r w:rsidR="00F8435D">
        <w:t>CNS</w:t>
      </w:r>
      <w:r>
        <w:t xml:space="preserve"> is a point of contact for you and your child to give advice throughout your care with the Spires Cleft Team. </w:t>
      </w:r>
    </w:p>
    <w:p w:rsidR="006B324B" w:rsidRDefault="006B324B" w:rsidP="001A6F8F">
      <w:pPr>
        <w:ind w:right="-37"/>
        <w:jc w:val="both"/>
      </w:pPr>
    </w:p>
    <w:p w:rsidR="00DE2922" w:rsidRDefault="00DE2922" w:rsidP="006B324B">
      <w:pPr>
        <w:ind w:right="-37"/>
        <w:jc w:val="both"/>
        <w:rPr>
          <w:b/>
          <w:sz w:val="28"/>
          <w:szCs w:val="22"/>
        </w:rPr>
      </w:pPr>
    </w:p>
    <w:p w:rsidR="006B324B" w:rsidRDefault="006B324B" w:rsidP="006B324B">
      <w:pPr>
        <w:ind w:right="-37"/>
        <w:jc w:val="both"/>
        <w:rPr>
          <w:b/>
          <w:sz w:val="28"/>
          <w:szCs w:val="22"/>
        </w:rPr>
      </w:pPr>
      <w:r>
        <w:rPr>
          <w:b/>
          <w:sz w:val="28"/>
          <w:szCs w:val="22"/>
        </w:rPr>
        <w:t>Feeding Your Baby</w:t>
      </w:r>
    </w:p>
    <w:p w:rsidR="006B324B" w:rsidRDefault="006B324B" w:rsidP="006B324B">
      <w:pPr>
        <w:ind w:right="-37"/>
        <w:rPr>
          <w:b/>
          <w:sz w:val="28"/>
          <w:szCs w:val="22"/>
        </w:rPr>
      </w:pPr>
    </w:p>
    <w:p w:rsidR="006B324B" w:rsidRDefault="006B324B" w:rsidP="006B324B">
      <w:pPr>
        <w:ind w:right="-37"/>
        <w:jc w:val="both"/>
        <w:rPr>
          <w:szCs w:val="22"/>
        </w:rPr>
      </w:pPr>
      <w:r>
        <w:rPr>
          <w:szCs w:val="22"/>
        </w:rPr>
        <w:t xml:space="preserve">Your baby has been born with a cleft lip. This means that there will be a gap in the lip and/or gum (alveolus). </w:t>
      </w:r>
    </w:p>
    <w:p w:rsidR="006B324B" w:rsidRDefault="006B324B" w:rsidP="006B324B">
      <w:pPr>
        <w:ind w:right="-37"/>
        <w:jc w:val="both"/>
        <w:rPr>
          <w:szCs w:val="22"/>
        </w:rPr>
      </w:pPr>
    </w:p>
    <w:p w:rsidR="006B324B" w:rsidRDefault="006B324B" w:rsidP="006B324B">
      <w:pPr>
        <w:ind w:right="-37"/>
        <w:jc w:val="both"/>
        <w:rPr>
          <w:szCs w:val="22"/>
        </w:rPr>
      </w:pPr>
      <w:r>
        <w:rPr>
          <w:szCs w:val="22"/>
        </w:rPr>
        <w:t xml:space="preserve">The following sections will give you an overview of different types of feeding for your baby. If you have any problems/concerns/worries regarding feeding then please contact your </w:t>
      </w:r>
      <w:r w:rsidR="00466009">
        <w:rPr>
          <w:szCs w:val="22"/>
        </w:rPr>
        <w:t>CNS</w:t>
      </w:r>
      <w:r>
        <w:rPr>
          <w:szCs w:val="22"/>
        </w:rPr>
        <w:t xml:space="preserve">. </w:t>
      </w:r>
    </w:p>
    <w:p w:rsidR="006B324B" w:rsidRDefault="006B324B" w:rsidP="006B324B">
      <w:pPr>
        <w:ind w:right="-37"/>
        <w:jc w:val="both"/>
        <w:rPr>
          <w:szCs w:val="22"/>
        </w:rPr>
      </w:pPr>
    </w:p>
    <w:p w:rsidR="006B324B" w:rsidRDefault="006B324B" w:rsidP="006B324B">
      <w:pPr>
        <w:ind w:right="-37"/>
        <w:jc w:val="both"/>
        <w:rPr>
          <w:b/>
          <w:szCs w:val="22"/>
        </w:rPr>
      </w:pPr>
      <w:r>
        <w:rPr>
          <w:b/>
          <w:szCs w:val="22"/>
        </w:rPr>
        <w:t>Breast Feeding</w:t>
      </w:r>
    </w:p>
    <w:p w:rsidR="006B324B" w:rsidRPr="00384019" w:rsidRDefault="006B324B" w:rsidP="006B324B">
      <w:pPr>
        <w:ind w:right="-37"/>
        <w:jc w:val="both"/>
        <w:rPr>
          <w:szCs w:val="22"/>
        </w:rPr>
      </w:pPr>
      <w:r>
        <w:rPr>
          <w:szCs w:val="22"/>
        </w:rPr>
        <w:t xml:space="preserve">. </w:t>
      </w:r>
    </w:p>
    <w:p w:rsidR="006B324B" w:rsidRPr="00B91DAB" w:rsidRDefault="00DE45C4" w:rsidP="006B324B">
      <w:pPr>
        <w:ind w:right="-37"/>
        <w:jc w:val="both"/>
        <w:rPr>
          <w:szCs w:val="22"/>
        </w:rPr>
      </w:pPr>
      <w:r w:rsidRPr="006B324B">
        <w:rPr>
          <w:b/>
          <w:noProof/>
        </w:rPr>
        <mc:AlternateContent>
          <mc:Choice Requires="wps">
            <w:drawing>
              <wp:anchor distT="45720" distB="45720" distL="114300" distR="114300" simplePos="0" relativeHeight="251721216" behindDoc="0" locked="0" layoutInCell="1" allowOverlap="1" wp14:anchorId="0BCDE5AF" wp14:editId="74F1197A">
                <wp:simplePos x="0" y="0"/>
                <wp:positionH relativeFrom="column">
                  <wp:posOffset>1706245</wp:posOffset>
                </wp:positionH>
                <wp:positionV relativeFrom="paragraph">
                  <wp:posOffset>9525</wp:posOffset>
                </wp:positionV>
                <wp:extent cx="2705100"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0" cy="1404620"/>
                        </a:xfrm>
                        <a:prstGeom prst="rect">
                          <a:avLst/>
                        </a:prstGeom>
                        <a:solidFill>
                          <a:srgbClr val="FFFFFF"/>
                        </a:solidFill>
                        <a:ln w="9525">
                          <a:noFill/>
                          <a:miter lim="800000"/>
                          <a:headEnd/>
                          <a:tailEnd/>
                        </a:ln>
                      </wps:spPr>
                      <wps:txbx>
                        <w:txbxContent>
                          <w:p w:rsidR="001F6560" w:rsidRDefault="001F6560">
                            <w:r w:rsidRPr="00384019">
                              <w:rPr>
                                <w:szCs w:val="22"/>
                              </w:rPr>
                              <w:t xml:space="preserve">Having a cleft lip and/or cleft of alveolus should not cause a problem with breast feeding but you </w:t>
                            </w:r>
                            <w:r>
                              <w:rPr>
                                <w:szCs w:val="22"/>
                              </w:rPr>
                              <w:t>may need to reposition the baby at breast.  Your clinical nurse specialist, in conjunction with your midwife and health visitor will be able to help you</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2" o:spid="_x0000_s1049" type="#_x0000_t202" style="position:absolute;left:0;text-align:left;margin-left:134.35pt;margin-top:.75pt;width:213pt;height:110.6pt;z-index:2517212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" stroked="f">
                <v:textbox style="mso-fit-shape-to-text:t">
                  <w:txbxContent>
                    <w:p w:rsidR="001F6560" w:rsidRDefault="001F6560">
                      <w:r w:rsidRPr="00384019">
                        <w:rPr>
                          <w:szCs w:val="22"/>
                        </w:rPr>
                        <w:t xml:space="preserve">Having a cleft lip and/or cleft of alveolus should not cause a problem with breast feeding but you </w:t>
                      </w:r>
                      <w:r>
                        <w:rPr>
                          <w:szCs w:val="22"/>
                        </w:rPr>
                        <w:t>may need to reposition the baby at breast.  Your clinical nurse specialist, in conjunction with your midwife and health visitor will be able to help you</w:t>
                      </w:r>
                    </w:p>
                  </w:txbxContent>
                </v:textbox>
                <w10:wrap type="square"/>
              </v:shape>
            </w:pict>
          </mc:Fallback>
        </mc:AlternateContent>
      </w:r>
      <w:r>
        <w:rPr>
          <w:noProof/>
        </w:rPr>
        <w:drawing>
          <wp:anchor distT="0" distB="0" distL="114300" distR="114300" simplePos="0" relativeHeight="251717120" behindDoc="0" locked="0" layoutInCell="1" allowOverlap="1" wp14:anchorId="02A5DADD" wp14:editId="2FCA03C3">
            <wp:simplePos x="0" y="0"/>
            <wp:positionH relativeFrom="margin">
              <wp:posOffset>-17780</wp:posOffset>
            </wp:positionH>
            <wp:positionV relativeFrom="paragraph">
              <wp:posOffset>47625</wp:posOffset>
            </wp:positionV>
            <wp:extent cx="1733550" cy="1145563"/>
            <wp:effectExtent l="0" t="0" r="0" b="0"/>
            <wp:wrapNone/>
            <wp:docPr id="125" name="Picture 125" descr="Breat F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Breat Fe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38187" cy="114862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B324B" w:rsidRPr="00897F0B" w:rsidRDefault="006B324B" w:rsidP="006B324B">
      <w:pPr>
        <w:ind w:right="-37"/>
        <w:jc w:val="both"/>
        <w:rPr>
          <w:b/>
        </w:rPr>
      </w:pPr>
    </w:p>
    <w:p w:rsidR="006B324B" w:rsidRPr="00A46A4A" w:rsidRDefault="006B324B" w:rsidP="006B324B">
      <w:pPr>
        <w:ind w:right="-37"/>
        <w:jc w:val="both"/>
      </w:pPr>
    </w:p>
    <w:p w:rsidR="006B324B" w:rsidRDefault="006B324B" w:rsidP="006B324B">
      <w:pPr>
        <w:ind w:right="-37"/>
        <w:jc w:val="both"/>
        <w:rPr>
          <w:b/>
        </w:rPr>
      </w:pPr>
    </w:p>
    <w:p w:rsidR="006B324B" w:rsidRPr="00B91DAB" w:rsidRDefault="006B324B" w:rsidP="006B324B">
      <w:pPr>
        <w:jc w:val="both"/>
      </w:pPr>
    </w:p>
    <w:p w:rsidR="006B324B" w:rsidRPr="00B91DAB" w:rsidRDefault="006B324B" w:rsidP="006B324B">
      <w:pPr>
        <w:jc w:val="both"/>
      </w:pPr>
    </w:p>
    <w:p w:rsidR="006B324B" w:rsidRPr="00B91DAB" w:rsidRDefault="006B324B" w:rsidP="006B324B">
      <w:pPr>
        <w:jc w:val="both"/>
      </w:pPr>
    </w:p>
    <w:p w:rsidR="006B324B" w:rsidRPr="00B91DAB" w:rsidRDefault="006B324B" w:rsidP="006B324B">
      <w:pPr>
        <w:jc w:val="both"/>
      </w:pPr>
    </w:p>
    <w:p w:rsidR="006B324B" w:rsidRDefault="006B324B" w:rsidP="006B324B">
      <w:pPr>
        <w:jc w:val="both"/>
      </w:pPr>
    </w:p>
    <w:p w:rsidR="006B324B" w:rsidRDefault="006B324B" w:rsidP="006B324B">
      <w:pPr>
        <w:jc w:val="both"/>
        <w:rPr>
          <w:b/>
        </w:rPr>
      </w:pPr>
      <w:r>
        <w:rPr>
          <w:b/>
        </w:rPr>
        <w:t>Bottle Feeding</w:t>
      </w:r>
    </w:p>
    <w:p w:rsidR="006B324B" w:rsidRDefault="006B324B" w:rsidP="006B324B">
      <w:pPr>
        <w:jc w:val="both"/>
      </w:pPr>
      <w:r>
        <w:t xml:space="preserve">Your </w:t>
      </w:r>
      <w:r w:rsidR="00466009">
        <w:t>CNS</w:t>
      </w:r>
      <w:r>
        <w:t xml:space="preserve"> will assess your baby soon after birth and discuss with you which bottle and teat would be best to use. Generally teats with a wider base give baby more area to latch onto but no special bottles should be required.   </w:t>
      </w:r>
    </w:p>
    <w:p w:rsidR="006B324B" w:rsidRDefault="00DE45C4" w:rsidP="006B324B">
      <w:pPr>
        <w:ind w:right="-37"/>
        <w:rPr>
          <w:b/>
        </w:rPr>
      </w:pPr>
      <w:r>
        <w:rPr>
          <w:noProof/>
        </w:rPr>
        <mc:AlternateContent>
          <mc:Choice Requires="wps">
            <w:drawing>
              <wp:anchor distT="45720" distB="45720" distL="114300" distR="114300" simplePos="0" relativeHeight="251723264" behindDoc="0" locked="0" layoutInCell="1" allowOverlap="1" wp14:anchorId="0561D5C0" wp14:editId="1551EB76">
                <wp:simplePos x="0" y="0"/>
                <wp:positionH relativeFrom="page">
                  <wp:posOffset>3562350</wp:posOffset>
                </wp:positionH>
                <wp:positionV relativeFrom="paragraph">
                  <wp:posOffset>13335</wp:posOffset>
                </wp:positionV>
                <wp:extent cx="1390650" cy="1581150"/>
                <wp:effectExtent l="0" t="0" r="0" b="0"/>
                <wp:wrapSquare wrapText="bothSides"/>
                <wp:docPr id="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1581150"/>
                        </a:xfrm>
                        <a:prstGeom prst="rect">
                          <a:avLst/>
                        </a:prstGeom>
                        <a:solidFill>
                          <a:srgbClr val="FFFFFF"/>
                        </a:solidFill>
                        <a:ln w="9525">
                          <a:noFill/>
                          <a:miter lim="800000"/>
                          <a:headEnd/>
                          <a:tailEnd/>
                        </a:ln>
                      </wps:spPr>
                      <wps:txbx>
                        <w:txbxContent>
                          <w:p w:rsidR="001F6560" w:rsidRDefault="001F6560">
                            <w:r>
                              <w:t>Any problems which may arise are usually fairly short lived, but occasionally it can take a few weeks before your baby’s feeding is well established and has a good weight gain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margin-left:280.5pt;margin-top:1.05pt;width:109.5pt;height:124.5pt;z-index:25172326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" stroked="f">
                <v:textbox>
                  <w:txbxContent>
                    <w:p w:rsidR="001F6560" w:rsidRDefault="001F6560">
                      <w:r>
                        <w:t>Any problems which may arise are usually fairly short lived, but occasionally it can take a few weeks before your baby’s feeding is well established and has a good weight gain</w:t>
                      </w:r>
                    </w:p>
                  </w:txbxContent>
                </v:textbox>
                <w10:wrap type="square" anchorx="page"/>
              </v:shape>
            </w:pict>
          </mc:Fallback>
        </mc:AlternateContent>
      </w:r>
      <w:r w:rsidR="006B324B">
        <w:rPr>
          <w:noProof/>
        </w:rPr>
        <w:drawing>
          <wp:anchor distT="0" distB="0" distL="114300" distR="114300" simplePos="0" relativeHeight="251719168" behindDoc="0" locked="0" layoutInCell="1" allowOverlap="1" wp14:anchorId="71494D59" wp14:editId="24295455">
            <wp:simplePos x="0" y="0"/>
            <wp:positionH relativeFrom="column">
              <wp:posOffset>1029970</wp:posOffset>
            </wp:positionH>
            <wp:positionV relativeFrom="paragraph">
              <wp:posOffset>137160</wp:posOffset>
            </wp:positionV>
            <wp:extent cx="1818525" cy="1209530"/>
            <wp:effectExtent l="0" t="0" r="0" b="0"/>
            <wp:wrapNone/>
            <wp:docPr id="131" name="Picture 131" descr="Fee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Feed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23577" cy="1212890"/>
                    </a:xfrm>
                    <a:prstGeom prst="rect">
                      <a:avLst/>
                    </a:prstGeom>
                    <a:noFill/>
                    <a:ln>
                      <a:noFill/>
                    </a:ln>
                  </pic:spPr>
                </pic:pic>
              </a:graphicData>
            </a:graphic>
            <wp14:sizeRelH relativeFrom="page">
              <wp14:pctWidth>0</wp14:pctWidth>
            </wp14:sizeRelH>
            <wp14:sizeRelV relativeFrom="page">
              <wp14:pctHeight>0</wp14:pctHeight>
            </wp14:sizeRelV>
          </wp:anchor>
        </w:drawing>
      </w:r>
      <w:r w:rsidR="006B324B">
        <w:rPr>
          <w:noProof/>
        </w:rPr>
        <w:drawing>
          <wp:anchor distT="0" distB="0" distL="114300" distR="114300" simplePos="0" relativeHeight="251718144" behindDoc="0" locked="0" layoutInCell="1" allowOverlap="1" wp14:anchorId="559DB73F" wp14:editId="1E8BC3C8">
            <wp:simplePos x="0" y="0"/>
            <wp:positionH relativeFrom="margin">
              <wp:align>left</wp:align>
            </wp:positionH>
            <wp:positionV relativeFrom="paragraph">
              <wp:posOffset>14605</wp:posOffset>
            </wp:positionV>
            <wp:extent cx="914400" cy="1371600"/>
            <wp:effectExtent l="0" t="0" r="0" b="0"/>
            <wp:wrapNone/>
            <wp:docPr id="130" name="Picture 130" descr="Fe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Feed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14400" cy="1371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B324B" w:rsidRPr="007D47B8" w:rsidRDefault="006B324B" w:rsidP="006B324B"/>
    <w:p w:rsidR="006B324B" w:rsidRPr="007D47B8" w:rsidRDefault="006B324B" w:rsidP="006B324B"/>
    <w:p w:rsidR="006B324B" w:rsidRPr="007D47B8" w:rsidRDefault="006B324B" w:rsidP="006B324B"/>
    <w:p w:rsidR="006B324B" w:rsidRPr="007D47B8" w:rsidRDefault="006B324B" w:rsidP="006B324B"/>
    <w:p w:rsidR="006B324B" w:rsidRPr="007D47B8" w:rsidRDefault="006B324B" w:rsidP="006B324B"/>
    <w:p w:rsidR="006B324B" w:rsidRPr="007D47B8" w:rsidRDefault="006B324B" w:rsidP="006B324B"/>
    <w:p w:rsidR="006B324B" w:rsidRPr="007D47B8" w:rsidRDefault="006B324B" w:rsidP="006B324B"/>
    <w:p w:rsidR="006B324B" w:rsidRPr="007D47B8" w:rsidRDefault="006B324B" w:rsidP="006B324B"/>
    <w:p w:rsidR="006B324B" w:rsidRPr="007D47B8" w:rsidRDefault="006B324B" w:rsidP="006B324B"/>
    <w:p w:rsidR="006B324B" w:rsidRDefault="006B324B" w:rsidP="006B324B"/>
    <w:p w:rsidR="006B324B" w:rsidRDefault="006B324B" w:rsidP="006B324B">
      <w:r>
        <w:t xml:space="preserve">Your </w:t>
      </w:r>
      <w:r w:rsidR="00466009">
        <w:t>CNS</w:t>
      </w:r>
      <w:r>
        <w:t xml:space="preserve"> (working together with your Midwife and Health Visitor) will continue to advise you in hospital and at home. </w:t>
      </w:r>
    </w:p>
    <w:p w:rsidR="006B324B" w:rsidRDefault="006B324B" w:rsidP="006B324B"/>
    <w:p w:rsidR="006B324B" w:rsidRDefault="006B324B" w:rsidP="006B324B">
      <w:pPr>
        <w:rPr>
          <w:b/>
        </w:rPr>
      </w:pPr>
      <w:r>
        <w:rPr>
          <w:b/>
        </w:rPr>
        <w:t>Does it matter if my child sucks a thumb or a ‘dummy’?</w:t>
      </w:r>
    </w:p>
    <w:p w:rsidR="006B324B" w:rsidRDefault="006B324B" w:rsidP="006B324B">
      <w:r>
        <w:t xml:space="preserve">Thumb sucking is a normal comfort habit and will cause no long-term problem if it stops before the permanent teeth erupt. A ‘dummy’ has a similar effect on the teeth as the thumb but needs to stop at an earlier stage. </w:t>
      </w:r>
    </w:p>
    <w:p w:rsidR="006B324B" w:rsidRDefault="006B324B" w:rsidP="006B324B"/>
    <w:p w:rsidR="006B324B" w:rsidRDefault="006B324B" w:rsidP="006B324B">
      <w:pPr>
        <w:ind w:right="-37"/>
        <w:rPr>
          <w:b/>
          <w:sz w:val="28"/>
        </w:rPr>
      </w:pPr>
      <w:r w:rsidRPr="008E6BFF">
        <w:rPr>
          <w:b/>
          <w:sz w:val="28"/>
        </w:rPr>
        <w:t>Clinics</w:t>
      </w:r>
    </w:p>
    <w:p w:rsidR="006B324B" w:rsidRPr="00DD5108" w:rsidRDefault="006B324B" w:rsidP="006B324B">
      <w:pPr>
        <w:jc w:val="both"/>
        <w:rPr>
          <w:sz w:val="16"/>
        </w:rPr>
      </w:pPr>
    </w:p>
    <w:p w:rsidR="006B324B" w:rsidRDefault="006B324B" w:rsidP="006B324B">
      <w:pPr>
        <w:jc w:val="both"/>
      </w:pPr>
      <w:r>
        <w:t>The Spires Cleft Centre holds multi-disciplinary clinics and our aim is to try and ensure that whenever possible you see all the clinicians you need to at the same appointment.  Clinics are held at Salisbury District Hospital.</w:t>
      </w:r>
    </w:p>
    <w:p w:rsidR="006B324B" w:rsidRDefault="006B324B" w:rsidP="006B324B">
      <w:pPr>
        <w:jc w:val="both"/>
      </w:pPr>
    </w:p>
    <w:p w:rsidR="006B324B" w:rsidRDefault="006B324B" w:rsidP="006B324B">
      <w:pPr>
        <w:jc w:val="both"/>
      </w:pPr>
      <w:r>
        <w:t>You will be invited to attend clinics at key stages of your pathway as shown below – this of course is a guide and if you need to be seen in addition to the times below an appointment will be made for you.</w:t>
      </w:r>
    </w:p>
    <w:p w:rsidR="006B324B" w:rsidRDefault="006B324B" w:rsidP="006B324B">
      <w:pPr>
        <w:jc w:val="both"/>
      </w:pPr>
    </w:p>
    <w:p w:rsidR="006B324B" w:rsidRDefault="006B324B" w:rsidP="006B324B">
      <w:pPr>
        <w:numPr>
          <w:ilvl w:val="0"/>
          <w:numId w:val="6"/>
        </w:numPr>
        <w:jc w:val="both"/>
      </w:pPr>
      <w:r>
        <w:t xml:space="preserve">Age approximately 1 month - Initial appointment following the birth of you baby </w:t>
      </w:r>
    </w:p>
    <w:p w:rsidR="006B324B" w:rsidRDefault="00B977BE" w:rsidP="006B324B">
      <w:pPr>
        <w:numPr>
          <w:ilvl w:val="0"/>
          <w:numId w:val="6"/>
        </w:numPr>
      </w:pPr>
      <w:r>
        <w:t>Pre and</w:t>
      </w:r>
      <w:r w:rsidR="006B324B">
        <w:t xml:space="preserve"> post operation </w:t>
      </w:r>
      <w:r w:rsidR="006B324B">
        <w:br/>
        <w:t xml:space="preserve">Following your initial appointment you </w:t>
      </w:r>
      <w:r>
        <w:t>may be</w:t>
      </w:r>
      <w:r w:rsidR="006B324B">
        <w:t xml:space="preserve"> invited to attend a clinic for pre op assessment (if you haven’t already discussed with your surgeon at your initial appointment</w:t>
      </w:r>
      <w:r>
        <w:t>),</w:t>
      </w:r>
      <w:r w:rsidR="006B324B">
        <w:t xml:space="preserve"> where you will discuss</w:t>
      </w:r>
      <w:r w:rsidR="002868A5">
        <w:t xml:space="preserve"> your baby’s surgery</w:t>
      </w:r>
      <w:r w:rsidR="006B324B">
        <w:t xml:space="preserve"> with a </w:t>
      </w:r>
      <w:r>
        <w:t xml:space="preserve">Consultant. </w:t>
      </w:r>
      <w:r w:rsidR="002868A5">
        <w:t>Four to twelve weeks a</w:t>
      </w:r>
      <w:r w:rsidR="006B324B">
        <w:t>fter your baby’s surgery you will be re-invited to a clinic for a post-oper</w:t>
      </w:r>
      <w:r w:rsidR="002868A5">
        <w:t>ative review.</w:t>
      </w:r>
    </w:p>
    <w:p w:rsidR="006B324B" w:rsidRDefault="006B324B" w:rsidP="006B324B">
      <w:pPr>
        <w:numPr>
          <w:ilvl w:val="0"/>
          <w:numId w:val="6"/>
        </w:numPr>
      </w:pPr>
      <w:r>
        <w:t xml:space="preserve">Age 18 month assessment </w:t>
      </w:r>
      <w:r>
        <w:br/>
        <w:t xml:space="preserve">Eighteen months is an important age for your baby and the right time for us to review their progress. Therefore you will be invited to bring them to this clinic which involves assessment of their progress by the </w:t>
      </w:r>
      <w:r w:rsidRPr="00572C3E">
        <w:rPr>
          <w:color w:val="0000FF"/>
        </w:rPr>
        <w:t>CNS</w:t>
      </w:r>
      <w:r>
        <w:rPr>
          <w:color w:val="0000FF"/>
        </w:rPr>
        <w:t>’</w:t>
      </w:r>
      <w:r>
        <w:t xml:space="preserve">, </w:t>
      </w:r>
      <w:r w:rsidRPr="00E8478E">
        <w:rPr>
          <w:color w:val="0000FF"/>
        </w:rPr>
        <w:t>Psychologist</w:t>
      </w:r>
      <w:r>
        <w:t xml:space="preserve"> and </w:t>
      </w:r>
      <w:r w:rsidRPr="00E8478E">
        <w:rPr>
          <w:color w:val="0000FF"/>
        </w:rPr>
        <w:t>Speech &amp; Language Therapist</w:t>
      </w:r>
      <w:r w:rsidRPr="000D1DF1">
        <w:rPr>
          <w:color w:val="0000FF"/>
        </w:rPr>
        <w:t>s</w:t>
      </w:r>
      <w:r>
        <w:t>.</w:t>
      </w:r>
    </w:p>
    <w:p w:rsidR="006B324B" w:rsidRDefault="006B324B" w:rsidP="006B324B">
      <w:pPr>
        <w:numPr>
          <w:ilvl w:val="0"/>
          <w:numId w:val="6"/>
        </w:numPr>
      </w:pPr>
      <w:r>
        <w:t xml:space="preserve">Age 3 years assessment for routine check. </w:t>
      </w:r>
    </w:p>
    <w:p w:rsidR="006B324B" w:rsidRDefault="006B324B" w:rsidP="006B324B">
      <w:pPr>
        <w:numPr>
          <w:ilvl w:val="0"/>
          <w:numId w:val="6"/>
        </w:numPr>
      </w:pPr>
      <w:r>
        <w:t xml:space="preserve">Age 5 years </w:t>
      </w:r>
      <w:r w:rsidR="00B977BE">
        <w:t>in a</w:t>
      </w:r>
      <w:r>
        <w:t xml:space="preserve"> Clinical Review Clinic – at which specific records will be taken. Clinical review is an important part of your child’s care and helps us to ensure that the care your child is receiving is of the highest possible standard.</w:t>
      </w:r>
    </w:p>
    <w:p w:rsidR="006B324B" w:rsidRDefault="006B324B" w:rsidP="006B324B">
      <w:pPr>
        <w:numPr>
          <w:ilvl w:val="0"/>
          <w:numId w:val="6"/>
        </w:numPr>
      </w:pPr>
      <w:r>
        <w:t xml:space="preserve">Age 7.5 years for orthodontic/maxillofacial </w:t>
      </w:r>
    </w:p>
    <w:p w:rsidR="006B324B" w:rsidRDefault="006B324B" w:rsidP="006B324B">
      <w:pPr>
        <w:numPr>
          <w:ilvl w:val="0"/>
          <w:numId w:val="6"/>
        </w:numPr>
      </w:pPr>
      <w:r>
        <w:t>Age 10/15 years for Clinical Review Clinic</w:t>
      </w:r>
    </w:p>
    <w:p w:rsidR="006B324B" w:rsidRDefault="006B324B" w:rsidP="006B324B">
      <w:pPr>
        <w:numPr>
          <w:ilvl w:val="0"/>
          <w:numId w:val="6"/>
        </w:numPr>
        <w:jc w:val="both"/>
      </w:pPr>
      <w:r>
        <w:t>Age 20 years for final review</w:t>
      </w:r>
    </w:p>
    <w:p w:rsidR="006B324B" w:rsidRDefault="006B324B" w:rsidP="006B324B">
      <w:pPr>
        <w:jc w:val="both"/>
      </w:pPr>
    </w:p>
    <w:p w:rsidR="006B324B" w:rsidRDefault="006B324B" w:rsidP="006B324B">
      <w:pPr>
        <w:jc w:val="both"/>
      </w:pPr>
      <w:r>
        <w:t>You are welcome to contact the Cleft Centre at any time should you have any concerns about your child’s cleft care, and if appropriate an appointment will be offered to you.</w:t>
      </w:r>
    </w:p>
    <w:p w:rsidR="006B324B" w:rsidRDefault="006B324B" w:rsidP="006B324B">
      <w:pPr>
        <w:jc w:val="both"/>
      </w:pPr>
    </w:p>
    <w:p w:rsidR="006B324B" w:rsidRDefault="006B324B" w:rsidP="006B324B">
      <w:pPr>
        <w:ind w:right="-37"/>
        <w:jc w:val="both"/>
      </w:pPr>
      <w:r>
        <w:t>A good tip for any clinic appointment is to write down questions you may want to ask, this prevents you forgetting them on the day.</w:t>
      </w:r>
    </w:p>
    <w:p w:rsidR="00DE45C4" w:rsidRDefault="00DE45C4">
      <w:r>
        <w:br w:type="page"/>
      </w:r>
    </w:p>
    <w:p w:rsidR="00FB4506" w:rsidRDefault="00FB4506" w:rsidP="00FB4506">
      <w:pPr>
        <w:ind w:right="-37"/>
        <w:jc w:val="both"/>
        <w:rPr>
          <w:rFonts w:cs="Arial"/>
          <w:b/>
          <w:bCs/>
          <w:sz w:val="28"/>
          <w:szCs w:val="28"/>
        </w:rPr>
      </w:pPr>
      <w:r w:rsidRPr="001F3BF1">
        <w:rPr>
          <w:rFonts w:cs="Arial"/>
          <w:b/>
          <w:bCs/>
          <w:sz w:val="28"/>
          <w:szCs w:val="28"/>
        </w:rPr>
        <w:lastRenderedPageBreak/>
        <w:t>Psychology</w:t>
      </w:r>
    </w:p>
    <w:p w:rsidR="00AA6EF5" w:rsidRDefault="00AA6EF5" w:rsidP="00AA6EF5">
      <w:pPr>
        <w:ind w:right="-37"/>
        <w:jc w:val="both"/>
        <w:rPr>
          <w:rFonts w:cs="Arial"/>
          <w:b/>
          <w:bCs/>
          <w:sz w:val="28"/>
          <w:szCs w:val="28"/>
        </w:rPr>
      </w:pPr>
    </w:p>
    <w:p w:rsidR="001F6560" w:rsidRDefault="001F6560" w:rsidP="00AA6EF5">
      <w:pPr>
        <w:ind w:right="-37"/>
        <w:jc w:val="both"/>
        <w:rPr>
          <w:rFonts w:cs="Arial"/>
          <w:b/>
          <w:bCs/>
          <w:sz w:val="28"/>
          <w:szCs w:val="28"/>
        </w:rPr>
      </w:pPr>
      <w:r>
        <w:rPr>
          <w:rFonts w:cs="Arial"/>
          <w:b/>
          <w:bCs/>
          <w:noProof/>
          <w:sz w:val="28"/>
          <w:szCs w:val="28"/>
        </w:rPr>
        <mc:AlternateContent>
          <mc:Choice Requires="wps">
            <w:drawing>
              <wp:anchor distT="0" distB="0" distL="114300" distR="114300" simplePos="0" relativeHeight="251826688" behindDoc="0" locked="0" layoutInCell="1" allowOverlap="1">
                <wp:simplePos x="0" y="0"/>
                <wp:positionH relativeFrom="column">
                  <wp:posOffset>1725295</wp:posOffset>
                </wp:positionH>
                <wp:positionV relativeFrom="paragraph">
                  <wp:posOffset>-3175</wp:posOffset>
                </wp:positionV>
                <wp:extent cx="2295525" cy="2314575"/>
                <wp:effectExtent l="0" t="0" r="28575" b="28575"/>
                <wp:wrapNone/>
                <wp:docPr id="298" name="Text Box 298"/>
                <wp:cNvGraphicFramePr/>
                <a:graphic xmlns:a="http://schemas.openxmlformats.org/drawingml/2006/main">
                  <a:graphicData uri="http://schemas.microsoft.com/office/word/2010/wordprocessingShape">
                    <wps:wsp>
                      <wps:cNvSpPr txBox="1"/>
                      <wps:spPr>
                        <a:xfrm>
                          <a:off x="0" y="0"/>
                          <a:ext cx="2295525" cy="23145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1F6560" w:rsidRDefault="001F6560" w:rsidP="001F6560">
                            <w:pPr>
                              <w:ind w:right="-37"/>
                              <w:jc w:val="both"/>
                              <w:rPr>
                                <w:rFonts w:cs="Arial"/>
                                <w:b/>
                                <w:bCs/>
                              </w:rPr>
                            </w:pPr>
                            <w:r w:rsidRPr="001F3BF1">
                              <w:rPr>
                                <w:rFonts w:cs="Arial"/>
                                <w:b/>
                                <w:bCs/>
                              </w:rPr>
                              <w:t>Your Feelings</w:t>
                            </w:r>
                          </w:p>
                          <w:p w:rsidR="001F6560" w:rsidRDefault="001F6560" w:rsidP="001F6560">
                            <w:pPr>
                              <w:ind w:right="-37"/>
                              <w:jc w:val="both"/>
                              <w:rPr>
                                <w:rFonts w:cs="Arial"/>
                              </w:rPr>
                            </w:pPr>
                            <w:r w:rsidRPr="004946E2">
                              <w:rPr>
                                <w:rFonts w:cs="Arial"/>
                              </w:rPr>
                              <w:t xml:space="preserve">Most families find the </w:t>
                            </w:r>
                            <w:r>
                              <w:rPr>
                                <w:rFonts w:cs="Arial"/>
                              </w:rPr>
                              <w:t xml:space="preserve">arrival </w:t>
                            </w:r>
                            <w:r w:rsidRPr="004946E2">
                              <w:rPr>
                                <w:rFonts w:cs="Arial"/>
                              </w:rPr>
                              <w:t xml:space="preserve">of a </w:t>
                            </w:r>
                            <w:r>
                              <w:rPr>
                                <w:rFonts w:cs="Arial"/>
                              </w:rPr>
                              <w:t xml:space="preserve">new </w:t>
                            </w:r>
                            <w:r w:rsidRPr="004946E2">
                              <w:rPr>
                                <w:rFonts w:cs="Arial"/>
                              </w:rPr>
                              <w:t xml:space="preserve">baby marks a huge change in their lives and brings with it a whole new range of feelings and experiences. </w:t>
                            </w:r>
                            <w:r>
                              <w:rPr>
                                <w:rFonts w:cs="Arial"/>
                              </w:rPr>
                              <w:t>Whilst a new addition to the family can be a very exciting time, some of the</w:t>
                            </w:r>
                            <w:r w:rsidRPr="004946E2">
                              <w:rPr>
                                <w:rFonts w:cs="Arial"/>
                              </w:rPr>
                              <w:t xml:space="preserve"> changes </w:t>
                            </w:r>
                            <w:r>
                              <w:rPr>
                                <w:rFonts w:cs="Arial"/>
                              </w:rPr>
                              <w:t xml:space="preserve">it brings </w:t>
                            </w:r>
                            <w:r w:rsidRPr="004946E2">
                              <w:rPr>
                                <w:rFonts w:cs="Arial"/>
                              </w:rPr>
                              <w:t>can be difficult to come to terms with, particularly with the added difficulties of interrupted sleep and round-the-clock feeding. Having a baby with additional ne</w:t>
                            </w:r>
                            <w:r>
                              <w:rPr>
                                <w:rFonts w:cs="Arial"/>
                              </w:rPr>
                              <w:t xml:space="preserve">eds such as a cleft lip and </w:t>
                            </w:r>
                            <w:r w:rsidRPr="004946E2">
                              <w:rPr>
                                <w:rFonts w:cs="Arial"/>
                              </w:rPr>
                              <w:t>palate can put extra pressures on a new family</w:t>
                            </w:r>
                            <w:r>
                              <w:rPr>
                                <w:rFonts w:cs="Arial"/>
                              </w:rPr>
                              <w:t>.</w:t>
                            </w:r>
                          </w:p>
                          <w:p w:rsidR="001F6560" w:rsidRDefault="001F656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98" o:spid="_x0000_s1051" type="#_x0000_t202" style="position:absolute;left:0;text-align:left;margin-left:135.85pt;margin-top:-.25pt;width:180.75pt;height:182.25pt;z-index:251826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" fillcolor="white [3201]" strokecolor="white [3212]" strokeweight=".5pt">
                <v:textbox>
                  <w:txbxContent>
                    <w:p w:rsidR="001F6560" w:rsidRDefault="001F6560" w:rsidP="001F6560">
                      <w:pPr>
                        <w:ind w:right="-37"/>
                        <w:jc w:val="both"/>
                        <w:rPr>
                          <w:rFonts w:cs="Arial"/>
                          <w:b/>
                          <w:bCs/>
                        </w:rPr>
                      </w:pPr>
                      <w:r w:rsidRPr="001F3BF1">
                        <w:rPr>
                          <w:rFonts w:cs="Arial"/>
                          <w:b/>
                          <w:bCs/>
                        </w:rPr>
                        <w:t>Your Feelings</w:t>
                      </w:r>
                    </w:p>
                    <w:p w:rsidR="001F6560" w:rsidRDefault="001F6560" w:rsidP="001F6560">
                      <w:pPr>
                        <w:ind w:right="-37"/>
                        <w:jc w:val="both"/>
                        <w:rPr>
                          <w:rFonts w:cs="Arial"/>
                        </w:rPr>
                      </w:pPr>
                      <w:r w:rsidRPr="004946E2">
                        <w:rPr>
                          <w:rFonts w:cs="Arial"/>
                        </w:rPr>
                        <w:t xml:space="preserve">Most families find the </w:t>
                      </w:r>
                      <w:r>
                        <w:rPr>
                          <w:rFonts w:cs="Arial"/>
                        </w:rPr>
                        <w:t xml:space="preserve">arrival </w:t>
                      </w:r>
                      <w:r w:rsidRPr="004946E2">
                        <w:rPr>
                          <w:rFonts w:cs="Arial"/>
                        </w:rPr>
                        <w:t xml:space="preserve">of a </w:t>
                      </w:r>
                      <w:r>
                        <w:rPr>
                          <w:rFonts w:cs="Arial"/>
                        </w:rPr>
                        <w:t xml:space="preserve">new </w:t>
                      </w:r>
                      <w:r w:rsidRPr="004946E2">
                        <w:rPr>
                          <w:rFonts w:cs="Arial"/>
                        </w:rPr>
                        <w:t xml:space="preserve">baby marks a huge change in their lives and brings with it a whole new range of feelings and experiences. </w:t>
                      </w:r>
                      <w:r>
                        <w:rPr>
                          <w:rFonts w:cs="Arial"/>
                        </w:rPr>
                        <w:t>Whilst a new addition to the family can be a very exciting time, some of the</w:t>
                      </w:r>
                      <w:r w:rsidRPr="004946E2">
                        <w:rPr>
                          <w:rFonts w:cs="Arial"/>
                        </w:rPr>
                        <w:t xml:space="preserve"> changes </w:t>
                      </w:r>
                      <w:r>
                        <w:rPr>
                          <w:rFonts w:cs="Arial"/>
                        </w:rPr>
                        <w:t xml:space="preserve">it brings </w:t>
                      </w:r>
                      <w:r w:rsidRPr="004946E2">
                        <w:rPr>
                          <w:rFonts w:cs="Arial"/>
                        </w:rPr>
                        <w:t>can be difficult to come to terms with, particularly with the added difficulties of interrupted sleep and round-the-clock feeding. Having a baby with additional ne</w:t>
                      </w:r>
                      <w:r>
                        <w:rPr>
                          <w:rFonts w:cs="Arial"/>
                        </w:rPr>
                        <w:t xml:space="preserve">eds such as a cleft lip and </w:t>
                      </w:r>
                      <w:r w:rsidRPr="004946E2">
                        <w:rPr>
                          <w:rFonts w:cs="Arial"/>
                        </w:rPr>
                        <w:t>palate can put extra pressures on a new family</w:t>
                      </w:r>
                      <w:r>
                        <w:rPr>
                          <w:rFonts w:cs="Arial"/>
                        </w:rPr>
                        <w:t>.</w:t>
                      </w:r>
                    </w:p>
                    <w:p w:rsidR="001F6560" w:rsidRDefault="001F6560"/>
                  </w:txbxContent>
                </v:textbox>
              </v:shape>
            </w:pict>
          </mc:Fallback>
        </mc:AlternateContent>
      </w:r>
      <w:r>
        <w:rPr>
          <w:rFonts w:cs="Arial"/>
          <w:b/>
          <w:bCs/>
          <w:noProof/>
          <w:sz w:val="28"/>
          <w:szCs w:val="28"/>
        </w:rPr>
        <w:drawing>
          <wp:inline distT="0" distB="0" distL="0" distR="0">
            <wp:extent cx="1323975" cy="1985963"/>
            <wp:effectExtent l="0" t="0" r="0" b="0"/>
            <wp:docPr id="297" name="Picture 297" descr="C:\Users\warrenmx\AppData\Local\Microsoft\Windows\Temporary Internet Files\Content.Outlook\Z5WF1IXP\Stephanie Farra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rrenmx\AppData\Local\Microsoft\Windows\Temporary Internet Files\Content.Outlook\Z5WF1IXP\Stephanie Farrar (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330084" cy="1995126"/>
                    </a:xfrm>
                    <a:prstGeom prst="rect">
                      <a:avLst/>
                    </a:prstGeom>
                    <a:noFill/>
                    <a:ln>
                      <a:noFill/>
                    </a:ln>
                  </pic:spPr>
                </pic:pic>
              </a:graphicData>
            </a:graphic>
          </wp:inline>
        </w:drawing>
      </w:r>
    </w:p>
    <w:p w:rsidR="001F6560" w:rsidRPr="001F6560" w:rsidRDefault="001F6560" w:rsidP="00AA6EF5">
      <w:pPr>
        <w:ind w:right="-37"/>
        <w:jc w:val="both"/>
        <w:rPr>
          <w:rFonts w:cs="Arial"/>
          <w:bCs/>
        </w:rPr>
      </w:pPr>
      <w:r>
        <w:rPr>
          <w:rFonts w:cs="Arial"/>
          <w:bCs/>
        </w:rPr>
        <w:t xml:space="preserve">    Stephanie Farrar</w:t>
      </w:r>
    </w:p>
    <w:p w:rsidR="00FA49A3" w:rsidRDefault="00FA49A3" w:rsidP="00E77603">
      <w:pPr>
        <w:ind w:right="-37"/>
        <w:jc w:val="both"/>
        <w:rPr>
          <w:rFonts w:cs="Arial"/>
          <w:b/>
          <w:bCs/>
          <w:sz w:val="28"/>
          <w:szCs w:val="28"/>
        </w:rPr>
      </w:pPr>
    </w:p>
    <w:p w:rsidR="00E77603" w:rsidRDefault="002868A5" w:rsidP="00E77603">
      <w:pPr>
        <w:ind w:right="-37"/>
        <w:jc w:val="both"/>
        <w:rPr>
          <w:rFonts w:cs="Arial"/>
        </w:rPr>
      </w:pPr>
      <w:r>
        <w:rPr>
          <w:rFonts w:cs="Arial"/>
        </w:rPr>
        <w:t xml:space="preserve">Many parents </w:t>
      </w:r>
      <w:r w:rsidR="00E77603">
        <w:rPr>
          <w:rFonts w:cs="Arial"/>
        </w:rPr>
        <w:t>describe feeling an overwhelming sense of shock and distress when they first find out that their baby will be born with a cleft lip. There may be a whole range of different thoughts and feelings about the news; guilt about what caused the cleft, anxiety about how you will cope and worries about the future are also very common. For many parents, these upsetting feelings settle down within a few weeks;  finding out more about the cleft and how it will affect your baby, talking to friends and family and time to make sense of all the information you are being given can help in this process. Expressing worries out loud about how you are feeling or coping can feel difficult and risky; this is very understandable, but it can often be helpful to talk things through with a member of the team.</w:t>
      </w:r>
    </w:p>
    <w:p w:rsidR="00E77603" w:rsidRPr="001F3BF1" w:rsidRDefault="00E77603" w:rsidP="00E77603">
      <w:pPr>
        <w:ind w:right="-37"/>
        <w:jc w:val="both"/>
        <w:rPr>
          <w:sz w:val="24"/>
          <w:szCs w:val="24"/>
        </w:rPr>
      </w:pPr>
      <w:r w:rsidRPr="001F3BF1">
        <w:rPr>
          <w:rFonts w:cs="Arial"/>
        </w:rPr>
        <w:t> </w:t>
      </w:r>
    </w:p>
    <w:p w:rsidR="00E77603" w:rsidRDefault="00E77603" w:rsidP="00E77603">
      <w:pPr>
        <w:ind w:right="-37"/>
        <w:jc w:val="both"/>
        <w:rPr>
          <w:rFonts w:cs="Arial"/>
          <w:b/>
          <w:bCs/>
        </w:rPr>
      </w:pPr>
      <w:r w:rsidRPr="001F3BF1">
        <w:rPr>
          <w:rFonts w:cs="Arial"/>
          <w:b/>
          <w:bCs/>
        </w:rPr>
        <w:t>Bringing Your Baby Home</w:t>
      </w:r>
    </w:p>
    <w:p w:rsidR="00FA49A3" w:rsidRDefault="00E77603" w:rsidP="00E77603">
      <w:pPr>
        <w:ind w:right="-37"/>
        <w:jc w:val="both"/>
        <w:rPr>
          <w:rFonts w:cs="Arial"/>
        </w:rPr>
      </w:pPr>
      <w:r w:rsidRPr="004946E2">
        <w:rPr>
          <w:rFonts w:cs="Arial"/>
        </w:rPr>
        <w:t xml:space="preserve">It is natural for family, friends and even strangers to want to peek at your new baby and comment on their weight, family resemblance and how much they are sleeping! Parents of children with a visible difference such as a cleft lip may feel particularly protective of their babies and </w:t>
      </w:r>
      <w:r>
        <w:rPr>
          <w:rFonts w:cs="Arial"/>
        </w:rPr>
        <w:t xml:space="preserve">parents often worry about other people’s reactions to their baby and how they will manage this. From our experience, most parents are very pleasantly surprised by the reaction of other people to their new baby and don’t get the comments or stares that they were worrying about. However, it is natural to be concerned about what might happen, and you may feel you need to ‘test it out for yourself’ rather than taking our word for it. Going out for the first time with a partner or friend can help you feel more confident. Parents usually find that they quickly build their confidence in taking their baby out and managing any questions that crop up. You might want </w:t>
      </w:r>
    </w:p>
    <w:p w:rsidR="00FA49A3" w:rsidRDefault="00FA49A3" w:rsidP="00E77603">
      <w:pPr>
        <w:ind w:right="-37"/>
        <w:jc w:val="both"/>
        <w:rPr>
          <w:rFonts w:cs="Arial"/>
        </w:rPr>
      </w:pPr>
    </w:p>
    <w:p w:rsidR="00FA49A3" w:rsidRPr="00FA49A3" w:rsidRDefault="00FA49A3" w:rsidP="00E77603">
      <w:pPr>
        <w:ind w:right="-37"/>
        <w:jc w:val="both"/>
        <w:rPr>
          <w:rFonts w:cs="Arial"/>
          <w:b/>
          <w:bCs/>
          <w:sz w:val="28"/>
          <w:szCs w:val="28"/>
        </w:rPr>
      </w:pPr>
      <w:r w:rsidRPr="001F3BF1">
        <w:rPr>
          <w:rFonts w:cs="Arial"/>
          <w:b/>
          <w:bCs/>
          <w:sz w:val="28"/>
          <w:szCs w:val="28"/>
        </w:rPr>
        <w:lastRenderedPageBreak/>
        <w:t>Psychology</w:t>
      </w:r>
    </w:p>
    <w:p w:rsidR="00FA49A3" w:rsidRDefault="00FA49A3" w:rsidP="00E77603">
      <w:pPr>
        <w:ind w:right="-37"/>
        <w:jc w:val="both"/>
        <w:rPr>
          <w:rFonts w:cs="Arial"/>
        </w:rPr>
      </w:pPr>
    </w:p>
    <w:p w:rsidR="00DE2922" w:rsidRDefault="00E77603" w:rsidP="00E77603">
      <w:pPr>
        <w:ind w:right="-37"/>
        <w:jc w:val="both"/>
        <w:rPr>
          <w:rFonts w:cs="Arial"/>
        </w:rPr>
      </w:pPr>
      <w:r>
        <w:rPr>
          <w:rFonts w:cs="Arial"/>
        </w:rPr>
        <w:t xml:space="preserve">to think ahead about what information you want to share with other </w:t>
      </w:r>
    </w:p>
    <w:p w:rsidR="00E77603" w:rsidRDefault="00E77603" w:rsidP="00E77603">
      <w:pPr>
        <w:ind w:right="-37"/>
        <w:jc w:val="both"/>
        <w:rPr>
          <w:rFonts w:cs="Arial"/>
        </w:rPr>
      </w:pPr>
      <w:r>
        <w:rPr>
          <w:rFonts w:cs="Arial"/>
        </w:rPr>
        <w:t>people (which may well be different for a friend, as opposed to a stranger in the supermarket) so that you feel in control of the situation. Practicing a simple response can also help you feel more confident. It is important to remember that while m</w:t>
      </w:r>
      <w:r w:rsidRPr="004946E2">
        <w:rPr>
          <w:rFonts w:cs="Arial"/>
        </w:rPr>
        <w:t>ost people do not mean to be rude or unkind, we are all curious about what we see around us.</w:t>
      </w:r>
      <w:r>
        <w:rPr>
          <w:rFonts w:cs="Arial"/>
        </w:rPr>
        <w:t xml:space="preserve"> Sometimes people ask questions because they are interested, or don’t know what to say.</w:t>
      </w:r>
      <w:r w:rsidRPr="004946E2">
        <w:rPr>
          <w:rFonts w:cs="Arial"/>
        </w:rPr>
        <w:t xml:space="preserve"> </w:t>
      </w:r>
      <w:r>
        <w:rPr>
          <w:rFonts w:cs="Arial"/>
        </w:rPr>
        <w:t>G</w:t>
      </w:r>
      <w:r w:rsidRPr="004946E2">
        <w:rPr>
          <w:rFonts w:cs="Arial"/>
        </w:rPr>
        <w:t xml:space="preserve">iving a simple explanation, such as “[Baby’s name] was born with a cleft lip” may be helpful. </w:t>
      </w:r>
      <w:r>
        <w:rPr>
          <w:rFonts w:cs="Arial"/>
        </w:rPr>
        <w:t>You may then choose to move the conversation on to other familiar baby topics such as their weight, how much sleep you’re getting or their favourite activity.</w:t>
      </w:r>
    </w:p>
    <w:p w:rsidR="00E77603" w:rsidRPr="004946E2" w:rsidRDefault="00E77603" w:rsidP="00E77603">
      <w:pPr>
        <w:ind w:right="-37"/>
        <w:jc w:val="both"/>
        <w:rPr>
          <w:sz w:val="24"/>
          <w:szCs w:val="24"/>
        </w:rPr>
      </w:pPr>
    </w:p>
    <w:p w:rsidR="00E77603" w:rsidRPr="004946E2" w:rsidRDefault="00E77603" w:rsidP="00E77603">
      <w:pPr>
        <w:ind w:right="-37"/>
        <w:jc w:val="both"/>
        <w:rPr>
          <w:sz w:val="24"/>
          <w:szCs w:val="24"/>
        </w:rPr>
      </w:pPr>
      <w:r w:rsidRPr="001F3BF1">
        <w:rPr>
          <w:rFonts w:cs="Arial"/>
        </w:rPr>
        <w:t> </w:t>
      </w:r>
      <w:r w:rsidRPr="004946E2">
        <w:rPr>
          <w:rFonts w:cs="Arial"/>
        </w:rPr>
        <w:t>Strategies that some parents have found helpful include:</w:t>
      </w:r>
    </w:p>
    <w:p w:rsidR="00E77603" w:rsidRPr="004946E2" w:rsidRDefault="00E77603" w:rsidP="00E77603">
      <w:pPr>
        <w:ind w:right="-37"/>
        <w:jc w:val="both"/>
        <w:rPr>
          <w:sz w:val="24"/>
          <w:szCs w:val="24"/>
        </w:rPr>
      </w:pPr>
      <w:r w:rsidRPr="004946E2">
        <w:rPr>
          <w:rFonts w:cs="Arial"/>
        </w:rPr>
        <w:t> </w:t>
      </w:r>
    </w:p>
    <w:p w:rsidR="00E77603" w:rsidRPr="004946E2" w:rsidRDefault="00E77603" w:rsidP="00E77603">
      <w:pPr>
        <w:ind w:right="-43"/>
        <w:jc w:val="both"/>
        <w:rPr>
          <w:sz w:val="24"/>
          <w:szCs w:val="24"/>
        </w:rPr>
      </w:pPr>
      <w:r w:rsidRPr="004946E2">
        <w:rPr>
          <w:rFonts w:cs="Arial"/>
          <w:b/>
          <w:bCs/>
        </w:rPr>
        <w:t>Reassur</w:t>
      </w:r>
      <w:r>
        <w:rPr>
          <w:rFonts w:cs="Arial"/>
          <w:b/>
          <w:bCs/>
        </w:rPr>
        <w:t>e and Explain</w:t>
      </w:r>
    </w:p>
    <w:p w:rsidR="00E77603" w:rsidRPr="004946E2" w:rsidRDefault="00E77603" w:rsidP="00E77603">
      <w:pPr>
        <w:numPr>
          <w:ilvl w:val="0"/>
          <w:numId w:val="4"/>
        </w:numPr>
        <w:ind w:right="-43"/>
        <w:jc w:val="both"/>
        <w:rPr>
          <w:sz w:val="24"/>
          <w:szCs w:val="24"/>
        </w:rPr>
      </w:pPr>
      <w:r w:rsidRPr="004946E2">
        <w:rPr>
          <w:rFonts w:cs="Arial"/>
        </w:rPr>
        <w:t>“It is just the way [child’s name’s] lip is, it’s ok, it doesn’t hurt.”</w:t>
      </w:r>
    </w:p>
    <w:p w:rsidR="00E77603" w:rsidRDefault="00E77603" w:rsidP="00E77603">
      <w:pPr>
        <w:numPr>
          <w:ilvl w:val="0"/>
          <w:numId w:val="4"/>
        </w:numPr>
        <w:ind w:right="-43"/>
        <w:jc w:val="both"/>
        <w:rPr>
          <w:rFonts w:cs="Arial"/>
        </w:rPr>
      </w:pPr>
      <w:r>
        <w:rPr>
          <w:rFonts w:cs="Arial"/>
        </w:rPr>
        <w:t>“You’ve noticed</w:t>
      </w:r>
      <w:r w:rsidRPr="004946E2">
        <w:rPr>
          <w:rFonts w:cs="Arial"/>
        </w:rPr>
        <w:t xml:space="preserve"> [child’s name’s] scar – they had an operation but now they’re fine.”</w:t>
      </w:r>
    </w:p>
    <w:p w:rsidR="00E77603" w:rsidRPr="004946E2" w:rsidRDefault="00E77603" w:rsidP="00E77603">
      <w:pPr>
        <w:ind w:right="-37"/>
        <w:jc w:val="both"/>
        <w:rPr>
          <w:sz w:val="24"/>
          <w:szCs w:val="24"/>
        </w:rPr>
      </w:pPr>
      <w:r w:rsidRPr="004946E2">
        <w:rPr>
          <w:rFonts w:cs="Arial"/>
        </w:rPr>
        <w:t> </w:t>
      </w:r>
    </w:p>
    <w:p w:rsidR="00E77603" w:rsidRPr="004946E2" w:rsidRDefault="00E77603" w:rsidP="00E77603">
      <w:pPr>
        <w:ind w:right="-37"/>
        <w:jc w:val="both"/>
        <w:rPr>
          <w:sz w:val="24"/>
          <w:szCs w:val="24"/>
        </w:rPr>
      </w:pPr>
      <w:r w:rsidRPr="004946E2">
        <w:rPr>
          <w:rFonts w:cs="Arial"/>
          <w:b/>
          <w:bCs/>
        </w:rPr>
        <w:t>Changing the Subject</w:t>
      </w:r>
    </w:p>
    <w:p w:rsidR="00E77603" w:rsidRPr="00F21D5F" w:rsidRDefault="00E77603" w:rsidP="00E77603">
      <w:pPr>
        <w:numPr>
          <w:ilvl w:val="0"/>
          <w:numId w:val="5"/>
        </w:numPr>
        <w:ind w:right="-37"/>
        <w:jc w:val="both"/>
        <w:rPr>
          <w:sz w:val="24"/>
          <w:szCs w:val="24"/>
        </w:rPr>
      </w:pPr>
      <w:r w:rsidRPr="004946E2">
        <w:rPr>
          <w:rFonts w:cs="Arial"/>
        </w:rPr>
        <w:t xml:space="preserve"> “It’s just a scar from an operation. Have you ever had an operation?”</w:t>
      </w:r>
    </w:p>
    <w:p w:rsidR="00E77603" w:rsidRPr="004946E2" w:rsidRDefault="00E77603" w:rsidP="00E77603">
      <w:pPr>
        <w:numPr>
          <w:ilvl w:val="0"/>
          <w:numId w:val="5"/>
        </w:numPr>
        <w:ind w:right="-37"/>
        <w:jc w:val="both"/>
        <w:rPr>
          <w:sz w:val="24"/>
          <w:szCs w:val="24"/>
        </w:rPr>
      </w:pPr>
      <w:r>
        <w:rPr>
          <w:rFonts w:cs="Arial"/>
        </w:rPr>
        <w:t>[child’s name’s] was born with a cleft lip. Do you have grandchildren?</w:t>
      </w:r>
    </w:p>
    <w:p w:rsidR="00E77603" w:rsidRPr="004946E2" w:rsidRDefault="00E77603" w:rsidP="00E77603">
      <w:pPr>
        <w:ind w:right="-37"/>
        <w:jc w:val="both"/>
        <w:rPr>
          <w:sz w:val="24"/>
          <w:szCs w:val="24"/>
        </w:rPr>
      </w:pPr>
      <w:r w:rsidRPr="004946E2">
        <w:rPr>
          <w:rFonts w:cs="Arial"/>
        </w:rPr>
        <w:t> </w:t>
      </w:r>
    </w:p>
    <w:p w:rsidR="00E77603" w:rsidRDefault="00E77603" w:rsidP="00E77603">
      <w:pPr>
        <w:ind w:right="-37"/>
        <w:jc w:val="both"/>
        <w:rPr>
          <w:sz w:val="24"/>
          <w:szCs w:val="24"/>
        </w:rPr>
      </w:pPr>
      <w:r w:rsidRPr="004946E2">
        <w:rPr>
          <w:rFonts w:cs="Arial"/>
          <w:b/>
          <w:bCs/>
        </w:rPr>
        <w:t>Deflecting Questions</w:t>
      </w:r>
    </w:p>
    <w:p w:rsidR="00E77603" w:rsidRPr="000B1795" w:rsidRDefault="00E77603" w:rsidP="00E77603">
      <w:pPr>
        <w:ind w:right="-37"/>
        <w:jc w:val="both"/>
        <w:rPr>
          <w:sz w:val="24"/>
          <w:szCs w:val="24"/>
        </w:rPr>
      </w:pPr>
      <w:r w:rsidRPr="001F3BF1">
        <w:rPr>
          <w:rFonts w:cs="Arial"/>
        </w:rPr>
        <w:t>If you don’t feel able to give an explanation you could try:</w:t>
      </w:r>
    </w:p>
    <w:p w:rsidR="00E77603" w:rsidRPr="001F3BF1" w:rsidRDefault="00E77603" w:rsidP="00E77603">
      <w:pPr>
        <w:numPr>
          <w:ilvl w:val="0"/>
          <w:numId w:val="2"/>
        </w:numPr>
        <w:ind w:right="-37"/>
        <w:jc w:val="both"/>
        <w:rPr>
          <w:sz w:val="24"/>
          <w:szCs w:val="24"/>
        </w:rPr>
      </w:pPr>
      <w:r w:rsidRPr="001F3BF1">
        <w:rPr>
          <w:rFonts w:cs="Arial"/>
        </w:rPr>
        <w:t>“Thank you, [child’s name] is fine.”</w:t>
      </w:r>
    </w:p>
    <w:p w:rsidR="00E77603" w:rsidRPr="001F3BF1" w:rsidRDefault="00E77603" w:rsidP="00E77603">
      <w:pPr>
        <w:numPr>
          <w:ilvl w:val="0"/>
          <w:numId w:val="2"/>
        </w:numPr>
        <w:ind w:right="-37"/>
        <w:jc w:val="both"/>
        <w:rPr>
          <w:sz w:val="24"/>
          <w:szCs w:val="24"/>
        </w:rPr>
      </w:pPr>
      <w:r w:rsidRPr="001F3BF1">
        <w:rPr>
          <w:rFonts w:cs="Arial"/>
        </w:rPr>
        <w:t xml:space="preserve">“Sorry we’re having a really </w:t>
      </w:r>
      <w:r>
        <w:rPr>
          <w:rFonts w:cs="Arial"/>
        </w:rPr>
        <w:t>busy</w:t>
      </w:r>
      <w:r w:rsidRPr="001F3BF1">
        <w:rPr>
          <w:rFonts w:cs="Arial"/>
        </w:rPr>
        <w:t xml:space="preserve"> day and can’t really talk just now.”</w:t>
      </w:r>
    </w:p>
    <w:p w:rsidR="00E77603" w:rsidRPr="0093690D" w:rsidRDefault="00E77603" w:rsidP="00E77603">
      <w:pPr>
        <w:numPr>
          <w:ilvl w:val="0"/>
          <w:numId w:val="2"/>
        </w:numPr>
        <w:ind w:right="-37"/>
        <w:jc w:val="both"/>
        <w:rPr>
          <w:sz w:val="24"/>
          <w:szCs w:val="24"/>
        </w:rPr>
      </w:pPr>
      <w:r w:rsidRPr="001F3BF1">
        <w:rPr>
          <w:rFonts w:cs="Arial"/>
        </w:rPr>
        <w:t>“I’d rather not answer questions at the moment.”</w:t>
      </w:r>
    </w:p>
    <w:p w:rsidR="00E77603" w:rsidRPr="00B111BF" w:rsidRDefault="00E77603" w:rsidP="00E77603">
      <w:pPr>
        <w:numPr>
          <w:ilvl w:val="0"/>
          <w:numId w:val="2"/>
        </w:numPr>
        <w:ind w:right="-37"/>
        <w:jc w:val="both"/>
        <w:rPr>
          <w:sz w:val="24"/>
          <w:szCs w:val="24"/>
        </w:rPr>
      </w:pPr>
    </w:p>
    <w:p w:rsidR="00E77603" w:rsidRPr="0093690D" w:rsidRDefault="00E77603" w:rsidP="00E77603">
      <w:pPr>
        <w:ind w:right="-37"/>
        <w:jc w:val="both"/>
        <w:rPr>
          <w:b/>
          <w:szCs w:val="24"/>
        </w:rPr>
      </w:pPr>
      <w:r w:rsidRPr="0093690D">
        <w:rPr>
          <w:b/>
          <w:szCs w:val="24"/>
        </w:rPr>
        <w:t>Coping with Staring</w:t>
      </w:r>
    </w:p>
    <w:p w:rsidR="00E77603" w:rsidRDefault="00E77603" w:rsidP="00E77603">
      <w:pPr>
        <w:ind w:right="-37"/>
        <w:jc w:val="both"/>
        <w:rPr>
          <w:szCs w:val="24"/>
        </w:rPr>
      </w:pPr>
      <w:r w:rsidRPr="0093690D">
        <w:rPr>
          <w:szCs w:val="24"/>
        </w:rPr>
        <w:t xml:space="preserve">People who stare often don’t know that they are doing it; a cleft may be something they haven’t’ seen before and they may be struggling to know what to say. </w:t>
      </w:r>
    </w:p>
    <w:p w:rsidR="00E77603" w:rsidRDefault="00E77603" w:rsidP="00E77603">
      <w:pPr>
        <w:ind w:right="-37"/>
        <w:jc w:val="both"/>
        <w:rPr>
          <w:szCs w:val="24"/>
        </w:rPr>
      </w:pPr>
      <w:r>
        <w:rPr>
          <w:szCs w:val="24"/>
        </w:rPr>
        <w:t>Starting up a conversation with them may help you feel more in control of the situation. Alternatively you may want to let them know that they are staring and you don’t want them to.</w:t>
      </w:r>
    </w:p>
    <w:p w:rsidR="00E77603" w:rsidRDefault="00E77603" w:rsidP="00E77603">
      <w:pPr>
        <w:ind w:right="-37"/>
        <w:jc w:val="both"/>
        <w:rPr>
          <w:szCs w:val="24"/>
        </w:rPr>
      </w:pPr>
    </w:p>
    <w:p w:rsidR="00E77603" w:rsidRDefault="00E77603" w:rsidP="00E77603">
      <w:pPr>
        <w:numPr>
          <w:ilvl w:val="0"/>
          <w:numId w:val="8"/>
        </w:numPr>
        <w:ind w:right="-37"/>
        <w:jc w:val="both"/>
        <w:rPr>
          <w:szCs w:val="24"/>
        </w:rPr>
      </w:pPr>
      <w:r>
        <w:rPr>
          <w:szCs w:val="24"/>
        </w:rPr>
        <w:t>“[child’s name] was born with a cleft lip. She’ll be having an operation in a few weeks”</w:t>
      </w:r>
    </w:p>
    <w:p w:rsidR="00FA49A3" w:rsidRPr="00FA49A3" w:rsidRDefault="00FA49A3" w:rsidP="00FA49A3">
      <w:pPr>
        <w:ind w:left="360" w:right="-37"/>
        <w:jc w:val="both"/>
        <w:rPr>
          <w:rFonts w:cs="Arial"/>
          <w:b/>
          <w:bCs/>
          <w:sz w:val="28"/>
          <w:szCs w:val="28"/>
        </w:rPr>
      </w:pPr>
      <w:r w:rsidRPr="00FA49A3">
        <w:rPr>
          <w:rFonts w:cs="Arial"/>
          <w:b/>
          <w:bCs/>
          <w:sz w:val="28"/>
          <w:szCs w:val="28"/>
        </w:rPr>
        <w:lastRenderedPageBreak/>
        <w:t>Psychology</w:t>
      </w:r>
    </w:p>
    <w:p w:rsidR="00FA49A3" w:rsidRDefault="00FA49A3" w:rsidP="00FA49A3">
      <w:pPr>
        <w:ind w:left="720" w:right="-37"/>
        <w:jc w:val="both"/>
        <w:rPr>
          <w:szCs w:val="24"/>
        </w:rPr>
      </w:pPr>
    </w:p>
    <w:p w:rsidR="00DE2922" w:rsidRPr="00FA49A3" w:rsidRDefault="00E77603" w:rsidP="00DE2922">
      <w:pPr>
        <w:numPr>
          <w:ilvl w:val="0"/>
          <w:numId w:val="8"/>
        </w:numPr>
        <w:ind w:right="-37"/>
        <w:jc w:val="both"/>
        <w:rPr>
          <w:szCs w:val="24"/>
        </w:rPr>
      </w:pPr>
      <w:r>
        <w:rPr>
          <w:szCs w:val="24"/>
        </w:rPr>
        <w:t>Have we met before?</w:t>
      </w:r>
    </w:p>
    <w:p w:rsidR="00E77603" w:rsidRDefault="00E77603" w:rsidP="00E77603">
      <w:pPr>
        <w:numPr>
          <w:ilvl w:val="0"/>
          <w:numId w:val="8"/>
        </w:numPr>
        <w:ind w:right="-37"/>
        <w:jc w:val="both"/>
        <w:rPr>
          <w:szCs w:val="24"/>
        </w:rPr>
      </w:pPr>
      <w:r>
        <w:rPr>
          <w:szCs w:val="24"/>
        </w:rPr>
        <w:t>Please stop staring.</w:t>
      </w:r>
    </w:p>
    <w:p w:rsidR="00E77603" w:rsidRDefault="00E77603" w:rsidP="00E77603">
      <w:pPr>
        <w:ind w:right="-37"/>
        <w:jc w:val="both"/>
        <w:rPr>
          <w:rFonts w:cs="Arial"/>
        </w:rPr>
      </w:pPr>
    </w:p>
    <w:p w:rsidR="00E77603" w:rsidRDefault="00E77603" w:rsidP="00E77603">
      <w:pPr>
        <w:ind w:right="-37"/>
        <w:jc w:val="both"/>
        <w:rPr>
          <w:rFonts w:cs="Arial"/>
        </w:rPr>
      </w:pPr>
    </w:p>
    <w:p w:rsidR="00E77603" w:rsidRDefault="00E77603" w:rsidP="00E77603">
      <w:pPr>
        <w:ind w:right="-37"/>
        <w:jc w:val="both"/>
        <w:rPr>
          <w:rFonts w:cs="Arial"/>
        </w:rPr>
      </w:pPr>
      <w:r>
        <w:rPr>
          <w:rFonts w:cs="Arial"/>
        </w:rPr>
        <w:t>If you don’t feel able to speak to the person, you could try:</w:t>
      </w:r>
    </w:p>
    <w:p w:rsidR="00E77603" w:rsidRPr="006D5661" w:rsidRDefault="00E77603" w:rsidP="00E77603">
      <w:pPr>
        <w:numPr>
          <w:ilvl w:val="0"/>
          <w:numId w:val="3"/>
        </w:numPr>
        <w:ind w:right="-37"/>
        <w:jc w:val="both"/>
      </w:pPr>
      <w:r w:rsidRPr="006D5661">
        <w:rPr>
          <w:rFonts w:cs="Arial"/>
        </w:rPr>
        <w:t>Shaking your head and walking away</w:t>
      </w:r>
    </w:p>
    <w:p w:rsidR="00E77603" w:rsidRPr="006D5661" w:rsidRDefault="00E77603" w:rsidP="00E77603">
      <w:pPr>
        <w:numPr>
          <w:ilvl w:val="0"/>
          <w:numId w:val="3"/>
        </w:numPr>
        <w:ind w:right="-37"/>
        <w:jc w:val="both"/>
      </w:pPr>
      <w:r>
        <w:rPr>
          <w:rFonts w:cs="Arial"/>
        </w:rPr>
        <w:t>Walking away, then look back and smile</w:t>
      </w:r>
    </w:p>
    <w:p w:rsidR="00E77603" w:rsidRPr="00554D30" w:rsidRDefault="00E77603" w:rsidP="00E77603">
      <w:pPr>
        <w:numPr>
          <w:ilvl w:val="0"/>
          <w:numId w:val="3"/>
        </w:numPr>
        <w:ind w:right="-37"/>
        <w:jc w:val="both"/>
        <w:rPr>
          <w:sz w:val="24"/>
          <w:szCs w:val="24"/>
        </w:rPr>
      </w:pPr>
      <w:r w:rsidRPr="006D5661">
        <w:rPr>
          <w:rFonts w:cs="Arial"/>
        </w:rPr>
        <w:t>Turning your body away</w:t>
      </w:r>
    </w:p>
    <w:p w:rsidR="00E77603" w:rsidRPr="006D5661" w:rsidRDefault="00E77603" w:rsidP="00E77603">
      <w:pPr>
        <w:ind w:right="-37"/>
        <w:jc w:val="both"/>
        <w:rPr>
          <w:sz w:val="24"/>
          <w:szCs w:val="24"/>
        </w:rPr>
      </w:pPr>
    </w:p>
    <w:p w:rsidR="00E77603" w:rsidRDefault="00E77603" w:rsidP="00E77603">
      <w:pPr>
        <w:ind w:right="-37"/>
        <w:jc w:val="both"/>
        <w:rPr>
          <w:rFonts w:cs="Arial"/>
        </w:rPr>
      </w:pPr>
      <w:r w:rsidRPr="004946E2">
        <w:rPr>
          <w:rFonts w:cs="Arial"/>
        </w:rPr>
        <w:t xml:space="preserve">It may also be useful for brothers and sisters to think about how they might answer their friends’ questions about the new baby. </w:t>
      </w:r>
      <w:r>
        <w:rPr>
          <w:rFonts w:cs="Arial"/>
        </w:rPr>
        <w:t>A simple, factual explanation (e.g. “My brother was born with a poorly lip, but the doctors will mend it soon”) delivered confidently is usually enough to satisfy children’s natural curiosity.</w:t>
      </w:r>
    </w:p>
    <w:p w:rsidR="00E77603" w:rsidRPr="001F3BF1" w:rsidRDefault="00E77603" w:rsidP="00E77603">
      <w:pPr>
        <w:ind w:left="360" w:right="-37"/>
        <w:jc w:val="both"/>
        <w:rPr>
          <w:sz w:val="24"/>
          <w:szCs w:val="24"/>
        </w:rPr>
      </w:pPr>
      <w:r w:rsidRPr="001F3BF1">
        <w:rPr>
          <w:sz w:val="24"/>
          <w:szCs w:val="24"/>
        </w:rPr>
        <w:t> </w:t>
      </w:r>
    </w:p>
    <w:p w:rsidR="00E77603" w:rsidRDefault="00E77603" w:rsidP="00E77603">
      <w:pPr>
        <w:ind w:right="-37"/>
        <w:jc w:val="both"/>
        <w:rPr>
          <w:rFonts w:cs="Arial"/>
          <w:b/>
          <w:bCs/>
        </w:rPr>
      </w:pPr>
    </w:p>
    <w:p w:rsidR="00E77603" w:rsidRDefault="00E77603" w:rsidP="00E77603">
      <w:pPr>
        <w:ind w:right="-37"/>
        <w:jc w:val="both"/>
        <w:rPr>
          <w:rFonts w:cs="Arial"/>
          <w:b/>
          <w:bCs/>
        </w:rPr>
      </w:pPr>
      <w:r>
        <w:rPr>
          <w:rFonts w:cs="Arial"/>
          <w:b/>
          <w:bCs/>
        </w:rPr>
        <w:t>Supporting your child as they grow</w:t>
      </w:r>
    </w:p>
    <w:p w:rsidR="00E77603" w:rsidRDefault="00E77603" w:rsidP="00E77603">
      <w:pPr>
        <w:ind w:right="-37"/>
        <w:jc w:val="both"/>
        <w:rPr>
          <w:rFonts w:cs="Arial"/>
        </w:rPr>
      </w:pPr>
      <w:r w:rsidRPr="004946E2">
        <w:rPr>
          <w:rFonts w:cs="Arial"/>
        </w:rPr>
        <w:t>Common concerns with any preschool child include behavioural issues around feeding and sleeping, emotional worries, general development and settling into nursery and school. Parents of chil</w:t>
      </w:r>
      <w:r w:rsidR="00204C90">
        <w:rPr>
          <w:rFonts w:cs="Arial"/>
        </w:rPr>
        <w:t>dren with a cleft lip</w:t>
      </w:r>
      <w:r w:rsidRPr="004946E2">
        <w:rPr>
          <w:rFonts w:cs="Arial"/>
        </w:rPr>
        <w:t xml:space="preserve"> may have particular concerns about issues related to their child’s appearance</w:t>
      </w:r>
      <w:r>
        <w:rPr>
          <w:rFonts w:cs="Arial"/>
        </w:rPr>
        <w:t>, speech or hearing</w:t>
      </w:r>
      <w:r w:rsidRPr="004946E2">
        <w:rPr>
          <w:rFonts w:cs="Arial"/>
        </w:rPr>
        <w:t xml:space="preserve">. The most important way to help development is to allow your baby to experience and do exactly the same as all other babies and children. </w:t>
      </w:r>
      <w:r>
        <w:rPr>
          <w:rFonts w:cs="Arial"/>
        </w:rPr>
        <w:t>Children are very good at following their parents’ lead on what is ‘safe’ or ‘scary’, so your child will learn from your attitude and behaviour about coping confidently with the cleft and their treatment.  Parenting can feel a daunting experience for everyone at times; the cleft team Psychologists are a resource for you to use throughout your child’s treatment with the Spires service and we are always happy to talk through concerns at cleft clinic appointments, by telephone or at separate psychology appointments. Our goal is to support you and your family to minimise the impact of the cleft on your child and ensure that they are able to achieve their full potential.</w:t>
      </w:r>
    </w:p>
    <w:p w:rsidR="00FB4506" w:rsidRPr="001F6560" w:rsidRDefault="00FB4506" w:rsidP="001F6560">
      <w:pPr>
        <w:ind w:right="-37"/>
        <w:jc w:val="both"/>
        <w:rPr>
          <w:rFonts w:cs="Arial"/>
          <w:sz w:val="24"/>
          <w:szCs w:val="24"/>
        </w:rPr>
      </w:pPr>
      <w:r w:rsidRPr="00095E21">
        <w:rPr>
          <w:rFonts w:cs="Arial"/>
          <w:sz w:val="24"/>
          <w:szCs w:val="24"/>
        </w:rPr>
        <w:t> </w:t>
      </w:r>
    </w:p>
    <w:p w:rsidR="00FB4506" w:rsidRPr="00C23DE7" w:rsidRDefault="00FB4506" w:rsidP="00FB4506">
      <w:pPr>
        <w:rPr>
          <w:rFonts w:cs="Arial"/>
          <w:b/>
        </w:rPr>
      </w:pPr>
      <w:r w:rsidRPr="00C23DE7">
        <w:rPr>
          <w:rFonts w:cs="Arial"/>
          <w:b/>
        </w:rPr>
        <w:t>If you would like to talk to a Psychologist about any of these issues, please contact:</w:t>
      </w:r>
    </w:p>
    <w:p w:rsidR="00FB4506" w:rsidRDefault="00FB4506" w:rsidP="00FB4506">
      <w:pPr>
        <w:ind w:right="-37"/>
        <w:jc w:val="center"/>
        <w:rPr>
          <w:rFonts w:cs="Arial"/>
          <w:b/>
          <w:bCs/>
        </w:rPr>
      </w:pPr>
    </w:p>
    <w:p w:rsidR="00FB4506" w:rsidRPr="001F3BF1" w:rsidRDefault="001F6560" w:rsidP="00FB4506">
      <w:pPr>
        <w:ind w:right="-37"/>
        <w:jc w:val="center"/>
        <w:rPr>
          <w:sz w:val="24"/>
          <w:szCs w:val="24"/>
        </w:rPr>
      </w:pPr>
      <w:r>
        <w:rPr>
          <w:rFonts w:cs="Arial"/>
        </w:rPr>
        <w:t>Dr s Farrar</w:t>
      </w:r>
      <w:r w:rsidR="00FB4506" w:rsidRPr="001F3BF1">
        <w:rPr>
          <w:rFonts w:cs="Arial"/>
        </w:rPr>
        <w:t>, Clinical Psychologist</w:t>
      </w:r>
    </w:p>
    <w:p w:rsidR="00FB4506" w:rsidRPr="001F3BF1" w:rsidRDefault="00FB4506" w:rsidP="00FB4506">
      <w:pPr>
        <w:ind w:right="-37"/>
        <w:jc w:val="center"/>
        <w:rPr>
          <w:sz w:val="24"/>
          <w:szCs w:val="24"/>
        </w:rPr>
      </w:pPr>
      <w:r w:rsidRPr="001F3BF1">
        <w:rPr>
          <w:rFonts w:cs="Arial"/>
        </w:rPr>
        <w:t>The Spires Cleft Centre</w:t>
      </w:r>
    </w:p>
    <w:p w:rsidR="00FB4506" w:rsidRPr="001F3BF1" w:rsidRDefault="00FB4506" w:rsidP="00FB4506">
      <w:pPr>
        <w:ind w:right="-37"/>
        <w:jc w:val="center"/>
        <w:rPr>
          <w:sz w:val="24"/>
          <w:szCs w:val="24"/>
        </w:rPr>
      </w:pPr>
      <w:r w:rsidRPr="001F3BF1">
        <w:rPr>
          <w:rFonts w:cs="Arial"/>
        </w:rPr>
        <w:t>Salisbury District Hospital</w:t>
      </w:r>
    </w:p>
    <w:p w:rsidR="00FB4506" w:rsidRPr="001F3BF1" w:rsidRDefault="00FB4506" w:rsidP="00FB4506">
      <w:pPr>
        <w:ind w:right="-37"/>
        <w:jc w:val="center"/>
        <w:rPr>
          <w:sz w:val="24"/>
          <w:szCs w:val="24"/>
        </w:rPr>
      </w:pPr>
      <w:r w:rsidRPr="001F3BF1">
        <w:rPr>
          <w:rFonts w:cs="Arial"/>
        </w:rPr>
        <w:t>Salisbury, Wiltshire</w:t>
      </w:r>
    </w:p>
    <w:p w:rsidR="00FB4506" w:rsidRPr="001F3BF1" w:rsidRDefault="00FB4506" w:rsidP="00FB4506">
      <w:pPr>
        <w:ind w:right="-37"/>
        <w:jc w:val="center"/>
        <w:rPr>
          <w:sz w:val="24"/>
          <w:szCs w:val="24"/>
        </w:rPr>
      </w:pPr>
      <w:r w:rsidRPr="001F3BF1">
        <w:rPr>
          <w:rFonts w:cs="Arial"/>
        </w:rPr>
        <w:t>SP2 8BJ</w:t>
      </w:r>
    </w:p>
    <w:p w:rsidR="001F6560" w:rsidRDefault="00FB4506" w:rsidP="001F6560">
      <w:pPr>
        <w:ind w:right="-37"/>
        <w:jc w:val="center"/>
        <w:rPr>
          <w:sz w:val="24"/>
          <w:szCs w:val="24"/>
        </w:rPr>
      </w:pPr>
      <w:r w:rsidRPr="001F3BF1">
        <w:rPr>
          <w:rFonts w:cs="Arial"/>
        </w:rPr>
        <w:t>01722 336262 x</w:t>
      </w:r>
      <w:r>
        <w:rPr>
          <w:rFonts w:cs="Arial"/>
        </w:rPr>
        <w:t>3193</w:t>
      </w:r>
    </w:p>
    <w:p w:rsidR="002868A5" w:rsidRPr="001F6560" w:rsidRDefault="002868A5" w:rsidP="00FA49A3">
      <w:pPr>
        <w:ind w:right="-37"/>
        <w:jc w:val="center"/>
        <w:rPr>
          <w:sz w:val="24"/>
          <w:szCs w:val="24"/>
        </w:rPr>
      </w:pPr>
      <w:r>
        <w:rPr>
          <w:b/>
          <w:sz w:val="28"/>
        </w:rPr>
        <w:lastRenderedPageBreak/>
        <w:t>Welcome to Sarum Ward</w:t>
      </w:r>
    </w:p>
    <w:p w:rsidR="002868A5" w:rsidRDefault="002868A5" w:rsidP="002868A5"/>
    <w:p w:rsidR="002868A5" w:rsidRDefault="002868A5" w:rsidP="002868A5">
      <w:r>
        <w:t xml:space="preserve">The following information is to give you some idea of the facilities available to you while you are in hospital with your child, and ideas as to what you might need to bring with you. </w:t>
      </w:r>
    </w:p>
    <w:p w:rsidR="002868A5" w:rsidRDefault="002868A5" w:rsidP="002868A5"/>
    <w:p w:rsidR="002868A5" w:rsidRDefault="002868A5" w:rsidP="002868A5">
      <w:pPr>
        <w:rPr>
          <w:b/>
        </w:rPr>
      </w:pPr>
      <w:r>
        <w:rPr>
          <w:b/>
        </w:rPr>
        <w:t>Children’s Facilities</w:t>
      </w:r>
    </w:p>
    <w:p w:rsidR="002868A5" w:rsidRDefault="002868A5" w:rsidP="002868A5">
      <w:pPr>
        <w:ind w:right="2528"/>
        <w:jc w:val="both"/>
      </w:pPr>
      <w:r>
        <w:rPr>
          <w:noProof/>
        </w:rPr>
        <w:drawing>
          <wp:anchor distT="0" distB="0" distL="114300" distR="114300" simplePos="0" relativeHeight="251788800" behindDoc="0" locked="0" layoutInCell="1" allowOverlap="0" wp14:anchorId="50C4ECBB" wp14:editId="2DBAA48A">
            <wp:simplePos x="0" y="0"/>
            <wp:positionH relativeFrom="column">
              <wp:posOffset>2714625</wp:posOffset>
            </wp:positionH>
            <wp:positionV relativeFrom="page">
              <wp:posOffset>1435735</wp:posOffset>
            </wp:positionV>
            <wp:extent cx="1242695" cy="1828800"/>
            <wp:effectExtent l="0" t="0" r="0" b="0"/>
            <wp:wrapNone/>
            <wp:docPr id="132" name="Picture 132" descr="Sarum ent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Sarum entrance"/>
                    <pic:cNvPicPr>
                      <a:picLocks noChangeAspect="1" noChangeArrowheads="1"/>
                    </pic:cNvPicPr>
                  </pic:nvPicPr>
                  <pic:blipFill>
                    <a:blip r:embed="rId28" cstate="print">
                      <a:extLst>
                        <a:ext uri="{28A0092B-C50C-407E-A947-70E740481C1C}">
                          <a14:useLocalDpi xmlns:a14="http://schemas.microsoft.com/office/drawing/2010/main" val="0"/>
                        </a:ext>
                      </a:extLst>
                    </a:blip>
                    <a:srcRect l="7568" t="6494" r="18137" b="10687"/>
                    <a:stretch>
                      <a:fillRect/>
                    </a:stretch>
                  </pic:blipFill>
                  <pic:spPr bwMode="auto">
                    <a:xfrm>
                      <a:off x="0" y="0"/>
                      <a:ext cx="1242695" cy="182880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Children will stay in either a cubicle or in one of the bays on the ward. A parent/carer bed/bed chair is provided next to the child. Each bed space/cubicle has a television/radio/telephone unit. The television is free, but for the telephone a phone card can be purchased from the hospital. </w:t>
      </w:r>
    </w:p>
    <w:p w:rsidR="002868A5" w:rsidRDefault="002868A5" w:rsidP="002868A5">
      <w:pPr>
        <w:ind w:right="2528"/>
        <w:jc w:val="both"/>
      </w:pPr>
    </w:p>
    <w:p w:rsidR="002868A5" w:rsidRDefault="002868A5" w:rsidP="002868A5">
      <w:pPr>
        <w:ind w:right="2528"/>
        <w:jc w:val="both"/>
      </w:pPr>
      <w:r>
        <w:t xml:space="preserve">Your child may like to bring in a favourite toy/blanket etc. This is fine but please make sure that it is labelled with his/her name. </w:t>
      </w:r>
    </w:p>
    <w:p w:rsidR="002868A5" w:rsidRDefault="002868A5" w:rsidP="002868A5">
      <w:pPr>
        <w:ind w:right="2528"/>
        <w:jc w:val="both"/>
      </w:pPr>
    </w:p>
    <w:p w:rsidR="002868A5" w:rsidRDefault="002868A5" w:rsidP="002868A5">
      <w:pPr>
        <w:ind w:right="2528"/>
        <w:jc w:val="both"/>
      </w:pPr>
      <w:r>
        <w:rPr>
          <w:noProof/>
        </w:rPr>
        <w:drawing>
          <wp:anchor distT="0" distB="0" distL="114300" distR="114300" simplePos="0" relativeHeight="251789824" behindDoc="0" locked="0" layoutInCell="1" allowOverlap="0" wp14:anchorId="6C471D78" wp14:editId="7F426E8A">
            <wp:simplePos x="0" y="0"/>
            <wp:positionH relativeFrom="column">
              <wp:posOffset>2606040</wp:posOffset>
            </wp:positionH>
            <wp:positionV relativeFrom="page">
              <wp:posOffset>3721735</wp:posOffset>
            </wp:positionV>
            <wp:extent cx="1485900" cy="1114425"/>
            <wp:effectExtent l="0" t="0" r="0" b="0"/>
            <wp:wrapNone/>
            <wp:docPr id="133" name="Picture 133" descr="c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o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485900" cy="111442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We do have some ready-made formula milks but not all varieties so please contact us to make sure we have what you need, if not you will need to bring your own milk powder with you. We have some baby jar foods but if your baby has any favourites then it is a good idea to bring them in. There is also a daily menu which your child can order from. You will need to bring in nappies and any toiletries for your baby/child. </w:t>
      </w:r>
    </w:p>
    <w:p w:rsidR="002868A5" w:rsidRDefault="002868A5" w:rsidP="002868A5">
      <w:pPr>
        <w:ind w:right="2528"/>
        <w:jc w:val="both"/>
      </w:pPr>
    </w:p>
    <w:p w:rsidR="002868A5" w:rsidRDefault="00FA49A3" w:rsidP="002868A5">
      <w:pPr>
        <w:ind w:right="2528"/>
        <w:jc w:val="both"/>
      </w:pPr>
      <w:r>
        <w:rPr>
          <w:noProof/>
        </w:rPr>
        <w:drawing>
          <wp:anchor distT="0" distB="0" distL="114300" distR="114300" simplePos="0" relativeHeight="251790848" behindDoc="0" locked="0" layoutInCell="1" allowOverlap="0" wp14:anchorId="4BF24F75" wp14:editId="29DF1891">
            <wp:simplePos x="0" y="0"/>
            <wp:positionH relativeFrom="column">
              <wp:posOffset>-217805</wp:posOffset>
            </wp:positionH>
            <wp:positionV relativeFrom="page">
              <wp:posOffset>5400040</wp:posOffset>
            </wp:positionV>
            <wp:extent cx="3200400" cy="1647825"/>
            <wp:effectExtent l="0" t="0" r="0" b="9525"/>
            <wp:wrapNone/>
            <wp:docPr id="134" name="Picture 134" descr="playroo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playroom 2"/>
                    <pic:cNvPicPr>
                      <a:picLocks noChangeAspect="1" noChangeArrowheads="1"/>
                    </pic:cNvPicPr>
                  </pic:nvPicPr>
                  <pic:blipFill>
                    <a:blip r:embed="rId30" cstate="print">
                      <a:extLst>
                        <a:ext uri="{28A0092B-C50C-407E-A947-70E740481C1C}">
                          <a14:useLocalDpi xmlns:a14="http://schemas.microsoft.com/office/drawing/2010/main" val="0"/>
                        </a:ext>
                      </a:extLst>
                    </a:blip>
                    <a:srcRect t="8966" b="16977"/>
                    <a:stretch>
                      <a:fillRect/>
                    </a:stretch>
                  </pic:blipFill>
                  <pic:spPr bwMode="auto">
                    <a:xfrm>
                      <a:off x="0" y="0"/>
                      <a:ext cx="3200400" cy="1647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868A5" w:rsidRDefault="002868A5" w:rsidP="002868A5">
      <w:pPr>
        <w:ind w:right="2528"/>
        <w:jc w:val="both"/>
      </w:pPr>
    </w:p>
    <w:p w:rsidR="002868A5" w:rsidRDefault="002868A5" w:rsidP="002868A5">
      <w:pPr>
        <w:ind w:right="2528"/>
        <w:jc w:val="both"/>
      </w:pPr>
    </w:p>
    <w:p w:rsidR="002868A5" w:rsidRDefault="002868A5" w:rsidP="002868A5">
      <w:pPr>
        <w:ind w:right="2528"/>
        <w:jc w:val="both"/>
      </w:pPr>
    </w:p>
    <w:p w:rsidR="002868A5" w:rsidRDefault="002868A5" w:rsidP="002868A5">
      <w:pPr>
        <w:ind w:right="2528"/>
        <w:jc w:val="both"/>
      </w:pPr>
    </w:p>
    <w:p w:rsidR="002868A5" w:rsidRDefault="002868A5" w:rsidP="002868A5">
      <w:pPr>
        <w:ind w:left="5016" w:right="-37"/>
        <w:jc w:val="both"/>
      </w:pPr>
    </w:p>
    <w:p w:rsidR="002868A5" w:rsidRDefault="002868A5" w:rsidP="002868A5">
      <w:pPr>
        <w:ind w:left="5016" w:right="-37"/>
        <w:jc w:val="both"/>
      </w:pPr>
      <w:r>
        <w:t>Children’s</w:t>
      </w:r>
    </w:p>
    <w:p w:rsidR="002868A5" w:rsidRDefault="002868A5" w:rsidP="002868A5">
      <w:pPr>
        <w:ind w:left="5016" w:right="-37"/>
        <w:jc w:val="both"/>
      </w:pPr>
      <w:r>
        <w:t>Playroom</w:t>
      </w:r>
    </w:p>
    <w:p w:rsidR="002868A5" w:rsidRDefault="002868A5" w:rsidP="002868A5">
      <w:pPr>
        <w:ind w:right="2528"/>
        <w:jc w:val="both"/>
      </w:pPr>
    </w:p>
    <w:p w:rsidR="002868A5" w:rsidRDefault="002868A5" w:rsidP="002868A5">
      <w:pPr>
        <w:ind w:right="2528"/>
        <w:jc w:val="both"/>
      </w:pPr>
    </w:p>
    <w:p w:rsidR="002868A5" w:rsidRDefault="002868A5" w:rsidP="002868A5">
      <w:pPr>
        <w:ind w:right="20"/>
        <w:jc w:val="both"/>
      </w:pPr>
      <w:r>
        <w:br w:type="page"/>
      </w:r>
    </w:p>
    <w:p w:rsidR="002868A5" w:rsidRDefault="002868A5" w:rsidP="002868A5">
      <w:pPr>
        <w:ind w:right="2528"/>
        <w:jc w:val="both"/>
        <w:rPr>
          <w:b/>
          <w:sz w:val="28"/>
        </w:rPr>
      </w:pPr>
      <w:r>
        <w:rPr>
          <w:b/>
          <w:sz w:val="28"/>
        </w:rPr>
        <w:lastRenderedPageBreak/>
        <w:t>Parent’s Facilities</w:t>
      </w:r>
    </w:p>
    <w:p w:rsidR="002868A5" w:rsidRDefault="002868A5" w:rsidP="002868A5">
      <w:pPr>
        <w:ind w:right="-37"/>
        <w:jc w:val="center"/>
      </w:pPr>
      <w:r>
        <w:t>Visiting is any time for parents/carers</w:t>
      </w:r>
    </w:p>
    <w:p w:rsidR="002868A5" w:rsidRDefault="002868A5" w:rsidP="002868A5">
      <w:pPr>
        <w:ind w:right="-37"/>
        <w:jc w:val="center"/>
      </w:pPr>
      <w:r>
        <w:t>For others it is 14:00 – 17:00 and 18:00 – 20:00</w:t>
      </w:r>
    </w:p>
    <w:p w:rsidR="002868A5" w:rsidRDefault="002868A5" w:rsidP="002868A5">
      <w:pPr>
        <w:ind w:right="-37"/>
      </w:pPr>
    </w:p>
    <w:p w:rsidR="002868A5" w:rsidRDefault="001F6560" w:rsidP="002868A5">
      <w:pPr>
        <w:ind w:left="3534" w:right="-37"/>
        <w:jc w:val="both"/>
      </w:pPr>
      <w:r>
        <w:rPr>
          <w:noProof/>
        </w:rPr>
        <w:drawing>
          <wp:anchor distT="0" distB="0" distL="114300" distR="114300" simplePos="0" relativeHeight="251791872" behindDoc="0" locked="0" layoutInCell="1" allowOverlap="0" wp14:anchorId="44B630F0" wp14:editId="1C804E71">
            <wp:simplePos x="0" y="0"/>
            <wp:positionH relativeFrom="column">
              <wp:posOffset>106680</wp:posOffset>
            </wp:positionH>
            <wp:positionV relativeFrom="page">
              <wp:posOffset>930910</wp:posOffset>
            </wp:positionV>
            <wp:extent cx="2286000" cy="1094105"/>
            <wp:effectExtent l="0" t="0" r="0" b="0"/>
            <wp:wrapNone/>
            <wp:docPr id="135" name="Picture 135" descr="parent 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parent bed"/>
                    <pic:cNvPicPr>
                      <a:picLocks noChangeAspect="1" noChangeArrowheads="1"/>
                    </pic:cNvPicPr>
                  </pic:nvPicPr>
                  <pic:blipFill>
                    <a:blip r:embed="rId31" cstate="print">
                      <a:extLst>
                        <a:ext uri="{28A0092B-C50C-407E-A947-70E740481C1C}">
                          <a14:useLocalDpi xmlns:a14="http://schemas.microsoft.com/office/drawing/2010/main" val="0"/>
                        </a:ext>
                      </a:extLst>
                    </a:blip>
                    <a:srcRect t="36307" r="179"/>
                    <a:stretch>
                      <a:fillRect/>
                    </a:stretch>
                  </pic:blipFill>
                  <pic:spPr bwMode="auto">
                    <a:xfrm>
                      <a:off x="0" y="0"/>
                      <a:ext cx="2286000" cy="10941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868A5" w:rsidRDefault="002868A5" w:rsidP="002868A5">
      <w:pPr>
        <w:ind w:left="4047" w:right="248"/>
        <w:jc w:val="both"/>
      </w:pPr>
      <w:r>
        <w:t xml:space="preserve">We are able to accommodate one parent/carer on the ward if you want to stay and are able to. </w:t>
      </w:r>
    </w:p>
    <w:p w:rsidR="002868A5" w:rsidRDefault="002868A5" w:rsidP="002868A5">
      <w:pPr>
        <w:ind w:right="-37"/>
      </w:pPr>
    </w:p>
    <w:p w:rsidR="002868A5" w:rsidRPr="00BF180C" w:rsidRDefault="002868A5" w:rsidP="002868A5">
      <w:pPr>
        <w:ind w:right="-37"/>
        <w:rPr>
          <w:sz w:val="24"/>
        </w:rPr>
      </w:pPr>
    </w:p>
    <w:p w:rsidR="002868A5" w:rsidRDefault="002868A5" w:rsidP="002868A5">
      <w:pPr>
        <w:ind w:right="-37"/>
        <w:jc w:val="both"/>
      </w:pPr>
      <w:r>
        <w:t>There is a parent’s kitchen/sitting room with a toaster, microwave and fridge, as well as tea and coffee making facilities. We have a supply of thermos mugs with lids for your use</w:t>
      </w:r>
      <w:r w:rsidR="002F181B">
        <w:t>, but you may like to bring your own.</w:t>
      </w:r>
      <w:r>
        <w:t xml:space="preserve"> Parent’s shower and toilet facilities are also available, so if staying you will need to bring toiletries for yourself. </w:t>
      </w:r>
    </w:p>
    <w:p w:rsidR="002868A5" w:rsidRDefault="002868A5" w:rsidP="002868A5">
      <w:pPr>
        <w:ind w:right="-37"/>
        <w:jc w:val="both"/>
      </w:pPr>
    </w:p>
    <w:p w:rsidR="002868A5" w:rsidRDefault="00DE2922" w:rsidP="002868A5">
      <w:pPr>
        <w:ind w:right="-37"/>
        <w:jc w:val="both"/>
      </w:pPr>
      <w:r>
        <w:rPr>
          <w:noProof/>
        </w:rPr>
        <w:drawing>
          <wp:anchor distT="0" distB="0" distL="114300" distR="114300" simplePos="0" relativeHeight="251793920" behindDoc="0" locked="0" layoutInCell="1" allowOverlap="0" wp14:anchorId="74FE3A4A" wp14:editId="580F1DB2">
            <wp:simplePos x="0" y="0"/>
            <wp:positionH relativeFrom="column">
              <wp:posOffset>2207895</wp:posOffset>
            </wp:positionH>
            <wp:positionV relativeFrom="page">
              <wp:posOffset>3054985</wp:posOffset>
            </wp:positionV>
            <wp:extent cx="1600200" cy="1371600"/>
            <wp:effectExtent l="0" t="0" r="0" b="0"/>
            <wp:wrapNone/>
            <wp:docPr id="137" name="Picture 137" descr="parents kit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parents kitchen"/>
                    <pic:cNvPicPr>
                      <a:picLocks noChangeAspect="1" noChangeArrowheads="1"/>
                    </pic:cNvPicPr>
                  </pic:nvPicPr>
                  <pic:blipFill>
                    <a:blip r:embed="rId32" cstate="print">
                      <a:extLst>
                        <a:ext uri="{28A0092B-C50C-407E-A947-70E740481C1C}">
                          <a14:useLocalDpi xmlns:a14="http://schemas.microsoft.com/office/drawing/2010/main" val="0"/>
                        </a:ext>
                      </a:extLst>
                    </a:blip>
                    <a:srcRect t="1514" r="39420" b="29321"/>
                    <a:stretch>
                      <a:fillRect/>
                    </a:stretch>
                  </pic:blipFill>
                  <pic:spPr bwMode="auto">
                    <a:xfrm>
                      <a:off x="0" y="0"/>
                      <a:ext cx="160020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2896" behindDoc="0" locked="0" layoutInCell="1" allowOverlap="0" wp14:anchorId="399A43F6" wp14:editId="6E2DFADF">
            <wp:simplePos x="0" y="0"/>
            <wp:positionH relativeFrom="column">
              <wp:posOffset>32385</wp:posOffset>
            </wp:positionH>
            <wp:positionV relativeFrom="page">
              <wp:posOffset>3054985</wp:posOffset>
            </wp:positionV>
            <wp:extent cx="1828800" cy="1371600"/>
            <wp:effectExtent l="0" t="0" r="0" b="0"/>
            <wp:wrapNone/>
            <wp:docPr id="136" name="Picture 136" descr="parents sitting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parents sitting room"/>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28800" cy="1371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868A5" w:rsidRPr="00BF180C" w:rsidRDefault="002868A5" w:rsidP="002868A5"/>
    <w:p w:rsidR="002868A5" w:rsidRPr="00BF180C" w:rsidRDefault="002868A5" w:rsidP="002868A5"/>
    <w:p w:rsidR="002868A5" w:rsidRPr="00BF180C" w:rsidRDefault="002868A5" w:rsidP="002868A5"/>
    <w:p w:rsidR="002868A5" w:rsidRPr="00BF180C" w:rsidRDefault="002868A5" w:rsidP="002868A5"/>
    <w:p w:rsidR="002868A5" w:rsidRPr="00BF180C" w:rsidRDefault="002868A5" w:rsidP="002868A5"/>
    <w:p w:rsidR="002868A5" w:rsidRPr="00BF180C" w:rsidRDefault="002868A5" w:rsidP="002868A5"/>
    <w:p w:rsidR="002868A5" w:rsidRPr="00BF180C" w:rsidRDefault="002868A5" w:rsidP="002868A5"/>
    <w:p w:rsidR="002868A5" w:rsidRDefault="002868A5" w:rsidP="002868A5"/>
    <w:p w:rsidR="002868A5" w:rsidRDefault="002868A5" w:rsidP="002868A5"/>
    <w:p w:rsidR="002868A5" w:rsidRDefault="002868A5" w:rsidP="002868A5">
      <w:pPr>
        <w:jc w:val="both"/>
      </w:pPr>
      <w:r>
        <w:t xml:space="preserve">Canteen facilities are available at the hospital where you may buy meals. If you are staying on the ward you will be given a ticket to enable you to get cheaper meals. </w:t>
      </w:r>
    </w:p>
    <w:p w:rsidR="002868A5" w:rsidRDefault="002868A5" w:rsidP="002868A5">
      <w:pPr>
        <w:jc w:val="both"/>
      </w:pPr>
    </w:p>
    <w:p w:rsidR="002868A5" w:rsidRDefault="002868A5" w:rsidP="002868A5">
      <w:pPr>
        <w:jc w:val="both"/>
      </w:pPr>
      <w:r>
        <w:t xml:space="preserve">Car parking is available on the hospital site in the Pay and Display car parks. The ward can provide you with a form to enable you to purchase a weekly ticket from the hospital main entrance at a reduced rate. </w:t>
      </w:r>
    </w:p>
    <w:p w:rsidR="002868A5" w:rsidRDefault="002868A5" w:rsidP="002868A5">
      <w:pPr>
        <w:jc w:val="both"/>
      </w:pPr>
    </w:p>
    <w:p w:rsidR="002868A5" w:rsidRDefault="002868A5" w:rsidP="002868A5">
      <w:pPr>
        <w:jc w:val="both"/>
      </w:pPr>
      <w:r>
        <w:t xml:space="preserve">We hope this information has been useful. Please contact us on: 01722 336262 x2561 if you have any further questions or would like to arrange a visit. </w:t>
      </w:r>
    </w:p>
    <w:p w:rsidR="002868A5" w:rsidRDefault="002868A5" w:rsidP="002868A5">
      <w:pPr>
        <w:jc w:val="both"/>
      </w:pPr>
    </w:p>
    <w:p w:rsidR="002868A5" w:rsidRDefault="002868A5" w:rsidP="002868A5">
      <w:pPr>
        <w:jc w:val="both"/>
      </w:pPr>
      <w:r>
        <w:t xml:space="preserve">All staff realise how stressful being in hospital is for you and your family. Please ask your child’s Nurse any questions you may have and he/she will endeavour to help you. Our aim is to work with you to do the best we can for your child. </w:t>
      </w:r>
    </w:p>
    <w:p w:rsidR="00DE2922" w:rsidRDefault="00DE2922" w:rsidP="00DE45C4">
      <w:pPr>
        <w:jc w:val="both"/>
        <w:rPr>
          <w:b/>
          <w:sz w:val="28"/>
        </w:rPr>
      </w:pPr>
    </w:p>
    <w:p w:rsidR="00DE45C4" w:rsidRDefault="00DE45C4" w:rsidP="00DE45C4">
      <w:pPr>
        <w:jc w:val="both"/>
        <w:rPr>
          <w:b/>
          <w:sz w:val="28"/>
        </w:rPr>
      </w:pPr>
      <w:r>
        <w:rPr>
          <w:b/>
          <w:sz w:val="28"/>
        </w:rPr>
        <w:lastRenderedPageBreak/>
        <w:t>Surgery</w:t>
      </w:r>
    </w:p>
    <w:p w:rsidR="00DE45C4" w:rsidRDefault="00DE45C4" w:rsidP="00DE45C4">
      <w:pPr>
        <w:jc w:val="both"/>
        <w:rPr>
          <w:b/>
        </w:rPr>
      </w:pPr>
    </w:p>
    <w:p w:rsidR="00DE45C4" w:rsidRDefault="00DE45C4" w:rsidP="00DE45C4">
      <w:pPr>
        <w:jc w:val="both"/>
        <w:rPr>
          <w:b/>
        </w:rPr>
      </w:pPr>
      <w:r>
        <w:rPr>
          <w:b/>
        </w:rPr>
        <w:t>The Operation</w:t>
      </w:r>
    </w:p>
    <w:p w:rsidR="00DE45C4" w:rsidRDefault="00DE45C4" w:rsidP="00DE45C4">
      <w:pPr>
        <w:jc w:val="both"/>
      </w:pPr>
      <w:r>
        <w:t xml:space="preserve">The cleft of the lip is repaired at around 3-4 months. </w:t>
      </w:r>
    </w:p>
    <w:p w:rsidR="00DE45C4" w:rsidRDefault="00DE45C4" w:rsidP="00DE45C4">
      <w:pPr>
        <w:jc w:val="both"/>
      </w:pPr>
    </w:p>
    <w:p w:rsidR="00DE45C4" w:rsidRDefault="00DE45C4" w:rsidP="00DE45C4">
      <w:pPr>
        <w:jc w:val="both"/>
        <w:rPr>
          <w:b/>
        </w:rPr>
      </w:pPr>
      <w:r>
        <w:rPr>
          <w:b/>
        </w:rPr>
        <w:t>Coming into Hospital</w:t>
      </w:r>
    </w:p>
    <w:p w:rsidR="00DE45C4" w:rsidRDefault="00DE45C4" w:rsidP="00DE45C4">
      <w:pPr>
        <w:jc w:val="both"/>
      </w:pPr>
      <w:r>
        <w:t xml:space="preserve">Your baby will be admitted the day before or the day of the operation and may need to attend a pre-admission clinic. Both admissions enable you to meet the Nurse, Doctor and Anaesthetist who will all explain what will happen during your stay in hospital. Your baby may also need to have a routine blood test. Photographs are taken as a baseline for follow-up and audit records (see Medical Photography section). </w:t>
      </w:r>
    </w:p>
    <w:p w:rsidR="00DE45C4" w:rsidRDefault="00086029" w:rsidP="00DE45C4">
      <w:pPr>
        <w:jc w:val="both"/>
      </w:pPr>
      <w:r>
        <w:rPr>
          <w:noProof/>
        </w:rPr>
        <w:drawing>
          <wp:anchor distT="0" distB="0" distL="114300" distR="114300" simplePos="0" relativeHeight="251725312" behindDoc="0" locked="0" layoutInCell="1" allowOverlap="1" wp14:anchorId="7778F5AA" wp14:editId="76757497">
            <wp:simplePos x="0" y="0"/>
            <wp:positionH relativeFrom="column">
              <wp:posOffset>0</wp:posOffset>
            </wp:positionH>
            <wp:positionV relativeFrom="paragraph">
              <wp:posOffset>24130</wp:posOffset>
            </wp:positionV>
            <wp:extent cx="1914525" cy="1219200"/>
            <wp:effectExtent l="0" t="0" r="0" b="0"/>
            <wp:wrapNone/>
            <wp:docPr id="138" name="Picture 138" descr="Surger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Surgery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14525" cy="1219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6336" behindDoc="0" locked="0" layoutInCell="1" allowOverlap="1" wp14:anchorId="45EE3378" wp14:editId="5E3951A4">
            <wp:simplePos x="0" y="0"/>
            <wp:positionH relativeFrom="column">
              <wp:posOffset>2063115</wp:posOffset>
            </wp:positionH>
            <wp:positionV relativeFrom="paragraph">
              <wp:posOffset>3810</wp:posOffset>
            </wp:positionV>
            <wp:extent cx="1962150" cy="1219200"/>
            <wp:effectExtent l="0" t="0" r="0" b="0"/>
            <wp:wrapNone/>
            <wp:docPr id="139" name="Picture 139" descr="Surger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Surgery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62150" cy="1219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E45C4" w:rsidRDefault="00DE45C4" w:rsidP="00DE45C4">
      <w:pPr>
        <w:jc w:val="both"/>
      </w:pPr>
    </w:p>
    <w:p w:rsidR="00DE45C4" w:rsidRPr="006811AD" w:rsidRDefault="00DE45C4" w:rsidP="00DE45C4"/>
    <w:p w:rsidR="00DE45C4" w:rsidRPr="006811AD" w:rsidRDefault="00DE45C4" w:rsidP="00DE45C4"/>
    <w:p w:rsidR="00DE45C4" w:rsidRPr="006811AD" w:rsidRDefault="00DE45C4" w:rsidP="00DE45C4"/>
    <w:p w:rsidR="00DE45C4" w:rsidRPr="006811AD" w:rsidRDefault="00DE45C4" w:rsidP="00DE45C4"/>
    <w:p w:rsidR="00DE45C4" w:rsidRPr="006811AD" w:rsidRDefault="00DE45C4" w:rsidP="00DE45C4"/>
    <w:p w:rsidR="00DE45C4" w:rsidRDefault="00DE45C4" w:rsidP="00DE45C4"/>
    <w:p w:rsidR="00DE45C4" w:rsidRPr="006811AD" w:rsidRDefault="00DE45C4" w:rsidP="00DE45C4"/>
    <w:tbl>
      <w:tblPr>
        <w:tblW w:w="6327" w:type="dxa"/>
        <w:tblInd w:w="108" w:type="dxa"/>
        <w:tblLook w:val="01E0" w:firstRow="1" w:lastRow="1" w:firstColumn="1" w:lastColumn="1" w:noHBand="0" w:noVBand="0"/>
      </w:tblPr>
      <w:tblGrid>
        <w:gridCol w:w="3135"/>
        <w:gridCol w:w="3192"/>
      </w:tblGrid>
      <w:tr w:rsidR="00DE45C4" w:rsidTr="00CA2888">
        <w:tc>
          <w:tcPr>
            <w:tcW w:w="3135" w:type="dxa"/>
          </w:tcPr>
          <w:p w:rsidR="00DE45C4" w:rsidRDefault="00DE45C4" w:rsidP="00CA2888">
            <w:pPr>
              <w:jc w:val="center"/>
            </w:pPr>
            <w:r>
              <w:t>Arriving at the ward</w:t>
            </w:r>
          </w:p>
        </w:tc>
        <w:tc>
          <w:tcPr>
            <w:tcW w:w="3192" w:type="dxa"/>
          </w:tcPr>
          <w:p w:rsidR="00DE45C4" w:rsidRDefault="00DE45C4" w:rsidP="00CA2888">
            <w:pPr>
              <w:jc w:val="center"/>
            </w:pPr>
            <w:r>
              <w:t>Baby being weighed</w:t>
            </w:r>
          </w:p>
        </w:tc>
      </w:tr>
    </w:tbl>
    <w:p w:rsidR="00DE45C4" w:rsidRPr="006811AD" w:rsidRDefault="00DE45C4" w:rsidP="00DE45C4">
      <w:r>
        <w:rPr>
          <w:noProof/>
        </w:rPr>
        <w:drawing>
          <wp:anchor distT="0" distB="0" distL="114300" distR="114300" simplePos="0" relativeHeight="251728384" behindDoc="0" locked="0" layoutInCell="1" allowOverlap="1" wp14:anchorId="68CE98C0" wp14:editId="58C6FCC1">
            <wp:simplePos x="0" y="0"/>
            <wp:positionH relativeFrom="column">
              <wp:posOffset>2057400</wp:posOffset>
            </wp:positionH>
            <wp:positionV relativeFrom="paragraph">
              <wp:posOffset>81915</wp:posOffset>
            </wp:positionV>
            <wp:extent cx="1952625" cy="1276350"/>
            <wp:effectExtent l="0" t="0" r="0" b="0"/>
            <wp:wrapNone/>
            <wp:docPr id="141" name="Picture 141" descr="surger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surgery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52625" cy="12763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7360" behindDoc="0" locked="0" layoutInCell="1" allowOverlap="1" wp14:anchorId="64DB4D61" wp14:editId="4C347733">
            <wp:simplePos x="0" y="0"/>
            <wp:positionH relativeFrom="column">
              <wp:posOffset>0</wp:posOffset>
            </wp:positionH>
            <wp:positionV relativeFrom="paragraph">
              <wp:posOffset>81915</wp:posOffset>
            </wp:positionV>
            <wp:extent cx="1914525" cy="1276350"/>
            <wp:effectExtent l="0" t="0" r="0" b="0"/>
            <wp:wrapNone/>
            <wp:docPr id="140" name="Picture 140" descr="Surger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Surgery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14525" cy="1276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E45C4" w:rsidRPr="006811AD" w:rsidRDefault="00DE45C4" w:rsidP="00DE45C4"/>
    <w:p w:rsidR="00DE45C4" w:rsidRPr="006811AD" w:rsidRDefault="00DE45C4" w:rsidP="00DE45C4"/>
    <w:p w:rsidR="00DE45C4" w:rsidRPr="006811AD" w:rsidRDefault="00DE45C4" w:rsidP="00DE45C4"/>
    <w:p w:rsidR="00DE45C4" w:rsidRDefault="00DE45C4" w:rsidP="00DE45C4"/>
    <w:p w:rsidR="00DE45C4" w:rsidRPr="006811AD" w:rsidRDefault="00DE45C4" w:rsidP="00DE45C4"/>
    <w:p w:rsidR="00DE45C4" w:rsidRDefault="00DE45C4" w:rsidP="00DE45C4"/>
    <w:tbl>
      <w:tblPr>
        <w:tblW w:w="6327" w:type="dxa"/>
        <w:tblInd w:w="108" w:type="dxa"/>
        <w:tblLook w:val="01E0" w:firstRow="1" w:lastRow="1" w:firstColumn="1" w:lastColumn="1" w:noHBand="0" w:noVBand="0"/>
      </w:tblPr>
      <w:tblGrid>
        <w:gridCol w:w="3135"/>
        <w:gridCol w:w="3192"/>
      </w:tblGrid>
      <w:tr w:rsidR="00DE45C4" w:rsidTr="00CA2888">
        <w:tc>
          <w:tcPr>
            <w:tcW w:w="3135" w:type="dxa"/>
          </w:tcPr>
          <w:p w:rsidR="00DE45C4" w:rsidRDefault="00DE45C4" w:rsidP="00CA2888">
            <w:pPr>
              <w:jc w:val="center"/>
            </w:pPr>
          </w:p>
          <w:p w:rsidR="00DE45C4" w:rsidRDefault="00DE45C4" w:rsidP="00CA2888">
            <w:pPr>
              <w:jc w:val="center"/>
            </w:pPr>
          </w:p>
          <w:p w:rsidR="00DE45C4" w:rsidRDefault="00DE45C4" w:rsidP="00CA2888">
            <w:pPr>
              <w:jc w:val="center"/>
            </w:pPr>
          </w:p>
          <w:p w:rsidR="00DE45C4" w:rsidRDefault="00DE45C4" w:rsidP="00CA2888">
            <w:pPr>
              <w:jc w:val="center"/>
            </w:pPr>
            <w:r>
              <w:t>Baby having name tag put on</w:t>
            </w:r>
          </w:p>
        </w:tc>
        <w:tc>
          <w:tcPr>
            <w:tcW w:w="3192" w:type="dxa"/>
          </w:tcPr>
          <w:p w:rsidR="00DE45C4" w:rsidRDefault="00DE45C4" w:rsidP="00CA2888">
            <w:pPr>
              <w:jc w:val="center"/>
            </w:pPr>
          </w:p>
          <w:p w:rsidR="00DE45C4" w:rsidRDefault="00DE45C4" w:rsidP="00CA2888">
            <w:pPr>
              <w:jc w:val="center"/>
            </w:pPr>
          </w:p>
          <w:p w:rsidR="00DE45C4" w:rsidRDefault="00DE45C4" w:rsidP="00CA2888">
            <w:pPr>
              <w:jc w:val="center"/>
            </w:pPr>
          </w:p>
          <w:p w:rsidR="00DE45C4" w:rsidRDefault="00DE45C4" w:rsidP="00CA2888">
            <w:pPr>
              <w:jc w:val="center"/>
            </w:pPr>
            <w:r>
              <w:t>Speaking with the Anaesthetist</w:t>
            </w:r>
          </w:p>
        </w:tc>
      </w:tr>
    </w:tbl>
    <w:p w:rsidR="00DE45C4" w:rsidRDefault="00086029" w:rsidP="00DE45C4">
      <w:r>
        <w:rPr>
          <w:noProof/>
        </w:rPr>
        <w:drawing>
          <wp:anchor distT="0" distB="0" distL="114300" distR="114300" simplePos="0" relativeHeight="251750912" behindDoc="0" locked="0" layoutInCell="1" allowOverlap="1" wp14:anchorId="0144693E" wp14:editId="388628D8">
            <wp:simplePos x="0" y="0"/>
            <wp:positionH relativeFrom="margin">
              <wp:align>center</wp:align>
            </wp:positionH>
            <wp:positionV relativeFrom="paragraph">
              <wp:posOffset>85725</wp:posOffset>
            </wp:positionV>
            <wp:extent cx="1914525" cy="1266825"/>
            <wp:effectExtent l="0" t="0" r="9525" b="9525"/>
            <wp:wrapNone/>
            <wp:docPr id="144" name="Picture 144" descr="Surger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Surgery 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14525" cy="1266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6029" w:rsidRDefault="00086029" w:rsidP="00DE45C4"/>
    <w:p w:rsidR="00086029" w:rsidRDefault="00086029" w:rsidP="00DE45C4"/>
    <w:p w:rsidR="00086029" w:rsidRDefault="00086029" w:rsidP="00DE45C4"/>
    <w:p w:rsidR="00086029" w:rsidRDefault="00086029" w:rsidP="00DE45C4"/>
    <w:p w:rsidR="00086029" w:rsidRDefault="00086029" w:rsidP="00DE45C4"/>
    <w:p w:rsidR="00086029" w:rsidRDefault="00086029" w:rsidP="00DE45C4"/>
    <w:p w:rsidR="00086029" w:rsidRDefault="00086029" w:rsidP="00DE45C4"/>
    <w:p w:rsidR="00086029" w:rsidRDefault="00086029" w:rsidP="00DE45C4"/>
    <w:p w:rsidR="00086029" w:rsidRDefault="00086029" w:rsidP="00086029">
      <w:pPr>
        <w:ind w:left="720" w:firstLine="720"/>
      </w:pPr>
    </w:p>
    <w:p w:rsidR="00827DE7" w:rsidRDefault="00086029" w:rsidP="00086029">
      <w:pPr>
        <w:ind w:left="1440"/>
      </w:pPr>
      <w:r>
        <w:t xml:space="preserve">      </w:t>
      </w:r>
      <w:r w:rsidR="00827DE7">
        <w:t>Waiting to go in for operatio</w:t>
      </w:r>
      <w:r w:rsidR="00DE2922">
        <w:t>n</w:t>
      </w:r>
    </w:p>
    <w:p w:rsidR="00DE2922" w:rsidRDefault="00DE2922" w:rsidP="00827DE7">
      <w:pPr>
        <w:ind w:left="1440"/>
        <w:rPr>
          <w:b/>
          <w:sz w:val="28"/>
        </w:rPr>
      </w:pPr>
    </w:p>
    <w:p w:rsidR="00827DE7" w:rsidRDefault="00827DE7" w:rsidP="00FA49A3">
      <w:pPr>
        <w:rPr>
          <w:b/>
          <w:sz w:val="28"/>
        </w:rPr>
      </w:pPr>
      <w:r w:rsidRPr="004B0831">
        <w:rPr>
          <w:b/>
          <w:sz w:val="28"/>
        </w:rPr>
        <w:lastRenderedPageBreak/>
        <w:t>Surgery</w:t>
      </w:r>
    </w:p>
    <w:p w:rsidR="001F6560" w:rsidRPr="001F6560" w:rsidRDefault="001F28B2" w:rsidP="001F6560">
      <w:pPr>
        <w:ind w:right="2072"/>
        <w:jc w:val="both"/>
      </w:pPr>
      <w:r w:rsidRPr="001F28B2">
        <w:rPr>
          <w:b/>
          <w:noProof/>
          <w:sz w:val="28"/>
        </w:rPr>
        <mc:AlternateContent>
          <mc:Choice Requires="wps">
            <w:drawing>
              <wp:anchor distT="0" distB="0" distL="114300" distR="114300" simplePos="0" relativeHeight="251823616" behindDoc="0" locked="0" layoutInCell="1" allowOverlap="1" wp14:anchorId="6BECE037" wp14:editId="7962A167">
                <wp:simplePos x="0" y="0"/>
                <wp:positionH relativeFrom="column">
                  <wp:posOffset>2830195</wp:posOffset>
                </wp:positionH>
                <wp:positionV relativeFrom="paragraph">
                  <wp:posOffset>7620</wp:posOffset>
                </wp:positionV>
                <wp:extent cx="1228725" cy="1403985"/>
                <wp:effectExtent l="0" t="0" r="9525"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1403985"/>
                        </a:xfrm>
                        <a:prstGeom prst="rect">
                          <a:avLst/>
                        </a:prstGeom>
                        <a:solidFill>
                          <a:srgbClr val="FFFFFF"/>
                        </a:solidFill>
                        <a:ln w="9525">
                          <a:noFill/>
                          <a:miter lim="800000"/>
                          <a:headEnd/>
                          <a:tailEnd/>
                        </a:ln>
                      </wps:spPr>
                      <wps:txbx>
                        <w:txbxContent>
                          <w:p w:rsidR="001F6560" w:rsidRDefault="001F6560"/>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2" type="#_x0000_t202" style="position:absolute;left:0;text-align:left;margin-left:222.85pt;margin-top:.6pt;width:96.75pt;height:110.55pt;z-index:2518236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" stroked="f">
                <v:textbox style="mso-fit-shape-to-text:t">
                  <w:txbxContent>
                    <w:p w:rsidR="001F6560" w:rsidRDefault="001F6560"/>
                  </w:txbxContent>
                </v:textbox>
              </v:shape>
            </w:pict>
          </mc:Fallback>
        </mc:AlternateContent>
      </w:r>
      <w:r w:rsidR="001F6560">
        <w:rPr>
          <w:noProof/>
        </w:rPr>
        <mc:AlternateContent>
          <mc:Choice Requires="wps">
            <w:drawing>
              <wp:anchor distT="0" distB="0" distL="114300" distR="114300" simplePos="0" relativeHeight="251836928" behindDoc="0" locked="0" layoutInCell="1" allowOverlap="1" wp14:anchorId="57D6DD2F" wp14:editId="68F03C26">
                <wp:simplePos x="0" y="0"/>
                <wp:positionH relativeFrom="column">
                  <wp:posOffset>2792095</wp:posOffset>
                </wp:positionH>
                <wp:positionV relativeFrom="paragraph">
                  <wp:posOffset>-230505</wp:posOffset>
                </wp:positionV>
                <wp:extent cx="1190625" cy="1403985"/>
                <wp:effectExtent l="0" t="0" r="9525" b="1270"/>
                <wp:wrapNone/>
                <wp:docPr id="2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0625" cy="1403985"/>
                        </a:xfrm>
                        <a:prstGeom prst="rect">
                          <a:avLst/>
                        </a:prstGeom>
                        <a:solidFill>
                          <a:srgbClr val="FFFFFF"/>
                        </a:solidFill>
                        <a:ln w="9525">
                          <a:noFill/>
                          <a:miter lim="800000"/>
                          <a:headEnd/>
                          <a:tailEnd/>
                        </a:ln>
                      </wps:spPr>
                      <wps:txbx>
                        <w:txbxContent>
                          <w:p w:rsidR="001F6560" w:rsidRPr="001D050B" w:rsidRDefault="001F6560" w:rsidP="001F6560">
                            <w:r>
                              <w:rPr>
                                <w:noProof/>
                              </w:rPr>
                              <w:drawing>
                                <wp:inline distT="0" distB="0" distL="0" distR="0" wp14:anchorId="0D4DC69B" wp14:editId="7BC8ED77">
                                  <wp:extent cx="730093" cy="1095375"/>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fer Fallico.JPG"/>
                                          <pic:cNvPicPr/>
                                        </pic:nvPicPr>
                                        <pic:blipFill>
                                          <a:blip r:embed="rId39">
                                            <a:extLst>
                                              <a:ext uri="{28A0092B-C50C-407E-A947-70E740481C1C}">
                                                <a14:useLocalDpi xmlns:a14="http://schemas.microsoft.com/office/drawing/2010/main" val="0"/>
                                              </a:ext>
                                            </a:extLst>
                                          </a:blip>
                                          <a:stretch>
                                            <a:fillRect/>
                                          </a:stretch>
                                        </pic:blipFill>
                                        <pic:spPr>
                                          <a:xfrm>
                                            <a:off x="0" y="0"/>
                                            <a:ext cx="737795" cy="1106931"/>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3" type="#_x0000_t202" style="position:absolute;left:0;text-align:left;margin-left:219.85pt;margin-top:-18.15pt;width:93.75pt;height:110.55pt;z-index:2518369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" stroked="f">
                <v:textbox style="mso-fit-shape-to-text:t">
                  <w:txbxContent>
                    <w:p w:rsidR="001F6560" w:rsidRPr="001D050B" w:rsidRDefault="001F6560" w:rsidP="001F6560">
                      <w:r>
                        <w:rPr>
                          <w:noProof/>
                        </w:rPr>
                        <w:drawing>
                          <wp:inline distT="0" distB="0" distL="0" distR="0" wp14:anchorId="0D4DC69B" wp14:editId="7BC8ED77">
                            <wp:extent cx="730093" cy="1095375"/>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fer Fallico.JPG"/>
                                    <pic:cNvPicPr/>
                                  </pic:nvPicPr>
                                  <pic:blipFill>
                                    <a:blip r:embed="rId40">
                                      <a:extLst>
                                        <a:ext uri="{28A0092B-C50C-407E-A947-70E740481C1C}">
                                          <a14:useLocalDpi xmlns:a14="http://schemas.microsoft.com/office/drawing/2010/main" val="0"/>
                                        </a:ext>
                                      </a:extLst>
                                    </a:blip>
                                    <a:stretch>
                                      <a:fillRect/>
                                    </a:stretch>
                                  </pic:blipFill>
                                  <pic:spPr>
                                    <a:xfrm>
                                      <a:off x="0" y="0"/>
                                      <a:ext cx="737795" cy="1106931"/>
                                    </a:xfrm>
                                    <a:prstGeom prst="rect">
                                      <a:avLst/>
                                    </a:prstGeom>
                                  </pic:spPr>
                                </pic:pic>
                              </a:graphicData>
                            </a:graphic>
                          </wp:inline>
                        </w:drawing>
                      </w:r>
                    </w:p>
                  </w:txbxContent>
                </v:textbox>
              </v:shape>
            </w:pict>
          </mc:Fallback>
        </mc:AlternateContent>
      </w:r>
    </w:p>
    <w:p w:rsidR="001F6560" w:rsidRPr="004B0831" w:rsidRDefault="001F6560" w:rsidP="001F6560">
      <w:pPr>
        <w:rPr>
          <w:b/>
        </w:rPr>
      </w:pPr>
      <w:r w:rsidRPr="004B0831">
        <w:rPr>
          <w:b/>
        </w:rPr>
        <w:t>Day of Operation</w:t>
      </w:r>
    </w:p>
    <w:p w:rsidR="001F6560" w:rsidRDefault="001F6560" w:rsidP="001F6560">
      <w:pPr>
        <w:jc w:val="both"/>
      </w:pPr>
      <w:r>
        <w:t xml:space="preserve">Fasting instructions will be explained to you </w:t>
      </w:r>
    </w:p>
    <w:p w:rsidR="001F6560" w:rsidRDefault="001F6560" w:rsidP="001F6560">
      <w:pPr>
        <w:jc w:val="both"/>
      </w:pPr>
      <w:r>
        <w:t>nearer to the time of surgery</w:t>
      </w:r>
    </w:p>
    <w:p w:rsidR="001F6560" w:rsidRDefault="001F6560" w:rsidP="001F6560">
      <w:pPr>
        <w:jc w:val="both"/>
      </w:pPr>
    </w:p>
    <w:p w:rsidR="001F6560" w:rsidRDefault="001F6560" w:rsidP="001F6560">
      <w:pPr>
        <w:ind w:right="2072"/>
        <w:jc w:val="both"/>
      </w:pPr>
      <w:r>
        <w:rPr>
          <w:noProof/>
        </w:rPr>
        <mc:AlternateContent>
          <mc:Choice Requires="wps">
            <w:drawing>
              <wp:anchor distT="0" distB="0" distL="114300" distR="114300" simplePos="0" relativeHeight="251834880" behindDoc="0" locked="0" layoutInCell="1" allowOverlap="1" wp14:anchorId="6340631B" wp14:editId="3826F2D4">
                <wp:simplePos x="0" y="0"/>
                <wp:positionH relativeFrom="column">
                  <wp:posOffset>2836545</wp:posOffset>
                </wp:positionH>
                <wp:positionV relativeFrom="paragraph">
                  <wp:posOffset>466090</wp:posOffset>
                </wp:positionV>
                <wp:extent cx="1085850" cy="1523365"/>
                <wp:effectExtent l="0" t="0" r="0" b="635"/>
                <wp:wrapSquare wrapText="bothSides"/>
                <wp:docPr id="301"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1523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6560" w:rsidRDefault="001F6560" w:rsidP="001F6560">
                            <w:r>
                              <w:rPr>
                                <w:noProof/>
                              </w:rPr>
                              <w:drawing>
                                <wp:inline distT="0" distB="0" distL="0" distR="0" wp14:anchorId="49D37E61" wp14:editId="51A427E1">
                                  <wp:extent cx="781050" cy="936300"/>
                                  <wp:effectExtent l="0" t="0" r="0" b="0"/>
                                  <wp:docPr id="308" name="Picture 308" descr="Guy Thorbu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uy Thorburn"/>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81050" cy="9363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9" o:spid="_x0000_s1054" type="#_x0000_t202" style="position:absolute;left:0;text-align:left;margin-left:223.35pt;margin-top:36.7pt;width:85.5pt;height:119.95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" stroked="f">
                <v:textbox>
                  <w:txbxContent>
                    <w:p w:rsidR="001F6560" w:rsidRDefault="001F6560" w:rsidP="001F6560">
                      <w:r>
                        <w:rPr>
                          <w:noProof/>
                        </w:rPr>
                        <w:drawing>
                          <wp:inline distT="0" distB="0" distL="0" distR="0" wp14:anchorId="49D37E61" wp14:editId="51A427E1">
                            <wp:extent cx="781050" cy="936300"/>
                            <wp:effectExtent l="0" t="0" r="0" b="0"/>
                            <wp:docPr id="308" name="Picture 308" descr="Guy Thorbu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uy Thorbur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81050" cy="936300"/>
                                    </a:xfrm>
                                    <a:prstGeom prst="rect">
                                      <a:avLst/>
                                    </a:prstGeom>
                                    <a:noFill/>
                                    <a:ln>
                                      <a:noFill/>
                                    </a:ln>
                                  </pic:spPr>
                                </pic:pic>
                              </a:graphicData>
                            </a:graphic>
                          </wp:inline>
                        </w:drawing>
                      </w:r>
                    </w:p>
                  </w:txbxContent>
                </v:textbox>
                <w10:wrap type="square"/>
              </v:shape>
            </w:pict>
          </mc:Fallback>
        </mc:AlternateContent>
      </w:r>
      <w:r>
        <w:rPr>
          <w:noProof/>
        </w:rPr>
        <mc:AlternateContent>
          <mc:Choice Requires="wps">
            <w:drawing>
              <wp:anchor distT="0" distB="0" distL="114300" distR="114300" simplePos="0" relativeHeight="251837952" behindDoc="0" locked="0" layoutInCell="1" allowOverlap="1" wp14:anchorId="493E77B2" wp14:editId="7C82C8D8">
                <wp:simplePos x="0" y="0"/>
                <wp:positionH relativeFrom="column">
                  <wp:posOffset>2792095</wp:posOffset>
                </wp:positionH>
                <wp:positionV relativeFrom="paragraph">
                  <wp:posOffset>175895</wp:posOffset>
                </wp:positionV>
                <wp:extent cx="977265" cy="238125"/>
                <wp:effectExtent l="0" t="0" r="0" b="9525"/>
                <wp:wrapNone/>
                <wp:docPr id="244"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265" cy="2381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1F6560" w:rsidRDefault="001F6560" w:rsidP="001F6560">
                            <w:pPr>
                              <w:jc w:val="center"/>
                            </w:pPr>
                            <w:r>
                              <w:t>Ms Fallico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0" o:spid="_x0000_s1055" type="#_x0000_t202" style="position:absolute;left:0;text-align:left;margin-left:219.85pt;margin-top:13.85pt;width:76.95pt;height:18.75pt;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" filled="f" stroked="f">
                <v:textbox>
                  <w:txbxContent>
                    <w:p w:rsidR="001F6560" w:rsidRDefault="001F6560" w:rsidP="001F6560">
                      <w:pPr>
                        <w:jc w:val="center"/>
                      </w:pPr>
                      <w:r>
                        <w:t>Ms Fallico</w:t>
                      </w:r>
                    </w:p>
                  </w:txbxContent>
                </v:textbox>
              </v:shape>
            </w:pict>
          </mc:Fallback>
        </mc:AlternateContent>
      </w:r>
      <w:r>
        <w:t>At least one parent is welcome to accompany their baby into the anaesthetic room. You will be prepared and supported throughout this by your Nurse. Your baby can be away f</w:t>
      </w:r>
      <w:r w:rsidR="00663CBA">
        <w:t>rom      the ward for up to 3</w:t>
      </w:r>
      <w:r>
        <w:t xml:space="preserve"> hours.  When he/she is ready to return to the ward you can accompany the nurse to the recovery room to collect him/her if you wish.</w:t>
      </w:r>
    </w:p>
    <w:p w:rsidR="00663CBA" w:rsidRDefault="00663CBA" w:rsidP="001F6560">
      <w:pPr>
        <w:ind w:right="2072"/>
        <w:jc w:val="both"/>
      </w:pPr>
    </w:p>
    <w:p w:rsidR="00663CBA" w:rsidRDefault="00663CBA" w:rsidP="00663CBA">
      <w:pPr>
        <w:ind w:right="2072"/>
        <w:jc w:val="both"/>
      </w:pPr>
      <w:r>
        <w:rPr>
          <w:noProof/>
        </w:rPr>
        <mc:AlternateContent>
          <mc:Choice Requires="wps">
            <w:drawing>
              <wp:anchor distT="0" distB="0" distL="114300" distR="114300" simplePos="0" relativeHeight="251835904" behindDoc="0" locked="0" layoutInCell="1" allowOverlap="1" wp14:anchorId="603C5392" wp14:editId="055EF49D">
                <wp:simplePos x="0" y="0"/>
                <wp:positionH relativeFrom="column">
                  <wp:posOffset>2839720</wp:posOffset>
                </wp:positionH>
                <wp:positionV relativeFrom="paragraph">
                  <wp:posOffset>176530</wp:posOffset>
                </wp:positionV>
                <wp:extent cx="977265" cy="228600"/>
                <wp:effectExtent l="0" t="0" r="0" b="0"/>
                <wp:wrapNone/>
                <wp:docPr id="258"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265" cy="2286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1F6560" w:rsidRDefault="001F6560" w:rsidP="001F6560">
                            <w:pPr>
                              <w:jc w:val="center"/>
                            </w:pPr>
                            <w:r>
                              <w:t>Mr Thornburn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6" type="#_x0000_t202" style="position:absolute;left:0;text-align:left;margin-left:223.6pt;margin-top:13.9pt;width:76.95pt;height:18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" filled="f" stroked="f">
                <v:textbox>
                  <w:txbxContent>
                    <w:p w:rsidR="001F6560" w:rsidRDefault="001F6560" w:rsidP="001F6560">
                      <w:pPr>
                        <w:jc w:val="center"/>
                      </w:pPr>
                      <w:r>
                        <w:t>Mr Thornburn</w:t>
                      </w:r>
                    </w:p>
                  </w:txbxContent>
                </v:textbox>
              </v:shape>
            </w:pict>
          </mc:Fallback>
        </mc:AlternateContent>
      </w:r>
      <w:r>
        <w:rPr>
          <w:noProof/>
        </w:rPr>
        <mc:AlternateContent>
          <mc:Choice Requires="wps">
            <w:drawing>
              <wp:anchor distT="0" distB="0" distL="114300" distR="114300" simplePos="0" relativeHeight="251844096" behindDoc="0" locked="0" layoutInCell="1" allowOverlap="1" wp14:anchorId="26DAE615" wp14:editId="36B96C33">
                <wp:simplePos x="0" y="0"/>
                <wp:positionH relativeFrom="column">
                  <wp:posOffset>3057525</wp:posOffset>
                </wp:positionH>
                <wp:positionV relativeFrom="paragraph">
                  <wp:posOffset>179705</wp:posOffset>
                </wp:positionV>
                <wp:extent cx="941070" cy="228600"/>
                <wp:effectExtent l="0" t="0" r="0" b="0"/>
                <wp:wrapNone/>
                <wp:docPr id="309"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1070" cy="2286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663CBA" w:rsidRDefault="00663CBA" w:rsidP="00663CBA">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3" o:spid="_x0000_s1057" type="#_x0000_t202" style="position:absolute;left:0;text-align:left;margin-left:240.75pt;margin-top:14.15pt;width:74.1pt;height:18pt;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" filled="f" stroked="f">
                <v:textbox>
                  <w:txbxContent>
                    <w:p w:rsidR="00663CBA" w:rsidRDefault="00663CBA" w:rsidP="00663CBA">
                      <w:pPr>
                        <w:jc w:val="center"/>
                      </w:pPr>
                    </w:p>
                  </w:txbxContent>
                </v:textbox>
              </v:shape>
            </w:pict>
          </mc:Fallback>
        </mc:AlternateContent>
      </w:r>
      <w:r>
        <w:t xml:space="preserve">Following repair of the lip your baby may look different. This is not something to be frightened about, the facial shape is still going to develop and look as you expect.  </w:t>
      </w:r>
    </w:p>
    <w:p w:rsidR="00663CBA" w:rsidRDefault="00663CBA" w:rsidP="001F6560">
      <w:pPr>
        <w:ind w:right="2072"/>
        <w:jc w:val="both"/>
      </w:pPr>
      <w:r>
        <w:rPr>
          <w:noProof/>
        </w:rPr>
        <w:drawing>
          <wp:anchor distT="0" distB="0" distL="114300" distR="114300" simplePos="0" relativeHeight="251841024" behindDoc="0" locked="0" layoutInCell="1" allowOverlap="1" wp14:anchorId="0278BFB1" wp14:editId="6D5E90A3">
            <wp:simplePos x="0" y="0"/>
            <wp:positionH relativeFrom="column">
              <wp:posOffset>2830195</wp:posOffset>
            </wp:positionH>
            <wp:positionV relativeFrom="paragraph">
              <wp:posOffset>1270</wp:posOffset>
            </wp:positionV>
            <wp:extent cx="977265" cy="1030605"/>
            <wp:effectExtent l="0" t="0" r="0" b="0"/>
            <wp:wrapSquare wrapText="bothSides"/>
            <wp:docPr id="263" name="Picture 263" descr="Marc Sw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rc Swa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77265" cy="10306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F6560" w:rsidRDefault="001F6560" w:rsidP="001F6560">
      <w:pPr>
        <w:jc w:val="both"/>
      </w:pPr>
    </w:p>
    <w:p w:rsidR="001F6560" w:rsidRDefault="00DE2922" w:rsidP="001F6560">
      <w:pPr>
        <w:ind w:right="2072"/>
        <w:jc w:val="both"/>
      </w:pPr>
      <w:r>
        <w:rPr>
          <w:noProof/>
        </w:rPr>
        <w:drawing>
          <wp:anchor distT="0" distB="0" distL="114300" distR="114300" simplePos="0" relativeHeight="251831808" behindDoc="0" locked="0" layoutInCell="1" allowOverlap="1" wp14:anchorId="5FDFA4EB" wp14:editId="21C6A4C3">
            <wp:simplePos x="0" y="0"/>
            <wp:positionH relativeFrom="column">
              <wp:posOffset>211455</wp:posOffset>
            </wp:positionH>
            <wp:positionV relativeFrom="paragraph">
              <wp:posOffset>90805</wp:posOffset>
            </wp:positionV>
            <wp:extent cx="1938655" cy="1273175"/>
            <wp:effectExtent l="0" t="0" r="4445" b="3175"/>
            <wp:wrapNone/>
            <wp:docPr id="303" name="Picture 303" descr="Surgery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Surgery 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38655" cy="1273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F6560" w:rsidRDefault="001F6560" w:rsidP="001F6560">
      <w:pPr>
        <w:ind w:left="3600" w:right="2072" w:firstLine="720"/>
      </w:pPr>
    </w:p>
    <w:p w:rsidR="001F6560" w:rsidRDefault="001F6560" w:rsidP="001F6560">
      <w:pPr>
        <w:ind w:left="3600" w:right="2072" w:firstLine="720"/>
      </w:pPr>
      <w:r>
        <w:t xml:space="preserve">            </w:t>
      </w:r>
    </w:p>
    <w:p w:rsidR="001F6560" w:rsidRDefault="001F6560" w:rsidP="001F6560">
      <w:r>
        <w:rPr>
          <w:noProof/>
        </w:rPr>
        <mc:AlternateContent>
          <mc:Choice Requires="wps">
            <w:drawing>
              <wp:anchor distT="0" distB="0" distL="114300" distR="114300" simplePos="0" relativeHeight="251840000" behindDoc="0" locked="0" layoutInCell="1" allowOverlap="1" wp14:anchorId="5CAB9B10" wp14:editId="3E68A6EE">
                <wp:simplePos x="0" y="0"/>
                <wp:positionH relativeFrom="column">
                  <wp:posOffset>2834005</wp:posOffset>
                </wp:positionH>
                <wp:positionV relativeFrom="paragraph">
                  <wp:posOffset>12065</wp:posOffset>
                </wp:positionV>
                <wp:extent cx="1158240" cy="209550"/>
                <wp:effectExtent l="0" t="0" r="0" b="0"/>
                <wp:wrapNone/>
                <wp:docPr id="262"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8240" cy="2095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1F6560" w:rsidRDefault="001F6560" w:rsidP="001F6560">
                            <w:r>
                              <w:t xml:space="preserve">    Mr Swan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3" o:spid="_x0000_s1058" type="#_x0000_t202" style="position:absolute;margin-left:223.15pt;margin-top:.95pt;width:91.2pt;height:16.5pt;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" filled="f" stroked="f">
                <v:textbox>
                  <w:txbxContent>
                    <w:p w:rsidR="001F6560" w:rsidRDefault="001F6560" w:rsidP="001F6560">
                      <w:r>
                        <w:t xml:space="preserve">    Mr Swan</w:t>
                      </w:r>
                    </w:p>
                  </w:txbxContent>
                </v:textbox>
              </v:shape>
            </w:pict>
          </mc:Fallback>
        </mc:AlternateContent>
      </w:r>
      <w:r>
        <w:t xml:space="preserve">   </w:t>
      </w:r>
    </w:p>
    <w:p w:rsidR="001F6560" w:rsidRDefault="001F6560" w:rsidP="001F6560"/>
    <w:p w:rsidR="001F6560" w:rsidRDefault="00663CBA" w:rsidP="001F6560">
      <w:r>
        <w:rPr>
          <w:noProof/>
        </w:rPr>
        <mc:AlternateContent>
          <mc:Choice Requires="wps">
            <w:drawing>
              <wp:anchor distT="0" distB="0" distL="114300" distR="114300" simplePos="0" relativeHeight="251838976" behindDoc="0" locked="0" layoutInCell="1" allowOverlap="1" wp14:anchorId="4FD8C470" wp14:editId="49F4DD92">
                <wp:simplePos x="0" y="0"/>
                <wp:positionH relativeFrom="column">
                  <wp:posOffset>2792095</wp:posOffset>
                </wp:positionH>
                <wp:positionV relativeFrom="paragraph">
                  <wp:posOffset>8890</wp:posOffset>
                </wp:positionV>
                <wp:extent cx="1162050" cy="266700"/>
                <wp:effectExtent l="0" t="0" r="0" b="0"/>
                <wp:wrapNone/>
                <wp:docPr id="302"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2667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1F6560" w:rsidRDefault="001F6560" w:rsidP="001F6560">
                            <w:pPr>
                              <w:jc w:val="center"/>
                            </w:pPr>
                            <w:r>
                              <w:t>Mr. Swan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2" o:spid="_x0000_s1059" type="#_x0000_t202" style="position:absolute;margin-left:219.85pt;margin-top:.7pt;width:91.5pt;height:21pt;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" filled="f" stroked="f">
                <v:textbox>
                  <w:txbxContent>
                    <w:p w:rsidR="001F6560" w:rsidRDefault="001F6560" w:rsidP="001F6560">
                      <w:pPr>
                        <w:jc w:val="center"/>
                      </w:pPr>
                      <w:r>
                        <w:t>Mr. Swan</w:t>
                      </w:r>
                    </w:p>
                  </w:txbxContent>
                </v:textbox>
              </v:shape>
            </w:pict>
          </mc:Fallback>
        </mc:AlternateContent>
      </w:r>
    </w:p>
    <w:p w:rsidR="001F6560" w:rsidRDefault="001F6560" w:rsidP="001F6560"/>
    <w:p w:rsidR="001F6560" w:rsidRDefault="001F6560" w:rsidP="001F6560"/>
    <w:p w:rsidR="001F6560" w:rsidRDefault="001F6560" w:rsidP="001F6560"/>
    <w:p w:rsidR="001F6560" w:rsidRDefault="00DE2922" w:rsidP="001F6560">
      <w:r>
        <w:rPr>
          <w:noProof/>
        </w:rPr>
        <mc:AlternateContent>
          <mc:Choice Requires="wps">
            <w:drawing>
              <wp:anchor distT="0" distB="0" distL="114300" distR="114300" simplePos="0" relativeHeight="251842048" behindDoc="0" locked="0" layoutInCell="1" allowOverlap="1" wp14:anchorId="51E4FE8F" wp14:editId="59068997">
                <wp:simplePos x="0" y="0"/>
                <wp:positionH relativeFrom="column">
                  <wp:posOffset>-103505</wp:posOffset>
                </wp:positionH>
                <wp:positionV relativeFrom="paragraph">
                  <wp:posOffset>106680</wp:posOffset>
                </wp:positionV>
                <wp:extent cx="2695575" cy="238125"/>
                <wp:effectExtent l="0" t="0" r="28575" b="28575"/>
                <wp:wrapNone/>
                <wp:docPr id="266" name="Text Box 266"/>
                <wp:cNvGraphicFramePr/>
                <a:graphic xmlns:a="http://schemas.openxmlformats.org/drawingml/2006/main">
                  <a:graphicData uri="http://schemas.microsoft.com/office/word/2010/wordprocessingShape">
                    <wps:wsp>
                      <wps:cNvSpPr txBox="1"/>
                      <wps:spPr>
                        <a:xfrm>
                          <a:off x="0" y="0"/>
                          <a:ext cx="2695575" cy="23812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1F6560" w:rsidRDefault="001F6560" w:rsidP="001F6560">
                            <w:r>
                              <w:t xml:space="preserve">    Parents and baby in anaesthetic room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6" o:spid="_x0000_s1060" type="#_x0000_t202" style="position:absolute;margin-left:-8.15pt;margin-top:8.4pt;width:212.25pt;height:18.75pt;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" fillcolor="white [3201]" strokecolor="white [3212]" strokeweight=".5pt">
                <v:textbox>
                  <w:txbxContent>
                    <w:p w:rsidR="001F6560" w:rsidRDefault="001F6560" w:rsidP="001F6560">
                      <w:r>
                        <w:t xml:space="preserve">    Parents and baby in anaesthetic room</w:t>
                      </w:r>
                    </w:p>
                  </w:txbxContent>
                </v:textbox>
              </v:shape>
            </w:pict>
          </mc:Fallback>
        </mc:AlternateContent>
      </w:r>
    </w:p>
    <w:p w:rsidR="001F6560" w:rsidRDefault="001F6560" w:rsidP="001F6560"/>
    <w:tbl>
      <w:tblPr>
        <w:tblpPr w:leftFromText="180" w:rightFromText="180" w:vertAnchor="text" w:tblpX="1259" w:tblpY="1"/>
        <w:tblOverlap w:val="never"/>
        <w:tblW w:w="3617" w:type="dxa"/>
        <w:tblLook w:val="01E0" w:firstRow="1" w:lastRow="1" w:firstColumn="1" w:lastColumn="1" w:noHBand="0" w:noVBand="0"/>
      </w:tblPr>
      <w:tblGrid>
        <w:gridCol w:w="3617"/>
      </w:tblGrid>
      <w:tr w:rsidR="001F6560" w:rsidTr="001F6560">
        <w:trPr>
          <w:trHeight w:val="216"/>
        </w:trPr>
        <w:tc>
          <w:tcPr>
            <w:tcW w:w="3617" w:type="dxa"/>
          </w:tcPr>
          <w:p w:rsidR="001F6560" w:rsidRDefault="001F6560" w:rsidP="001F6560"/>
        </w:tc>
      </w:tr>
    </w:tbl>
    <w:p w:rsidR="001F6560" w:rsidRDefault="00DE2922" w:rsidP="001F6560">
      <w:pPr>
        <w:jc w:val="center"/>
      </w:pPr>
      <w:r>
        <w:rPr>
          <w:noProof/>
        </w:rPr>
        <w:drawing>
          <wp:anchor distT="0" distB="0" distL="114300" distR="114300" simplePos="0" relativeHeight="251833856" behindDoc="0" locked="0" layoutInCell="1" allowOverlap="1" wp14:anchorId="29585767" wp14:editId="3D1DDFC3">
            <wp:simplePos x="0" y="0"/>
            <wp:positionH relativeFrom="column">
              <wp:posOffset>2012315</wp:posOffset>
            </wp:positionH>
            <wp:positionV relativeFrom="paragraph">
              <wp:posOffset>234315</wp:posOffset>
            </wp:positionV>
            <wp:extent cx="1993265" cy="1269365"/>
            <wp:effectExtent l="0" t="0" r="6985" b="6985"/>
            <wp:wrapNone/>
            <wp:docPr id="304" name="Picture 304" descr="Surgery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Surgery 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93265" cy="12693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2832" behindDoc="0" locked="0" layoutInCell="1" allowOverlap="1" wp14:anchorId="4EE04544" wp14:editId="0CCE19D2">
            <wp:simplePos x="0" y="0"/>
            <wp:positionH relativeFrom="column">
              <wp:posOffset>-161925</wp:posOffset>
            </wp:positionH>
            <wp:positionV relativeFrom="paragraph">
              <wp:posOffset>234315</wp:posOffset>
            </wp:positionV>
            <wp:extent cx="1947545" cy="1269365"/>
            <wp:effectExtent l="0" t="0" r="0" b="6985"/>
            <wp:wrapNone/>
            <wp:docPr id="305" name="Picture 305" descr="Surger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Surgery 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47545" cy="1269365"/>
                    </a:xfrm>
                    <a:prstGeom prst="rect">
                      <a:avLst/>
                    </a:prstGeom>
                    <a:noFill/>
                    <a:ln>
                      <a:noFill/>
                    </a:ln>
                  </pic:spPr>
                </pic:pic>
              </a:graphicData>
            </a:graphic>
            <wp14:sizeRelH relativeFrom="page">
              <wp14:pctWidth>0</wp14:pctWidth>
            </wp14:sizeRelH>
            <wp14:sizeRelV relativeFrom="page">
              <wp14:pctHeight>0</wp14:pctHeight>
            </wp14:sizeRelV>
          </wp:anchor>
        </w:drawing>
      </w:r>
      <w:r w:rsidR="001F6560">
        <w:rPr>
          <w:noProof/>
        </w:rPr>
        <w:br w:type="textWrapping" w:clear="all"/>
      </w:r>
    </w:p>
    <w:p w:rsidR="001F6560" w:rsidRDefault="001F6560" w:rsidP="001F6560">
      <w:pPr>
        <w:jc w:val="center"/>
      </w:pPr>
    </w:p>
    <w:p w:rsidR="001F6560" w:rsidRDefault="001F6560" w:rsidP="001F6560">
      <w:pPr>
        <w:jc w:val="center"/>
      </w:pPr>
    </w:p>
    <w:p w:rsidR="001F6560" w:rsidRDefault="001F6560" w:rsidP="001F6560">
      <w:pPr>
        <w:jc w:val="center"/>
      </w:pPr>
    </w:p>
    <w:p w:rsidR="001F6560" w:rsidRDefault="001F6560" w:rsidP="001F6560">
      <w:pPr>
        <w:jc w:val="center"/>
      </w:pPr>
    </w:p>
    <w:p w:rsidR="001F6560" w:rsidRDefault="001F6560" w:rsidP="001F6560">
      <w:pPr>
        <w:jc w:val="center"/>
      </w:pPr>
    </w:p>
    <w:p w:rsidR="001F6560" w:rsidRDefault="001F6560" w:rsidP="001F6560">
      <w:pPr>
        <w:jc w:val="center"/>
      </w:pPr>
    </w:p>
    <w:p w:rsidR="001F6560" w:rsidRDefault="001F6560" w:rsidP="001F6560">
      <w:pPr>
        <w:jc w:val="center"/>
      </w:pPr>
    </w:p>
    <w:p w:rsidR="001F6560" w:rsidRDefault="001F6560" w:rsidP="001F6560">
      <w:pPr>
        <w:jc w:val="center"/>
      </w:pPr>
    </w:p>
    <w:tbl>
      <w:tblPr>
        <w:tblW w:w="6327" w:type="dxa"/>
        <w:tblInd w:w="108" w:type="dxa"/>
        <w:tblLook w:val="01E0" w:firstRow="1" w:lastRow="1" w:firstColumn="1" w:lastColumn="1" w:noHBand="0" w:noVBand="0"/>
      </w:tblPr>
      <w:tblGrid>
        <w:gridCol w:w="6327"/>
      </w:tblGrid>
      <w:tr w:rsidR="0044664F" w:rsidTr="00827DE7">
        <w:tc>
          <w:tcPr>
            <w:tcW w:w="6327" w:type="dxa"/>
          </w:tcPr>
          <w:p w:rsidR="0044664F" w:rsidRDefault="0044664F" w:rsidP="0044664F"/>
        </w:tc>
      </w:tr>
    </w:tbl>
    <w:p w:rsidR="00DE45C4" w:rsidRDefault="00DE2922" w:rsidP="002E07C6">
      <w:pPr>
        <w:ind w:right="2072"/>
        <w:jc w:val="both"/>
      </w:pPr>
      <w:r>
        <w:rPr>
          <w:noProof/>
        </w:rPr>
        <mc:AlternateContent>
          <mc:Choice Requires="wps">
            <w:drawing>
              <wp:anchor distT="0" distB="0" distL="114300" distR="114300" simplePos="0" relativeHeight="251847168" behindDoc="0" locked="0" layoutInCell="1" allowOverlap="1" wp14:anchorId="758F03C3" wp14:editId="0A90366C">
                <wp:simplePos x="0" y="0"/>
                <wp:positionH relativeFrom="column">
                  <wp:posOffset>1270</wp:posOffset>
                </wp:positionH>
                <wp:positionV relativeFrom="paragraph">
                  <wp:posOffset>83819</wp:posOffset>
                </wp:positionV>
                <wp:extent cx="1333500" cy="219075"/>
                <wp:effectExtent l="0" t="0" r="0" b="9525"/>
                <wp:wrapNone/>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219075"/>
                        </a:xfrm>
                        <a:prstGeom prst="rect">
                          <a:avLst/>
                        </a:prstGeom>
                        <a:solidFill>
                          <a:srgbClr val="FFFFFF"/>
                        </a:solidFill>
                        <a:ln w="9525">
                          <a:noFill/>
                          <a:miter lim="800000"/>
                          <a:headEnd/>
                          <a:tailEnd/>
                        </a:ln>
                      </wps:spPr>
                      <wps:txbx>
                        <w:txbxContent>
                          <w:p w:rsidR="00DE2922" w:rsidRDefault="00DE2922" w:rsidP="00DE292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left:0;text-align:left;margin-left:.1pt;margin-top:6.6pt;width:105pt;height:17.25pt;z-index:2518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" stroked="f">
                <v:textbox>
                  <w:txbxContent>
                    <w:p w:rsidR="00DE2922" w:rsidRDefault="00DE2922" w:rsidP="00DE2922"/>
                  </w:txbxContent>
                </v:textbox>
              </v:shape>
            </w:pict>
          </mc:Fallback>
        </mc:AlternateContent>
      </w:r>
      <w:r w:rsidR="00C970BB">
        <w:rPr>
          <w:noProof/>
        </w:rPr>
        <mc:AlternateContent>
          <mc:Choice Requires="wps">
            <w:drawing>
              <wp:anchor distT="0" distB="0" distL="114300" distR="114300" simplePos="0" relativeHeight="251808256" behindDoc="0" locked="0" layoutInCell="1" allowOverlap="1" wp14:anchorId="53E2A248" wp14:editId="3878862A">
                <wp:simplePos x="0" y="0"/>
                <wp:positionH relativeFrom="column">
                  <wp:align>center</wp:align>
                </wp:positionH>
                <wp:positionV relativeFrom="paragraph">
                  <wp:posOffset>0</wp:posOffset>
                </wp:positionV>
                <wp:extent cx="1333500" cy="1403985"/>
                <wp:effectExtent l="0" t="0" r="0" b="7620"/>
                <wp:wrapNone/>
                <wp:docPr id="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1403985"/>
                        </a:xfrm>
                        <a:prstGeom prst="rect">
                          <a:avLst/>
                        </a:prstGeom>
                        <a:solidFill>
                          <a:srgbClr val="FFFFFF"/>
                        </a:solidFill>
                        <a:ln w="9525">
                          <a:noFill/>
                          <a:miter lim="800000"/>
                          <a:headEnd/>
                          <a:tailEnd/>
                        </a:ln>
                      </wps:spPr>
                      <wps:txbx>
                        <w:txbxContent>
                          <w:p w:rsidR="001F6560" w:rsidRDefault="001F6560"/>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2" type="#_x0000_t202" style="position:absolute;left:0;text-align:left;margin-left:0;margin-top:0;width:105pt;height:110.55pt;z-index:251808256;visibility:visible;mso-wrap-style:square;mso-width-percent:0;mso-height-percent:200;mso-wrap-distance-left:9pt;mso-wrap-distance-top:0;mso-wrap-distance-right:9pt;mso-wrap-distance-bottom:0;mso-position-horizontal:center;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" stroked="f">
                <v:textbox style="mso-fit-shape-to-text:t">
                  <w:txbxContent>
                    <w:p w:rsidR="001F6560" w:rsidRDefault="001F6560"/>
                  </w:txbxContent>
                </v:textbox>
              </v:shape>
            </w:pict>
          </mc:Fallback>
        </mc:AlternateContent>
      </w:r>
    </w:p>
    <w:p w:rsidR="00DE45C4" w:rsidRDefault="00DE2922" w:rsidP="00DE45C4">
      <w:r>
        <w:rPr>
          <w:noProof/>
        </w:rPr>
        <mc:AlternateContent>
          <mc:Choice Requires="wps">
            <w:drawing>
              <wp:anchor distT="0" distB="0" distL="114300" distR="114300" simplePos="0" relativeHeight="251849216" behindDoc="0" locked="0" layoutInCell="1" allowOverlap="1" wp14:anchorId="02BFC337" wp14:editId="11B0D32D">
                <wp:simplePos x="0" y="0"/>
                <wp:positionH relativeFrom="column">
                  <wp:posOffset>1572895</wp:posOffset>
                </wp:positionH>
                <wp:positionV relativeFrom="paragraph">
                  <wp:posOffset>-6263005</wp:posOffset>
                </wp:positionV>
                <wp:extent cx="1333500" cy="161925"/>
                <wp:effectExtent l="0" t="0" r="0" b="952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161925"/>
                        </a:xfrm>
                        <a:prstGeom prst="rect">
                          <a:avLst/>
                        </a:prstGeom>
                        <a:solidFill>
                          <a:srgbClr val="FFFFFF"/>
                        </a:solidFill>
                        <a:ln w="9525">
                          <a:noFill/>
                          <a:miter lim="800000"/>
                          <a:headEnd/>
                          <a:tailEnd/>
                        </a:ln>
                      </wps:spPr>
                      <wps:txbx>
                        <w:txbxContent>
                          <w:p w:rsidR="00DE2922" w:rsidRDefault="00DE2922" w:rsidP="00DE292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3" type="#_x0000_t202" style="position:absolute;margin-left:123.85pt;margin-top:-493.15pt;width:105pt;height:12.75pt;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" stroked="f">
                <v:textbox>
                  <w:txbxContent>
                    <w:p w:rsidR="00DE2922" w:rsidRDefault="00DE2922" w:rsidP="00DE2922"/>
                  </w:txbxContent>
                </v:textbox>
              </v:shape>
            </w:pict>
          </mc:Fallback>
        </mc:AlternateContent>
      </w:r>
    </w:p>
    <w:p w:rsidR="00DE2922" w:rsidRDefault="00DE2922" w:rsidP="00DE45C4">
      <w:pPr>
        <w:rPr>
          <w:b/>
          <w:sz w:val="28"/>
        </w:rPr>
      </w:pPr>
    </w:p>
    <w:p w:rsidR="00DE45C4" w:rsidRDefault="00DE2922" w:rsidP="00DE45C4">
      <w:pPr>
        <w:rPr>
          <w:b/>
          <w:sz w:val="28"/>
        </w:rPr>
      </w:pPr>
      <w:r>
        <w:rPr>
          <w:noProof/>
        </w:rPr>
        <w:lastRenderedPageBreak/>
        <mc:AlternateContent>
          <mc:Choice Requires="wps">
            <w:drawing>
              <wp:anchor distT="0" distB="0" distL="114300" distR="114300" simplePos="0" relativeHeight="251800064" behindDoc="0" locked="0" layoutInCell="1" allowOverlap="1" wp14:anchorId="21418D12" wp14:editId="6ACDA874">
                <wp:simplePos x="0" y="0"/>
                <wp:positionH relativeFrom="column">
                  <wp:posOffset>2906395</wp:posOffset>
                </wp:positionH>
                <wp:positionV relativeFrom="paragraph">
                  <wp:posOffset>-16510</wp:posOffset>
                </wp:positionV>
                <wp:extent cx="1152525" cy="95250"/>
                <wp:effectExtent l="0" t="0" r="9525"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95250"/>
                        </a:xfrm>
                        <a:prstGeom prst="rect">
                          <a:avLst/>
                        </a:prstGeom>
                        <a:solidFill>
                          <a:srgbClr val="FFFFFF"/>
                        </a:solidFill>
                        <a:ln w="9525">
                          <a:noFill/>
                          <a:miter lim="800000"/>
                          <a:headEnd/>
                          <a:tailEnd/>
                        </a:ln>
                      </wps:spPr>
                      <wps:txbx>
                        <w:txbxContent>
                          <w:p w:rsidR="001F6560" w:rsidRDefault="001F656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4" type="#_x0000_t202" style="position:absolute;margin-left:228.85pt;margin-top:-1.3pt;width:90.75pt;height:7.5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" stroked="f">
                <v:textbox>
                  <w:txbxContent>
                    <w:p w:rsidR="001F6560" w:rsidRDefault="001F6560"/>
                  </w:txbxContent>
                </v:textbox>
              </v:shape>
            </w:pict>
          </mc:Fallback>
        </mc:AlternateContent>
      </w:r>
      <w:r w:rsidR="00DE45C4" w:rsidRPr="001B58AB">
        <w:rPr>
          <w:b/>
          <w:sz w:val="28"/>
        </w:rPr>
        <w:t>Surgery</w:t>
      </w:r>
    </w:p>
    <w:p w:rsidR="00FA49A3" w:rsidRPr="001B58AB" w:rsidRDefault="00FA49A3" w:rsidP="00DE45C4">
      <w:pPr>
        <w:rPr>
          <w:b/>
          <w:sz w:val="28"/>
        </w:rPr>
      </w:pPr>
    </w:p>
    <w:p w:rsidR="00DE45C4" w:rsidRPr="001B58AB" w:rsidRDefault="00DE45C4" w:rsidP="00DE45C4">
      <w:pPr>
        <w:jc w:val="both"/>
        <w:rPr>
          <w:b/>
        </w:rPr>
      </w:pPr>
      <w:r w:rsidRPr="001B58AB">
        <w:rPr>
          <w:b/>
        </w:rPr>
        <w:t>Feeding After the Operation</w:t>
      </w:r>
    </w:p>
    <w:p w:rsidR="00DE45C4" w:rsidRDefault="00DE45C4" w:rsidP="00DE45C4">
      <w:pPr>
        <w:jc w:val="both"/>
      </w:pPr>
      <w:r w:rsidRPr="00941C88">
        <w:t>He/she will return to the ward with a cannula that can be used to give him/her intravenous fluid (drip) until taking adequate drinks. A breast</w:t>
      </w:r>
      <w:r>
        <w:t xml:space="preserve"> or formula feed using your baby’s normal bottle and teat can be offered as soon as required. Your ward Nurse and Nurse Specialist will </w:t>
      </w:r>
      <w:r w:rsidR="00B977BE">
        <w:t>help you</w:t>
      </w:r>
      <w:r>
        <w:t xml:space="preserve"> in feeding your baby.</w:t>
      </w:r>
    </w:p>
    <w:p w:rsidR="00DE45C4" w:rsidRDefault="00DE45C4" w:rsidP="00DE45C4">
      <w:pPr>
        <w:jc w:val="both"/>
      </w:pPr>
    </w:p>
    <w:p w:rsidR="00DE45C4" w:rsidRDefault="00DE45C4" w:rsidP="00DE45C4">
      <w:pPr>
        <w:jc w:val="both"/>
      </w:pPr>
      <w:r>
        <w:t>Your baby’s feeding routine will be slightly disrupted initially and you will find that it can take between 2-3 weeks to return to normal.</w:t>
      </w:r>
    </w:p>
    <w:p w:rsidR="00DE45C4" w:rsidRDefault="00DE45C4" w:rsidP="00DE45C4">
      <w:pPr>
        <w:jc w:val="both"/>
      </w:pPr>
    </w:p>
    <w:p w:rsidR="00DE45C4" w:rsidRPr="001B58AB" w:rsidRDefault="00DE45C4" w:rsidP="00DE45C4">
      <w:pPr>
        <w:jc w:val="both"/>
        <w:rPr>
          <w:b/>
        </w:rPr>
      </w:pPr>
      <w:r w:rsidRPr="001B58AB">
        <w:rPr>
          <w:b/>
        </w:rPr>
        <w:t xml:space="preserve">Will </w:t>
      </w:r>
      <w:r>
        <w:rPr>
          <w:b/>
        </w:rPr>
        <w:t>my baby be in pain?</w:t>
      </w:r>
    </w:p>
    <w:p w:rsidR="00DE45C4" w:rsidRDefault="00DE45C4" w:rsidP="00DE45C4">
      <w:pPr>
        <w:jc w:val="both"/>
      </w:pPr>
      <w:r>
        <w:t>Local anaesthetic and pain killers are given throughout the operation and every effort is made to reduce any pain or discomfort afterwards.  Your Nurse and Anaesthetist will discuss and decide upon appropriate pain killers for your baby.</w:t>
      </w:r>
    </w:p>
    <w:p w:rsidR="00DE45C4" w:rsidRDefault="00DE45C4" w:rsidP="00DE45C4">
      <w:pPr>
        <w:jc w:val="both"/>
      </w:pPr>
    </w:p>
    <w:p w:rsidR="00DE45C4" w:rsidRDefault="00DE45C4" w:rsidP="00DE45C4">
      <w:pPr>
        <w:jc w:val="both"/>
      </w:pPr>
      <w:r w:rsidRPr="00941C88">
        <w:t>On discharge you will be given advice on how to manage your child’s pain. The Nurse Specialist will be on hand to advise you.</w:t>
      </w:r>
    </w:p>
    <w:p w:rsidR="00DE45C4" w:rsidRDefault="00DE45C4" w:rsidP="00DE45C4"/>
    <w:p w:rsidR="00DE45C4" w:rsidRPr="001B58AB" w:rsidRDefault="00DE45C4" w:rsidP="00DE45C4">
      <w:pPr>
        <w:rPr>
          <w:b/>
        </w:rPr>
      </w:pPr>
      <w:r w:rsidRPr="001B58AB">
        <w:rPr>
          <w:b/>
        </w:rPr>
        <w:t>Care of the Lip</w:t>
      </w:r>
      <w:r>
        <w:rPr>
          <w:b/>
        </w:rPr>
        <w:t xml:space="preserve"> Repair</w:t>
      </w:r>
    </w:p>
    <w:p w:rsidR="00DE45C4" w:rsidRDefault="00DE45C4" w:rsidP="00DE45C4">
      <w:r>
        <w:t>There will be a scar on the lip extending down form the nostril. Sometimes special skin glue is used over the wound for extra protection and stability. Stitches are dissolvable and can take at least 2-3 weeks to dissolve. On some occasions your baby will need to have their stitches removed 7 days after surgery. Care of the wound and removal of the stitches will be discussed with you by your nurse.</w:t>
      </w:r>
    </w:p>
    <w:p w:rsidR="00DE45C4" w:rsidRDefault="00DE45C4" w:rsidP="00DE45C4"/>
    <w:p w:rsidR="00DE45C4" w:rsidRDefault="00DE45C4" w:rsidP="00DE45C4">
      <w:r>
        <w:t>Your baby may also require nasal splints, which are used for 3-4 months following surgery to help maintain and improve the shape of the nose. Once again you will be shown how to change and clean these prior to discharge.</w:t>
      </w:r>
    </w:p>
    <w:p w:rsidR="00DE45C4" w:rsidRDefault="00DE45C4" w:rsidP="00DE45C4"/>
    <w:p w:rsidR="00DE45C4" w:rsidRDefault="00DE45C4" w:rsidP="00DE45C4">
      <w:r>
        <w:t>In the initial stages after a lip repair the normal process of healing involves some contraction of the wound. This often lifts the lip scar into a slightly different position, which then drops without further surgery. During this time the scar can also be firm and red and rather raised. This is a normal healing process and can be hastened to settle by massaging the scar line commencing about 4-6 weeks after surgery. The scar line should always be protected from the sun using a sun block.</w:t>
      </w:r>
    </w:p>
    <w:p w:rsidR="00DE45C4" w:rsidRDefault="00DE45C4" w:rsidP="00DE45C4"/>
    <w:p w:rsidR="004C3114" w:rsidRDefault="004C3114" w:rsidP="00DE45C4">
      <w:pPr>
        <w:rPr>
          <w:b/>
        </w:rPr>
      </w:pPr>
    </w:p>
    <w:p w:rsidR="004C3114" w:rsidRDefault="004C3114" w:rsidP="00DE45C4">
      <w:pPr>
        <w:rPr>
          <w:b/>
        </w:rPr>
      </w:pPr>
    </w:p>
    <w:p w:rsidR="004C3114" w:rsidRDefault="004C3114" w:rsidP="00DE45C4">
      <w:pPr>
        <w:rPr>
          <w:b/>
        </w:rPr>
      </w:pPr>
    </w:p>
    <w:p w:rsidR="004C3114" w:rsidRDefault="004C3114" w:rsidP="00DE45C4">
      <w:pPr>
        <w:rPr>
          <w:b/>
        </w:rPr>
      </w:pPr>
    </w:p>
    <w:p w:rsidR="00827DE7" w:rsidRDefault="00DE45C4" w:rsidP="00DE45C4">
      <w:pPr>
        <w:rPr>
          <w:b/>
        </w:rPr>
      </w:pPr>
      <w:r>
        <w:rPr>
          <w:b/>
        </w:rPr>
        <w:lastRenderedPageBreak/>
        <w:t>Follow U</w:t>
      </w:r>
      <w:r w:rsidRPr="001B58AB">
        <w:rPr>
          <w:b/>
        </w:rPr>
        <w:t>p</w:t>
      </w:r>
    </w:p>
    <w:p w:rsidR="00827DE7" w:rsidRPr="00827DE7" w:rsidRDefault="00827DE7" w:rsidP="00DE45C4">
      <w:r>
        <w:t xml:space="preserve">Your CNS will arrange to make a </w:t>
      </w:r>
      <w:r w:rsidR="00B977BE">
        <w:t>home</w:t>
      </w:r>
      <w:r>
        <w:t xml:space="preserve"> visit 1-2 weeks after surgery</w:t>
      </w:r>
    </w:p>
    <w:p w:rsidR="00DE45C4" w:rsidRPr="00827DE7" w:rsidRDefault="00DE45C4" w:rsidP="00DE45C4">
      <w:pPr>
        <w:rPr>
          <w:b/>
        </w:rPr>
      </w:pPr>
      <w:r>
        <w:t>She will then continue to support you through your child’s care. A follow up clinic appointment will be arranged for 4-12 weeks following surgery.</w:t>
      </w:r>
    </w:p>
    <w:p w:rsidR="00DE45C4" w:rsidRDefault="00DE45C4" w:rsidP="00DE45C4">
      <w:pPr>
        <w:rPr>
          <w:b/>
        </w:rPr>
      </w:pPr>
    </w:p>
    <w:p w:rsidR="00DE45C4" w:rsidRPr="001B58AB" w:rsidRDefault="00DE45C4" w:rsidP="00DE45C4">
      <w:pPr>
        <w:jc w:val="both"/>
        <w:rPr>
          <w:b/>
        </w:rPr>
      </w:pPr>
      <w:r w:rsidRPr="001B58AB">
        <w:rPr>
          <w:b/>
        </w:rPr>
        <w:t>Will any more operations be required after this?</w:t>
      </w:r>
    </w:p>
    <w:p w:rsidR="00DE45C4" w:rsidRDefault="00DE45C4" w:rsidP="00DE45C4">
      <w:r>
        <w:t>Your child’s facial and dental development will be monitored and any appropriate treatment will be discussed with you.  Your child will be invited to attend a cleft clinic at 3 years old when any problems with the lip scar can be corrected. If there is a cleft of the gum then between 8 and 10 years of age, an operation to place some bone into the gap in the gum (alveolar bone graft) may be needed, to enable normal teeth development.</w:t>
      </w:r>
    </w:p>
    <w:p w:rsidR="00DE45C4" w:rsidRPr="004F5F42" w:rsidRDefault="00827DE7" w:rsidP="00DE45C4">
      <w:r>
        <w:rPr>
          <w:noProof/>
        </w:rPr>
        <w:drawing>
          <wp:anchor distT="0" distB="0" distL="114300" distR="114300" simplePos="0" relativeHeight="251743744" behindDoc="0" locked="0" layoutInCell="1" allowOverlap="1" wp14:anchorId="2440271B" wp14:editId="4C28EDBB">
            <wp:simplePos x="0" y="0"/>
            <wp:positionH relativeFrom="column">
              <wp:posOffset>2854960</wp:posOffset>
            </wp:positionH>
            <wp:positionV relativeFrom="paragraph">
              <wp:posOffset>-6350</wp:posOffset>
            </wp:positionV>
            <wp:extent cx="1382395" cy="1967230"/>
            <wp:effectExtent l="0" t="0" r="8255" b="0"/>
            <wp:wrapNone/>
            <wp:docPr id="211" name="Picture 211" descr="Sals lip aged 1halfy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Sals lip aged 1halfyrs"/>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382395" cy="19672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2720" behindDoc="1" locked="0" layoutInCell="1" allowOverlap="1" wp14:anchorId="062C0653" wp14:editId="61FB55D3">
            <wp:simplePos x="0" y="0"/>
            <wp:positionH relativeFrom="column">
              <wp:posOffset>1369060</wp:posOffset>
            </wp:positionH>
            <wp:positionV relativeFrom="paragraph">
              <wp:posOffset>0</wp:posOffset>
            </wp:positionV>
            <wp:extent cx="1392555" cy="1977390"/>
            <wp:effectExtent l="0" t="0" r="0" b="3810"/>
            <wp:wrapNone/>
            <wp:docPr id="210" name="Picture 210" descr="Sals lip aged 4mn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Sals lip aged 4mnths"/>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392555" cy="19773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1696" behindDoc="0" locked="0" layoutInCell="1" allowOverlap="1" wp14:anchorId="021857EC" wp14:editId="7AF1AB28">
            <wp:simplePos x="0" y="0"/>
            <wp:positionH relativeFrom="column">
              <wp:posOffset>-116840</wp:posOffset>
            </wp:positionH>
            <wp:positionV relativeFrom="paragraph">
              <wp:posOffset>22225</wp:posOffset>
            </wp:positionV>
            <wp:extent cx="1371600" cy="1956435"/>
            <wp:effectExtent l="0" t="0" r="0" b="5715"/>
            <wp:wrapNone/>
            <wp:docPr id="209" name="Picture 209" descr="Sals lip aged 2m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Sals lip aged 2mths"/>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371600" cy="19564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E45C4" w:rsidRPr="004F5F42" w:rsidRDefault="00DE45C4" w:rsidP="00DE45C4"/>
    <w:p w:rsidR="00DE45C4" w:rsidRPr="004F5F42" w:rsidRDefault="00DE45C4" w:rsidP="00DE45C4"/>
    <w:p w:rsidR="00DE45C4" w:rsidRPr="004F5F42" w:rsidRDefault="00DE45C4" w:rsidP="00DE45C4"/>
    <w:p w:rsidR="00DE45C4" w:rsidRPr="004F5F42" w:rsidRDefault="00DE45C4" w:rsidP="00DE45C4"/>
    <w:p w:rsidR="00DE45C4" w:rsidRPr="004F5F42" w:rsidRDefault="00DE45C4" w:rsidP="00DE45C4"/>
    <w:p w:rsidR="00DE45C4" w:rsidRDefault="00DE45C4" w:rsidP="00DE45C4">
      <w:pPr>
        <w:jc w:val="center"/>
      </w:pPr>
    </w:p>
    <w:p w:rsidR="00DE45C4" w:rsidRPr="004F5F42" w:rsidRDefault="00DE45C4" w:rsidP="00DE45C4"/>
    <w:p w:rsidR="00DE45C4" w:rsidRPr="004F5F42" w:rsidRDefault="00DE45C4" w:rsidP="00DE45C4"/>
    <w:p w:rsidR="00DE45C4" w:rsidRPr="004F5F42" w:rsidRDefault="00DE45C4" w:rsidP="00DE45C4"/>
    <w:p w:rsidR="00DE45C4" w:rsidRDefault="00DE45C4" w:rsidP="00DE45C4">
      <w:pPr>
        <w:jc w:val="center"/>
      </w:pPr>
    </w:p>
    <w:p w:rsidR="00DE45C4" w:rsidRDefault="00DE45C4" w:rsidP="00DE45C4">
      <w:pPr>
        <w:jc w:val="center"/>
      </w:pPr>
    </w:p>
    <w:p w:rsidR="00DE45C4" w:rsidRDefault="00DE45C4" w:rsidP="00DE45C4">
      <w:pPr>
        <w:jc w:val="center"/>
      </w:pPr>
    </w:p>
    <w:tbl>
      <w:tblPr>
        <w:tblW w:w="0" w:type="auto"/>
        <w:tblInd w:w="507" w:type="dxa"/>
        <w:tblLook w:val="01E0" w:firstRow="1" w:lastRow="1" w:firstColumn="1" w:lastColumn="1" w:noHBand="0" w:noVBand="0"/>
      </w:tblPr>
      <w:tblGrid>
        <w:gridCol w:w="2223"/>
        <w:gridCol w:w="969"/>
        <w:gridCol w:w="2280"/>
      </w:tblGrid>
      <w:tr w:rsidR="00DE45C4" w:rsidTr="00CA2888">
        <w:tc>
          <w:tcPr>
            <w:tcW w:w="2223" w:type="dxa"/>
          </w:tcPr>
          <w:p w:rsidR="00DE45C4" w:rsidRDefault="00827DE7" w:rsidP="00CA2888">
            <w:pPr>
              <w:tabs>
                <w:tab w:val="left" w:pos="555"/>
              </w:tabs>
              <w:jc w:val="center"/>
            </w:pPr>
            <w:r>
              <w:rPr>
                <w:noProof/>
              </w:rPr>
              <mc:AlternateContent>
                <mc:Choice Requires="wps">
                  <w:drawing>
                    <wp:anchor distT="0" distB="0" distL="114300" distR="114300" simplePos="0" relativeHeight="251736576" behindDoc="0" locked="0" layoutInCell="1" allowOverlap="1" wp14:anchorId="0B761410" wp14:editId="4BEC6322">
                      <wp:simplePos x="0" y="0"/>
                      <wp:positionH relativeFrom="column">
                        <wp:posOffset>936625</wp:posOffset>
                      </wp:positionH>
                      <wp:positionV relativeFrom="paragraph">
                        <wp:posOffset>22860</wp:posOffset>
                      </wp:positionV>
                      <wp:extent cx="1485900" cy="238125"/>
                      <wp:effectExtent l="0" t="0" r="0" b="9525"/>
                      <wp:wrapNone/>
                      <wp:docPr id="15"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2381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1F6560" w:rsidRPr="005D2F97" w:rsidRDefault="001F6560" w:rsidP="00DE45C4">
                                  <w:pPr>
                                    <w:jc w:val="center"/>
                                    <w:rPr>
                                      <w:rFonts w:cs="Arial"/>
                                      <w:sz w:val="16"/>
                                      <w:szCs w:val="16"/>
                                    </w:rPr>
                                  </w:pPr>
                                  <w:r>
                                    <w:rPr>
                                      <w:rFonts w:cs="Arial"/>
                                    </w:rPr>
                                    <w:t xml:space="preserve">Post-Op </w:t>
                                  </w:r>
                                  <w:r w:rsidRPr="005D2F97">
                                    <w:rPr>
                                      <w:rFonts w:cs="Arial"/>
                                      <w:sz w:val="16"/>
                                      <w:szCs w:val="16"/>
                                    </w:rPr>
                                    <w:t>(aged 4 months)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4" o:spid="_x0000_s1065" type="#_x0000_t202" style="position:absolute;left:0;text-align:left;margin-left:73.75pt;margin-top:1.8pt;width:117pt;height:18.7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" filled="f" stroked="f">
                      <v:textbox>
                        <w:txbxContent>
                          <w:p w:rsidR="001F6560" w:rsidRPr="005D2F97" w:rsidRDefault="001F6560" w:rsidP="00DE45C4">
                            <w:pPr>
                              <w:jc w:val="center"/>
                              <w:rPr>
                                <w:rFonts w:cs="Arial"/>
                                <w:sz w:val="16"/>
                                <w:szCs w:val="16"/>
                              </w:rPr>
                            </w:pPr>
                            <w:r>
                              <w:rPr>
                                <w:rFonts w:cs="Arial"/>
                              </w:rPr>
                              <w:t xml:space="preserve">Post-Op </w:t>
                            </w:r>
                            <w:r w:rsidRPr="005D2F97">
                              <w:rPr>
                                <w:rFonts w:cs="Arial"/>
                                <w:sz w:val="16"/>
                                <w:szCs w:val="16"/>
                              </w:rPr>
                              <w:t>(aged 4 months)</w:t>
                            </w:r>
                          </w:p>
                        </w:txbxContent>
                      </v:textbox>
                    </v:shape>
                  </w:pict>
                </mc:Fallback>
              </mc:AlternateContent>
            </w:r>
            <w:r>
              <w:rPr>
                <w:noProof/>
              </w:rPr>
              <mc:AlternateContent>
                <mc:Choice Requires="wps">
                  <w:drawing>
                    <wp:anchor distT="0" distB="0" distL="114300" distR="114300" simplePos="0" relativeHeight="251735552" behindDoc="0" locked="0" layoutInCell="1" allowOverlap="1" wp14:anchorId="46A3E778" wp14:editId="18F3B173">
                      <wp:simplePos x="0" y="0"/>
                      <wp:positionH relativeFrom="column">
                        <wp:posOffset>-549275</wp:posOffset>
                      </wp:positionH>
                      <wp:positionV relativeFrom="paragraph">
                        <wp:posOffset>22860</wp:posOffset>
                      </wp:positionV>
                      <wp:extent cx="1485900" cy="238125"/>
                      <wp:effectExtent l="0" t="0" r="0" b="9525"/>
                      <wp:wrapNone/>
                      <wp:docPr id="14"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2381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1F6560" w:rsidRPr="00160382" w:rsidRDefault="001F6560" w:rsidP="00DE45C4">
                                  <w:pPr>
                                    <w:jc w:val="center"/>
                                    <w:rPr>
                                      <w:rFonts w:cs="Arial"/>
                                    </w:rPr>
                                  </w:pPr>
                                  <w:r>
                                    <w:rPr>
                                      <w:rFonts w:cs="Arial"/>
                                    </w:rPr>
                                    <w:t xml:space="preserve">Pre-Op </w:t>
                                  </w:r>
                                  <w:r w:rsidRPr="005D2F97">
                                    <w:rPr>
                                      <w:rFonts w:cs="Arial"/>
                                      <w:sz w:val="16"/>
                                      <w:szCs w:val="16"/>
                                    </w:rPr>
                                    <w:t>(aged 3 months</w:t>
                                  </w:r>
                                  <w:r>
                                    <w:rPr>
                                      <w:rFonts w:cs="Arial"/>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3" o:spid="_x0000_s1066" type="#_x0000_t202" style="position:absolute;left:0;text-align:left;margin-left:-43.25pt;margin-top:1.8pt;width:117pt;height:18.75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" filled="f" stroked="f">
                      <v:textbox>
                        <w:txbxContent>
                          <w:p w:rsidR="001F6560" w:rsidRPr="00160382" w:rsidRDefault="001F6560" w:rsidP="00DE45C4">
                            <w:pPr>
                              <w:jc w:val="center"/>
                              <w:rPr>
                                <w:rFonts w:cs="Arial"/>
                              </w:rPr>
                            </w:pPr>
                            <w:r>
                              <w:rPr>
                                <w:rFonts w:cs="Arial"/>
                              </w:rPr>
                              <w:t xml:space="preserve">Pre-Op </w:t>
                            </w:r>
                            <w:r w:rsidRPr="005D2F97">
                              <w:rPr>
                                <w:rFonts w:cs="Arial"/>
                                <w:sz w:val="16"/>
                                <w:szCs w:val="16"/>
                              </w:rPr>
                              <w:t>(aged 3 months</w:t>
                            </w:r>
                            <w:r>
                              <w:rPr>
                                <w:rFonts w:cs="Arial"/>
                              </w:rPr>
                              <w:t>)</w:t>
                            </w:r>
                          </w:p>
                        </w:txbxContent>
                      </v:textbox>
                    </v:shape>
                  </w:pict>
                </mc:Fallback>
              </mc:AlternateContent>
            </w:r>
          </w:p>
        </w:tc>
        <w:tc>
          <w:tcPr>
            <w:tcW w:w="969" w:type="dxa"/>
          </w:tcPr>
          <w:p w:rsidR="00DE45C4" w:rsidRDefault="00DE45C4" w:rsidP="00CA2888">
            <w:pPr>
              <w:tabs>
                <w:tab w:val="left" w:pos="555"/>
              </w:tabs>
              <w:jc w:val="center"/>
            </w:pPr>
          </w:p>
        </w:tc>
        <w:tc>
          <w:tcPr>
            <w:tcW w:w="2280" w:type="dxa"/>
          </w:tcPr>
          <w:p w:rsidR="00DE45C4" w:rsidRDefault="00157D24" w:rsidP="00CA2888">
            <w:pPr>
              <w:tabs>
                <w:tab w:val="left" w:pos="555"/>
              </w:tabs>
              <w:jc w:val="center"/>
            </w:pPr>
            <w:r>
              <w:rPr>
                <w:noProof/>
              </w:rPr>
              <mc:AlternateContent>
                <mc:Choice Requires="wps">
                  <w:drawing>
                    <wp:anchor distT="0" distB="0" distL="114300" distR="114300" simplePos="0" relativeHeight="251737600" behindDoc="0" locked="0" layoutInCell="1" allowOverlap="1" wp14:anchorId="55EDAF5E" wp14:editId="1A6D817E">
                      <wp:simplePos x="0" y="0"/>
                      <wp:positionH relativeFrom="column">
                        <wp:posOffset>509905</wp:posOffset>
                      </wp:positionH>
                      <wp:positionV relativeFrom="paragraph">
                        <wp:posOffset>22860</wp:posOffset>
                      </wp:positionV>
                      <wp:extent cx="1371600" cy="238125"/>
                      <wp:effectExtent l="0" t="0" r="0" b="9525"/>
                      <wp:wrapNone/>
                      <wp:docPr id="16"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381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1F6560" w:rsidRPr="00160382" w:rsidRDefault="001F6560" w:rsidP="00DE45C4">
                                  <w:pPr>
                                    <w:jc w:val="center"/>
                                    <w:rPr>
                                      <w:rFonts w:cs="Arial"/>
                                    </w:rPr>
                                  </w:pPr>
                                  <w:r>
                                    <w:rPr>
                                      <w:rFonts w:cs="Arial"/>
                                    </w:rPr>
                                    <w:t>Aged 1½ years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5" o:spid="_x0000_s1067" type="#_x0000_t202" style="position:absolute;left:0;text-align:left;margin-left:40.15pt;margin-top:1.8pt;width:108pt;height:18.75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" filled="f" stroked="f">
                      <v:textbox>
                        <w:txbxContent>
                          <w:p w:rsidR="001F6560" w:rsidRPr="00160382" w:rsidRDefault="001F6560" w:rsidP="00DE45C4">
                            <w:pPr>
                              <w:jc w:val="center"/>
                              <w:rPr>
                                <w:rFonts w:cs="Arial"/>
                              </w:rPr>
                            </w:pPr>
                            <w:r>
                              <w:rPr>
                                <w:rFonts w:cs="Arial"/>
                              </w:rPr>
                              <w:t>Aged 1½ years</w:t>
                            </w:r>
                          </w:p>
                        </w:txbxContent>
                      </v:textbox>
                    </v:shape>
                  </w:pict>
                </mc:Fallback>
              </mc:AlternateContent>
            </w:r>
          </w:p>
        </w:tc>
      </w:tr>
    </w:tbl>
    <w:p w:rsidR="00DE45C4" w:rsidRDefault="00157D24" w:rsidP="00DE45C4">
      <w:pPr>
        <w:tabs>
          <w:tab w:val="left" w:pos="555"/>
        </w:tabs>
        <w:jc w:val="center"/>
      </w:pPr>
      <w:r>
        <w:rPr>
          <w:noProof/>
        </w:rPr>
        <w:drawing>
          <wp:anchor distT="0" distB="0" distL="114300" distR="114300" simplePos="0" relativeHeight="251746816" behindDoc="0" locked="0" layoutInCell="1" allowOverlap="1" wp14:anchorId="41565AEE" wp14:editId="28EB3FBE">
            <wp:simplePos x="0" y="0"/>
            <wp:positionH relativeFrom="column">
              <wp:posOffset>2867025</wp:posOffset>
            </wp:positionH>
            <wp:positionV relativeFrom="paragraph">
              <wp:posOffset>111760</wp:posOffset>
            </wp:positionV>
            <wp:extent cx="1371600" cy="1956435"/>
            <wp:effectExtent l="0" t="0" r="0" b="5715"/>
            <wp:wrapNone/>
            <wp:docPr id="214" name="Picture 214" descr="Sals lip aged 8y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Sals lip aged 8yrs"/>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371600" cy="19564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5792" behindDoc="0" locked="0" layoutInCell="1" allowOverlap="1" wp14:anchorId="2711861D" wp14:editId="6652BBF5">
            <wp:simplePos x="0" y="0"/>
            <wp:positionH relativeFrom="column">
              <wp:posOffset>1302385</wp:posOffset>
            </wp:positionH>
            <wp:positionV relativeFrom="paragraph">
              <wp:posOffset>111760</wp:posOffset>
            </wp:positionV>
            <wp:extent cx="1382395" cy="1967230"/>
            <wp:effectExtent l="0" t="0" r="8255" b="0"/>
            <wp:wrapNone/>
            <wp:docPr id="213" name="Picture 213" descr="Sals lip aged 3halfy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Sals lip aged 3halfyrs"/>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382395" cy="19672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4768" behindDoc="0" locked="0" layoutInCell="1" allowOverlap="1" wp14:anchorId="0F019367" wp14:editId="4A809163">
            <wp:simplePos x="0" y="0"/>
            <wp:positionH relativeFrom="column">
              <wp:posOffset>-105410</wp:posOffset>
            </wp:positionH>
            <wp:positionV relativeFrom="paragraph">
              <wp:posOffset>111760</wp:posOffset>
            </wp:positionV>
            <wp:extent cx="1360805" cy="1934845"/>
            <wp:effectExtent l="0" t="0" r="0" b="8255"/>
            <wp:wrapNone/>
            <wp:docPr id="212" name="Picture 212" descr="Sals lip aged 3y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Sals lip aged 3yrs"/>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360805" cy="19348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E45C4" w:rsidRDefault="00DE45C4" w:rsidP="00DE45C4">
      <w:pPr>
        <w:jc w:val="center"/>
      </w:pPr>
    </w:p>
    <w:p w:rsidR="00DE45C4" w:rsidRPr="004C1F3E" w:rsidRDefault="00DE45C4" w:rsidP="00DE45C4">
      <w:pPr>
        <w:jc w:val="center"/>
      </w:pPr>
    </w:p>
    <w:p w:rsidR="00DE45C4" w:rsidRPr="004C1F3E" w:rsidRDefault="00DE45C4" w:rsidP="00DE45C4">
      <w:pPr>
        <w:jc w:val="center"/>
      </w:pPr>
    </w:p>
    <w:p w:rsidR="00DE45C4" w:rsidRPr="004C1F3E" w:rsidRDefault="00DE45C4" w:rsidP="00DE45C4">
      <w:pPr>
        <w:jc w:val="center"/>
      </w:pPr>
    </w:p>
    <w:p w:rsidR="00DE45C4" w:rsidRPr="004C1F3E" w:rsidRDefault="00DE45C4" w:rsidP="00DE45C4">
      <w:pPr>
        <w:jc w:val="center"/>
      </w:pPr>
    </w:p>
    <w:p w:rsidR="00DE45C4" w:rsidRPr="004C1F3E" w:rsidRDefault="00DE45C4" w:rsidP="00DE45C4">
      <w:pPr>
        <w:jc w:val="center"/>
      </w:pPr>
    </w:p>
    <w:p w:rsidR="00DE45C4" w:rsidRPr="004C1F3E" w:rsidRDefault="00DE45C4" w:rsidP="00DE45C4">
      <w:pPr>
        <w:jc w:val="center"/>
      </w:pPr>
    </w:p>
    <w:p w:rsidR="00DE45C4" w:rsidRDefault="00DE45C4" w:rsidP="00DE45C4">
      <w:pPr>
        <w:jc w:val="center"/>
      </w:pPr>
    </w:p>
    <w:p w:rsidR="00DE45C4" w:rsidRPr="004C1F3E" w:rsidRDefault="00DE45C4" w:rsidP="00DE45C4">
      <w:pPr>
        <w:jc w:val="center"/>
      </w:pPr>
    </w:p>
    <w:p w:rsidR="00DE45C4" w:rsidRPr="004C1F3E" w:rsidRDefault="00DE45C4" w:rsidP="00DE45C4">
      <w:pPr>
        <w:jc w:val="center"/>
      </w:pPr>
    </w:p>
    <w:p w:rsidR="00DE45C4" w:rsidRDefault="00DE45C4" w:rsidP="00DE45C4">
      <w:pPr>
        <w:jc w:val="center"/>
      </w:pPr>
    </w:p>
    <w:p w:rsidR="00DE45C4" w:rsidRDefault="00DE45C4" w:rsidP="00DE45C4">
      <w:pPr>
        <w:jc w:val="center"/>
      </w:pPr>
    </w:p>
    <w:p w:rsidR="00DE45C4" w:rsidRDefault="00DE45C4" w:rsidP="00DE45C4">
      <w:pPr>
        <w:jc w:val="center"/>
      </w:pPr>
    </w:p>
    <w:tbl>
      <w:tblPr>
        <w:tblW w:w="0" w:type="auto"/>
        <w:tblInd w:w="507" w:type="dxa"/>
        <w:tblLook w:val="01E0" w:firstRow="1" w:lastRow="1" w:firstColumn="1" w:lastColumn="1" w:noHBand="0" w:noVBand="0"/>
      </w:tblPr>
      <w:tblGrid>
        <w:gridCol w:w="2223"/>
        <w:gridCol w:w="969"/>
        <w:gridCol w:w="2280"/>
      </w:tblGrid>
      <w:tr w:rsidR="00DE45C4" w:rsidTr="00CA2888">
        <w:tc>
          <w:tcPr>
            <w:tcW w:w="2223" w:type="dxa"/>
          </w:tcPr>
          <w:p w:rsidR="00DE45C4" w:rsidRDefault="00157D24" w:rsidP="00CA2888">
            <w:pPr>
              <w:tabs>
                <w:tab w:val="left" w:pos="555"/>
              </w:tabs>
              <w:jc w:val="center"/>
            </w:pPr>
            <w:r>
              <w:rPr>
                <w:noProof/>
              </w:rPr>
              <mc:AlternateContent>
                <mc:Choice Requires="wps">
                  <w:drawing>
                    <wp:anchor distT="0" distB="0" distL="114300" distR="114300" simplePos="0" relativeHeight="251739648" behindDoc="0" locked="0" layoutInCell="1" allowOverlap="1" wp14:anchorId="570A3A53" wp14:editId="3E6C6702">
                      <wp:simplePos x="0" y="0"/>
                      <wp:positionH relativeFrom="column">
                        <wp:posOffset>1050925</wp:posOffset>
                      </wp:positionH>
                      <wp:positionV relativeFrom="paragraph">
                        <wp:posOffset>3811</wp:posOffset>
                      </wp:positionV>
                      <wp:extent cx="1371600" cy="266700"/>
                      <wp:effectExtent l="0" t="0" r="0" b="0"/>
                      <wp:wrapNone/>
                      <wp:docPr id="12"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667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1F6560" w:rsidRPr="00160382" w:rsidRDefault="001F6560" w:rsidP="00DE45C4">
                                  <w:pPr>
                                    <w:jc w:val="center"/>
                                    <w:rPr>
                                      <w:rFonts w:cs="Arial"/>
                                    </w:rPr>
                                  </w:pPr>
                                  <w:r>
                                    <w:rPr>
                                      <w:rFonts w:cs="Arial"/>
                                    </w:rPr>
                                    <w:t>Aged 3½ years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7" o:spid="_x0000_s1068" type="#_x0000_t202" style="position:absolute;left:0;text-align:left;margin-left:82.75pt;margin-top:.3pt;width:108pt;height:21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" filled="f" stroked="f">
                      <v:textbox>
                        <w:txbxContent>
                          <w:p w:rsidR="001F6560" w:rsidRPr="00160382" w:rsidRDefault="001F6560" w:rsidP="00DE45C4">
                            <w:pPr>
                              <w:jc w:val="center"/>
                              <w:rPr>
                                <w:rFonts w:cs="Arial"/>
                              </w:rPr>
                            </w:pPr>
                            <w:r>
                              <w:rPr>
                                <w:rFonts w:cs="Arial"/>
                              </w:rPr>
                              <w:t>Aged 3½ years</w:t>
                            </w:r>
                          </w:p>
                        </w:txbxContent>
                      </v:textbox>
                    </v:shape>
                  </w:pict>
                </mc:Fallback>
              </mc:AlternateContent>
            </w:r>
            <w:r>
              <w:rPr>
                <w:noProof/>
              </w:rPr>
              <mc:AlternateContent>
                <mc:Choice Requires="wps">
                  <w:drawing>
                    <wp:anchor distT="0" distB="0" distL="114300" distR="114300" simplePos="0" relativeHeight="251738624" behindDoc="0" locked="0" layoutInCell="1" allowOverlap="1" wp14:anchorId="0108CFEF" wp14:editId="4A1DAE75">
                      <wp:simplePos x="0" y="0"/>
                      <wp:positionH relativeFrom="column">
                        <wp:posOffset>-434975</wp:posOffset>
                      </wp:positionH>
                      <wp:positionV relativeFrom="paragraph">
                        <wp:posOffset>3811</wp:posOffset>
                      </wp:positionV>
                      <wp:extent cx="1371600" cy="266700"/>
                      <wp:effectExtent l="0" t="0" r="0" b="0"/>
                      <wp:wrapNone/>
                      <wp:docPr id="10"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667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1F6560" w:rsidRPr="00160382" w:rsidRDefault="001F6560" w:rsidP="00DE45C4">
                                  <w:pPr>
                                    <w:jc w:val="center"/>
                                    <w:rPr>
                                      <w:rFonts w:cs="Arial"/>
                                    </w:rPr>
                                  </w:pPr>
                                  <w:r>
                                    <w:rPr>
                                      <w:rFonts w:cs="Arial"/>
                                    </w:rPr>
                                    <w:t>Aged 3 years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6" o:spid="_x0000_s1069" type="#_x0000_t202" style="position:absolute;left:0;text-align:left;margin-left:-34.25pt;margin-top:.3pt;width:108pt;height:21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" filled="f" stroked="f">
                      <v:textbox>
                        <w:txbxContent>
                          <w:p w:rsidR="001F6560" w:rsidRPr="00160382" w:rsidRDefault="001F6560" w:rsidP="00DE45C4">
                            <w:pPr>
                              <w:jc w:val="center"/>
                              <w:rPr>
                                <w:rFonts w:cs="Arial"/>
                              </w:rPr>
                            </w:pPr>
                            <w:r>
                              <w:rPr>
                                <w:rFonts w:cs="Arial"/>
                              </w:rPr>
                              <w:t>Aged 3 years</w:t>
                            </w:r>
                          </w:p>
                        </w:txbxContent>
                      </v:textbox>
                    </v:shape>
                  </w:pict>
                </mc:Fallback>
              </mc:AlternateContent>
            </w:r>
          </w:p>
        </w:tc>
        <w:tc>
          <w:tcPr>
            <w:tcW w:w="969" w:type="dxa"/>
          </w:tcPr>
          <w:p w:rsidR="00DE45C4" w:rsidRDefault="00DE45C4" w:rsidP="00CA2888">
            <w:pPr>
              <w:tabs>
                <w:tab w:val="left" w:pos="555"/>
              </w:tabs>
              <w:jc w:val="center"/>
            </w:pPr>
          </w:p>
        </w:tc>
        <w:tc>
          <w:tcPr>
            <w:tcW w:w="2280" w:type="dxa"/>
          </w:tcPr>
          <w:p w:rsidR="00DE45C4" w:rsidRDefault="00157D24" w:rsidP="00CA2888">
            <w:pPr>
              <w:tabs>
                <w:tab w:val="left" w:pos="555"/>
              </w:tabs>
              <w:jc w:val="center"/>
            </w:pPr>
            <w:r>
              <w:rPr>
                <w:noProof/>
              </w:rPr>
              <mc:AlternateContent>
                <mc:Choice Requires="wps">
                  <w:drawing>
                    <wp:anchor distT="0" distB="0" distL="114300" distR="114300" simplePos="0" relativeHeight="251740672" behindDoc="0" locked="0" layoutInCell="1" allowOverlap="1" wp14:anchorId="741CD358" wp14:editId="10E4C471">
                      <wp:simplePos x="0" y="0"/>
                      <wp:positionH relativeFrom="column">
                        <wp:posOffset>509905</wp:posOffset>
                      </wp:positionH>
                      <wp:positionV relativeFrom="paragraph">
                        <wp:posOffset>3811</wp:posOffset>
                      </wp:positionV>
                      <wp:extent cx="1371600" cy="266700"/>
                      <wp:effectExtent l="0" t="0" r="0" b="0"/>
                      <wp:wrapNone/>
                      <wp:docPr id="13"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667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1F6560" w:rsidRPr="00160382" w:rsidRDefault="001F6560" w:rsidP="00DE45C4">
                                  <w:pPr>
                                    <w:jc w:val="center"/>
                                    <w:rPr>
                                      <w:rFonts w:cs="Arial"/>
                                    </w:rPr>
                                  </w:pPr>
                                  <w:r>
                                    <w:rPr>
                                      <w:rFonts w:cs="Arial"/>
                                    </w:rPr>
                                    <w:t>Aged 8 years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8" o:spid="_x0000_s1070" type="#_x0000_t202" style="position:absolute;left:0;text-align:left;margin-left:40.15pt;margin-top:.3pt;width:108pt;height:21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" filled="f" stroked="f">
                      <v:textbox>
                        <w:txbxContent>
                          <w:p w:rsidR="001F6560" w:rsidRPr="00160382" w:rsidRDefault="001F6560" w:rsidP="00DE45C4">
                            <w:pPr>
                              <w:jc w:val="center"/>
                              <w:rPr>
                                <w:rFonts w:cs="Arial"/>
                              </w:rPr>
                            </w:pPr>
                            <w:r>
                              <w:rPr>
                                <w:rFonts w:cs="Arial"/>
                              </w:rPr>
                              <w:t>Aged 8 years</w:t>
                            </w:r>
                          </w:p>
                        </w:txbxContent>
                      </v:textbox>
                    </v:shape>
                  </w:pict>
                </mc:Fallback>
              </mc:AlternateContent>
            </w:r>
          </w:p>
        </w:tc>
      </w:tr>
    </w:tbl>
    <w:p w:rsidR="00DE45C4" w:rsidRDefault="00DE45C4" w:rsidP="00DE45C4">
      <w:pPr>
        <w:tabs>
          <w:tab w:val="left" w:pos="480"/>
        </w:tabs>
      </w:pPr>
    </w:p>
    <w:p w:rsidR="00157D24" w:rsidRDefault="00157D24" w:rsidP="00157D24">
      <w:pPr>
        <w:jc w:val="center"/>
        <w:rPr>
          <w:b/>
        </w:rPr>
      </w:pPr>
      <w:r w:rsidRPr="001B58AB">
        <w:rPr>
          <w:b/>
        </w:rPr>
        <w:t xml:space="preserve">For any questions or concerns please contact your </w:t>
      </w:r>
      <w:r>
        <w:rPr>
          <w:b/>
        </w:rPr>
        <w:t>Clinical N</w:t>
      </w:r>
      <w:r w:rsidRPr="001B58AB">
        <w:rPr>
          <w:b/>
        </w:rPr>
        <w:t xml:space="preserve">urse </w:t>
      </w:r>
      <w:r>
        <w:rPr>
          <w:b/>
        </w:rPr>
        <w:t>S</w:t>
      </w:r>
      <w:r w:rsidRPr="001B58AB">
        <w:rPr>
          <w:b/>
        </w:rPr>
        <w:t>pecialist (number at front of booklet).</w:t>
      </w:r>
    </w:p>
    <w:p w:rsidR="00157D24" w:rsidRDefault="00157D24" w:rsidP="00157D24">
      <w:pPr>
        <w:jc w:val="center"/>
        <w:rPr>
          <w:b/>
        </w:rPr>
      </w:pPr>
    </w:p>
    <w:p w:rsidR="00035C6A" w:rsidRPr="00DD5108" w:rsidRDefault="00B977BE" w:rsidP="00157D24">
      <w:pPr>
        <w:jc w:val="center"/>
        <w:rPr>
          <w:b/>
        </w:rPr>
      </w:pPr>
      <w:r w:rsidRPr="00DD5108">
        <w:rPr>
          <w:b/>
          <w:sz w:val="28"/>
        </w:rPr>
        <w:lastRenderedPageBreak/>
        <w:t xml:space="preserve">Hearing </w:t>
      </w:r>
      <w:r>
        <w:rPr>
          <w:b/>
          <w:sz w:val="28"/>
        </w:rPr>
        <w:t>and</w:t>
      </w:r>
      <w:r w:rsidR="00035C6A" w:rsidRPr="00DD5108">
        <w:rPr>
          <w:b/>
          <w:sz w:val="28"/>
        </w:rPr>
        <w:t xml:space="preserve"> the ENT Specialist</w:t>
      </w:r>
    </w:p>
    <w:p w:rsidR="00035C6A" w:rsidRDefault="00035C6A" w:rsidP="006811AD"/>
    <w:p w:rsidR="00A472DF" w:rsidRDefault="00A472DF" w:rsidP="00DD5108">
      <w:pPr>
        <w:jc w:val="both"/>
      </w:pPr>
      <w:r>
        <w:rPr>
          <w:noProof/>
        </w:rPr>
        <mc:AlternateContent>
          <mc:Choice Requires="wps">
            <w:drawing>
              <wp:anchor distT="45720" distB="45720" distL="114300" distR="114300" simplePos="0" relativeHeight="251768320" behindDoc="0" locked="0" layoutInCell="1" allowOverlap="1">
                <wp:simplePos x="0" y="0"/>
                <wp:positionH relativeFrom="margin">
                  <wp:align>right</wp:align>
                </wp:positionH>
                <wp:positionV relativeFrom="paragraph">
                  <wp:posOffset>299720</wp:posOffset>
                </wp:positionV>
                <wp:extent cx="2705100" cy="952500"/>
                <wp:effectExtent l="0" t="0" r="0" b="0"/>
                <wp:wrapSquare wrapText="bothSides"/>
                <wp:docPr id="1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0" cy="952500"/>
                        </a:xfrm>
                        <a:prstGeom prst="rect">
                          <a:avLst/>
                        </a:prstGeom>
                        <a:solidFill>
                          <a:srgbClr val="FFFFFF"/>
                        </a:solidFill>
                        <a:ln w="9525">
                          <a:noFill/>
                          <a:miter lim="800000"/>
                          <a:headEnd/>
                          <a:tailEnd/>
                        </a:ln>
                      </wps:spPr>
                      <wps:txbx>
                        <w:txbxContent>
                          <w:p w:rsidR="001F6560" w:rsidRPr="00C1753A" w:rsidRDefault="001F6560" w:rsidP="00A472DF">
                            <w:pPr>
                              <w:jc w:val="both"/>
                              <w:rPr>
                                <w:u w:val="single"/>
                              </w:rPr>
                            </w:pPr>
                            <w:r>
                              <w:t xml:space="preserve">Children with a cleft lip are no more likely to have ear or hearing problems than children without a cleft lip. When a child has a cleft lip only, glue ear may occur (as in any other child) </w:t>
                            </w:r>
                            <w:r w:rsidRPr="00C1753A">
                              <w:rPr>
                                <w:u w:val="single"/>
                              </w:rPr>
                              <w:t xml:space="preserve">but not as a result of the cleft.  </w:t>
                            </w:r>
                          </w:p>
                          <w:p w:rsidR="001F6560" w:rsidRDefault="001F656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1" type="#_x0000_t202" style="position:absolute;left:0;text-align:left;margin-left:161.8pt;margin-top:23.6pt;width:213pt;height:75pt;z-index:2517683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" stroked="f">
                <v:textbox>
                  <w:txbxContent>
                    <w:p w:rsidR="001F6560" w:rsidRPr="00C1753A" w:rsidRDefault="001F6560" w:rsidP="00A472DF">
                      <w:pPr>
                        <w:jc w:val="both"/>
                        <w:rPr>
                          <w:u w:val="single"/>
                        </w:rPr>
                      </w:pPr>
                      <w:r>
                        <w:t xml:space="preserve">Children with a cleft lip are no more likely to have ear or hearing problems than children without a cleft lip. When a child has a cleft lip only, glue ear may occur (as in any other child) </w:t>
                      </w:r>
                      <w:r w:rsidRPr="00C1753A">
                        <w:rPr>
                          <w:u w:val="single"/>
                        </w:rPr>
                        <w:t xml:space="preserve">but not as a result of the cleft.  </w:t>
                      </w:r>
                    </w:p>
                    <w:p w:rsidR="001F6560" w:rsidRDefault="001F6560"/>
                  </w:txbxContent>
                </v:textbox>
                <w10:wrap type="square" anchorx="margin"/>
              </v:shape>
            </w:pict>
          </mc:Fallback>
        </mc:AlternateContent>
      </w:r>
      <w:r w:rsidRPr="00B667F5">
        <w:rPr>
          <w:noProof/>
        </w:rPr>
        <w:drawing>
          <wp:inline distT="0" distB="0" distL="0" distR="0" wp14:anchorId="462FC25C" wp14:editId="31401133">
            <wp:extent cx="914400" cy="1362974"/>
            <wp:effectExtent l="0" t="0" r="0" b="8890"/>
            <wp:docPr id="112" name="Picture 112" descr="#01 Mr Ge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01 Mr Geye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914400" cy="1362974"/>
                    </a:xfrm>
                    <a:prstGeom prst="rect">
                      <a:avLst/>
                    </a:prstGeom>
                    <a:noFill/>
                    <a:ln>
                      <a:noFill/>
                    </a:ln>
                  </pic:spPr>
                </pic:pic>
              </a:graphicData>
            </a:graphic>
          </wp:inline>
        </w:drawing>
      </w:r>
    </w:p>
    <w:p w:rsidR="00DD5108" w:rsidRDefault="00A472DF" w:rsidP="00DD5108">
      <w:pPr>
        <w:jc w:val="both"/>
      </w:pPr>
      <w:r>
        <w:t xml:space="preserve">      Mr Geyer</w:t>
      </w:r>
    </w:p>
    <w:p w:rsidR="00AA6EF5" w:rsidRDefault="00AA6EF5" w:rsidP="00DD5108">
      <w:pPr>
        <w:jc w:val="both"/>
      </w:pPr>
    </w:p>
    <w:p w:rsidR="00035C6A" w:rsidRDefault="00A472DF" w:rsidP="00DD5108">
      <w:pPr>
        <w:jc w:val="both"/>
      </w:pPr>
      <w:r>
        <w:rPr>
          <w:noProof/>
        </w:rPr>
        <mc:AlternateContent>
          <mc:Choice Requires="wps">
            <w:drawing>
              <wp:anchor distT="0" distB="0" distL="114300" distR="114300" simplePos="0" relativeHeight="251766272" behindDoc="0" locked="0" layoutInCell="1" allowOverlap="1" wp14:anchorId="4594DF37" wp14:editId="7B442109">
                <wp:simplePos x="0" y="0"/>
                <wp:positionH relativeFrom="column">
                  <wp:posOffset>160655</wp:posOffset>
                </wp:positionH>
                <wp:positionV relativeFrom="paragraph">
                  <wp:posOffset>1124585</wp:posOffset>
                </wp:positionV>
                <wp:extent cx="1189355" cy="1600200"/>
                <wp:effectExtent l="0" t="0" r="1270" b="3175"/>
                <wp:wrapNone/>
                <wp:docPr id="113"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9355" cy="16002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1F6560" w:rsidRPr="00B667F5" w:rsidRDefault="001F6560" w:rsidP="00A472DF"/>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13" o:spid="_x0000_s1072" type="#_x0000_t202" style="position:absolute;left:0;text-align:left;margin-left:12.65pt;margin-top:88.55pt;width:93.65pt;height:126pt;z-index:2517662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" filled="f" stroked="f">
                <v:textbox style="mso-fit-shape-to-text:t">
                  <w:txbxContent>
                    <w:p w:rsidR="001F6560" w:rsidRPr="00B667F5" w:rsidRDefault="001F6560" w:rsidP="00A472DF"/>
                  </w:txbxContent>
                </v:textbox>
              </v:shape>
            </w:pict>
          </mc:Fallback>
        </mc:AlternateContent>
      </w:r>
      <w:r w:rsidR="00035C6A">
        <w:t xml:space="preserve">The part of the ear that can be affected in a child with </w:t>
      </w:r>
      <w:r w:rsidR="004B3CD1">
        <w:t>glue ear</w:t>
      </w:r>
      <w:r w:rsidR="00035C6A">
        <w:t xml:space="preserve"> is the </w:t>
      </w:r>
      <w:r w:rsidR="00035C6A" w:rsidRPr="003642A9">
        <w:rPr>
          <w:color w:val="0000FF"/>
        </w:rPr>
        <w:t>middle ear.</w:t>
      </w:r>
      <w:r w:rsidR="00035C6A">
        <w:t xml:space="preserve"> Normally the middle ear contains air. It is connected to the back of the nose via the </w:t>
      </w:r>
      <w:r w:rsidR="00035C6A" w:rsidRPr="003642A9">
        <w:rPr>
          <w:color w:val="0000FF"/>
        </w:rPr>
        <w:t>Eustachian tube</w:t>
      </w:r>
      <w:r w:rsidR="00035C6A">
        <w:t xml:space="preserve">. This tube opens and closes and permits air to enter the </w:t>
      </w:r>
      <w:r w:rsidR="00042B61" w:rsidRPr="003642A9">
        <w:rPr>
          <w:color w:val="0000FF"/>
        </w:rPr>
        <w:t>middle</w:t>
      </w:r>
      <w:r w:rsidR="00035C6A" w:rsidRPr="003642A9">
        <w:rPr>
          <w:color w:val="0000FF"/>
        </w:rPr>
        <w:t xml:space="preserve"> ear</w:t>
      </w:r>
      <w:r w:rsidR="001B3780">
        <w:t xml:space="preserve"> f</w:t>
      </w:r>
      <w:r w:rsidR="00035C6A">
        <w:t>r</w:t>
      </w:r>
      <w:r w:rsidR="001B3780">
        <w:t>o</w:t>
      </w:r>
      <w:r w:rsidR="00035C6A">
        <w:t>m the nose, th</w:t>
      </w:r>
      <w:r w:rsidR="001B3780">
        <w:t>u</w:t>
      </w:r>
      <w:r w:rsidR="00035C6A">
        <w:t xml:space="preserve">s keeping the air in the middle ear at the same pressure as the outside world. If the </w:t>
      </w:r>
      <w:r w:rsidR="00035C6A" w:rsidRPr="003642A9">
        <w:rPr>
          <w:color w:val="0000FF"/>
        </w:rPr>
        <w:t>Eustachian tubes</w:t>
      </w:r>
      <w:r w:rsidR="00035C6A">
        <w:t xml:space="preserve"> do not function and air does not enter the </w:t>
      </w:r>
      <w:r w:rsidR="00035C6A" w:rsidRPr="003642A9">
        <w:rPr>
          <w:color w:val="0000FF"/>
        </w:rPr>
        <w:t>middle ear</w:t>
      </w:r>
      <w:r w:rsidR="00035C6A">
        <w:t xml:space="preserve"> regularly, then fluid is secreted into this area and interferes with the movement of the ossicles (three t</w:t>
      </w:r>
      <w:r w:rsidR="00DD5108">
        <w:t xml:space="preserve">iny </w:t>
      </w:r>
      <w:r w:rsidR="00042B61">
        <w:t>bones</w:t>
      </w:r>
      <w:r w:rsidR="00DD5108">
        <w:t xml:space="preserve"> in the middle ear). </w:t>
      </w:r>
      <w:r w:rsidR="00035C6A">
        <w:t xml:space="preserve">Therefore sound cannot travel efficiently across the </w:t>
      </w:r>
      <w:r w:rsidR="00035C6A" w:rsidRPr="003642A9">
        <w:rPr>
          <w:color w:val="0000FF"/>
        </w:rPr>
        <w:t>middle ear</w:t>
      </w:r>
      <w:r w:rsidR="00035C6A">
        <w:t xml:space="preserve">, producing reduction in hearing. This fluid can clear on its own but if it persists for three months or more then it is referred to as </w:t>
      </w:r>
      <w:r w:rsidR="00035C6A" w:rsidRPr="003642A9">
        <w:rPr>
          <w:color w:val="0000FF"/>
        </w:rPr>
        <w:t>glue ear</w:t>
      </w:r>
      <w:r w:rsidR="00035C6A">
        <w:t>.</w:t>
      </w:r>
    </w:p>
    <w:p w:rsidR="00035C6A" w:rsidRDefault="00035C6A" w:rsidP="00DD5108">
      <w:pPr>
        <w:jc w:val="both"/>
      </w:pPr>
    </w:p>
    <w:p w:rsidR="00035C6A" w:rsidRDefault="00035C6A" w:rsidP="00DD5108">
      <w:pPr>
        <w:jc w:val="both"/>
      </w:pPr>
      <w:r>
        <w:t>No child is too young for a hearing test. Your baby’s hearing will be</w:t>
      </w:r>
      <w:r w:rsidR="004B3CD1">
        <w:t xml:space="preserve"> routinely</w:t>
      </w:r>
      <w:r>
        <w:t xml:space="preserve"> tested shortly after birth as part of the Universal Neonatal Screening Programme. </w:t>
      </w:r>
    </w:p>
    <w:p w:rsidR="00AA6EF5" w:rsidRDefault="00AA6EF5" w:rsidP="004B3CD1">
      <w:pPr>
        <w:rPr>
          <w:b/>
        </w:rPr>
      </w:pPr>
    </w:p>
    <w:p w:rsidR="004B3CD1" w:rsidRPr="0033312D" w:rsidRDefault="004B3CD1" w:rsidP="004B3CD1">
      <w:pPr>
        <w:rPr>
          <w:b/>
        </w:rPr>
      </w:pPr>
      <w:r w:rsidRPr="0033312D">
        <w:rPr>
          <w:b/>
        </w:rPr>
        <w:t>What is the treatment?</w:t>
      </w:r>
    </w:p>
    <w:p w:rsidR="004B3CD1" w:rsidRDefault="004B3CD1" w:rsidP="004B3CD1">
      <w:pPr>
        <w:jc w:val="both"/>
      </w:pPr>
      <w:r>
        <w:t xml:space="preserve">Grommets may be the treatment of choice. These are tiny plastic tubes that are inserted into the </w:t>
      </w:r>
      <w:r w:rsidRPr="003D7572">
        <w:rPr>
          <w:color w:val="0000FF"/>
        </w:rPr>
        <w:t>eardrum</w:t>
      </w:r>
      <w:r>
        <w:t xml:space="preserve">. Sometimes a hearing aid for your child may be suggested instead of grommets, in particular if </w:t>
      </w:r>
      <w:r w:rsidRPr="003642A9">
        <w:rPr>
          <w:color w:val="0000FF"/>
        </w:rPr>
        <w:t>glue ear</w:t>
      </w:r>
      <w:r>
        <w:t xml:space="preserve"> is a recurrent problem.</w:t>
      </w:r>
    </w:p>
    <w:p w:rsidR="008501B7" w:rsidRDefault="00AA6EF5" w:rsidP="006811AD">
      <w:r>
        <w:rPr>
          <w:noProof/>
        </w:rPr>
        <w:drawing>
          <wp:anchor distT="0" distB="0" distL="114300" distR="114300" simplePos="0" relativeHeight="251666944" behindDoc="0" locked="0" layoutInCell="1" allowOverlap="1" wp14:anchorId="68B5C9C8" wp14:editId="210AFB9D">
            <wp:simplePos x="0" y="0"/>
            <wp:positionH relativeFrom="column">
              <wp:posOffset>991870</wp:posOffset>
            </wp:positionH>
            <wp:positionV relativeFrom="paragraph">
              <wp:posOffset>18415</wp:posOffset>
            </wp:positionV>
            <wp:extent cx="2295525" cy="1419225"/>
            <wp:effectExtent l="0" t="0" r="9525" b="9525"/>
            <wp:wrapNone/>
            <wp:docPr id="161" name="Picture 161" descr="ENT Specia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ENT Specialist"/>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95525" cy="1419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312D" w:rsidRDefault="0033312D" w:rsidP="006811AD"/>
    <w:p w:rsidR="0033312D" w:rsidRDefault="0033312D" w:rsidP="006811AD"/>
    <w:p w:rsidR="0033312D" w:rsidRDefault="0033312D" w:rsidP="006811AD"/>
    <w:p w:rsidR="0033312D" w:rsidRDefault="0033312D" w:rsidP="006811AD"/>
    <w:p w:rsidR="0033312D" w:rsidRDefault="0033312D" w:rsidP="006811AD"/>
    <w:p w:rsidR="0033312D" w:rsidRDefault="0033312D" w:rsidP="006811AD"/>
    <w:p w:rsidR="0033312D" w:rsidRDefault="0033312D" w:rsidP="006811AD"/>
    <w:p w:rsidR="0033312D" w:rsidRDefault="0033312D" w:rsidP="006811AD"/>
    <w:p w:rsidR="0033312D" w:rsidRDefault="0033312D" w:rsidP="006811AD"/>
    <w:p w:rsidR="004C3114" w:rsidRDefault="004C3114" w:rsidP="005B4717">
      <w:pPr>
        <w:jc w:val="center"/>
        <w:rPr>
          <w:b/>
          <w:sz w:val="28"/>
        </w:rPr>
      </w:pPr>
    </w:p>
    <w:p w:rsidR="005B4717" w:rsidRPr="0033312D" w:rsidRDefault="005B4717" w:rsidP="005B4717">
      <w:pPr>
        <w:jc w:val="center"/>
        <w:rPr>
          <w:b/>
          <w:sz w:val="28"/>
        </w:rPr>
      </w:pPr>
      <w:r>
        <w:rPr>
          <w:b/>
          <w:sz w:val="28"/>
        </w:rPr>
        <w:lastRenderedPageBreak/>
        <w:t>S</w:t>
      </w:r>
      <w:r w:rsidRPr="0033312D">
        <w:rPr>
          <w:b/>
          <w:sz w:val="28"/>
        </w:rPr>
        <w:t>peech and Language Development</w:t>
      </w:r>
    </w:p>
    <w:p w:rsidR="005B4717" w:rsidRDefault="005B4717" w:rsidP="005B4717"/>
    <w:p w:rsidR="005B4717" w:rsidRDefault="005B4717" w:rsidP="005B4717">
      <w:pPr>
        <w:jc w:val="center"/>
        <w:rPr>
          <w:b/>
        </w:rPr>
      </w:pPr>
      <w:r w:rsidRPr="00FF20AD">
        <w:rPr>
          <w:b/>
        </w:rPr>
        <w:t>T</w:t>
      </w:r>
      <w:r>
        <w:rPr>
          <w:b/>
        </w:rPr>
        <w:t>he Specialist Speech and Language Therapy T</w:t>
      </w:r>
      <w:r w:rsidRPr="00FF20AD">
        <w:rPr>
          <w:b/>
        </w:rPr>
        <w:t>eam</w:t>
      </w:r>
    </w:p>
    <w:p w:rsidR="005B4717" w:rsidRDefault="005B4717" w:rsidP="005B4717">
      <w:pPr>
        <w:jc w:val="both"/>
        <w:rPr>
          <w:b/>
        </w:rPr>
      </w:pPr>
    </w:p>
    <w:p w:rsidR="005B4717" w:rsidRDefault="005B4717" w:rsidP="005B4717">
      <w:pPr>
        <w:jc w:val="both"/>
        <w:rPr>
          <w:b/>
        </w:rPr>
      </w:pPr>
    </w:p>
    <w:p w:rsidR="005B4717" w:rsidRDefault="005B4717" w:rsidP="005B4717">
      <w:pPr>
        <w:jc w:val="both"/>
        <w:rPr>
          <w:b/>
        </w:rPr>
      </w:pPr>
    </w:p>
    <w:p w:rsidR="005B4717" w:rsidRDefault="005B4717" w:rsidP="005B4717">
      <w:pPr>
        <w:jc w:val="center"/>
        <w:rPr>
          <w:b/>
        </w:rPr>
      </w:pPr>
      <w:r>
        <w:rPr>
          <w:b/>
          <w:noProof/>
        </w:rPr>
        <w:drawing>
          <wp:inline distT="0" distB="0" distL="0" distR="0" wp14:anchorId="24828A64" wp14:editId="3F03DEB1">
            <wp:extent cx="2838450" cy="116205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38450" cy="1162050"/>
                    </a:xfrm>
                    <a:prstGeom prst="rect">
                      <a:avLst/>
                    </a:prstGeom>
                    <a:noFill/>
                    <a:ln>
                      <a:noFill/>
                    </a:ln>
                  </pic:spPr>
                </pic:pic>
              </a:graphicData>
            </a:graphic>
          </wp:inline>
        </w:drawing>
      </w:r>
    </w:p>
    <w:p w:rsidR="0033312D" w:rsidRDefault="0033312D" w:rsidP="006811AD"/>
    <w:p w:rsidR="0033312D" w:rsidRDefault="0033312D" w:rsidP="006811AD"/>
    <w:p w:rsidR="005B4717" w:rsidRPr="00FF20AD" w:rsidRDefault="005B4717" w:rsidP="005B4717">
      <w:pPr>
        <w:jc w:val="both"/>
        <w:rPr>
          <w:b/>
        </w:rPr>
      </w:pPr>
      <w:r>
        <w:rPr>
          <w:b/>
        </w:rPr>
        <w:t>Children with cleft lip</w:t>
      </w:r>
    </w:p>
    <w:p w:rsidR="005B4717" w:rsidRDefault="005B4717" w:rsidP="005B4717">
      <w:pPr>
        <w:jc w:val="both"/>
        <w:rPr>
          <w:b/>
        </w:rPr>
      </w:pPr>
    </w:p>
    <w:p w:rsidR="005B4717" w:rsidRPr="0051573E" w:rsidRDefault="005B4717" w:rsidP="005B4717">
      <w:pPr>
        <w:tabs>
          <w:tab w:val="left" w:pos="2475"/>
        </w:tabs>
      </w:pPr>
      <w:r w:rsidRPr="0051573E">
        <w:t>Most children born with a cleft lip and palate develop speech like any other child, without needing the help of a speech &amp; language therapist (SLT). Children born with a cleft lip do not usually have any speech problems related to the cleft.  A SLT will be at cleft clinics with the rest of the team, but will not need to plan specific assessments.  Your child may develop speech and language difficulties that are not related to the</w:t>
      </w:r>
      <w:r>
        <w:t xml:space="preserve"> cleft</w:t>
      </w:r>
      <w:r w:rsidRPr="0051573E">
        <w:t xml:space="preserve">, these can occur just as they do in other children.  We will put you in touch with your local SLT service if your child needs help with this, they will tell you what is available locally as this varies in different areas.   </w:t>
      </w:r>
    </w:p>
    <w:p w:rsidR="005B4717" w:rsidRPr="0051573E" w:rsidRDefault="005B4717" w:rsidP="005B4717">
      <w:r w:rsidRPr="0051573E">
        <w:t>You can, of course, contact us at any time with any questions that you have.</w:t>
      </w:r>
    </w:p>
    <w:p w:rsidR="005B4717" w:rsidRDefault="005B4717" w:rsidP="005B4717">
      <w:pPr>
        <w:tabs>
          <w:tab w:val="left" w:pos="2475"/>
        </w:tabs>
        <w:rPr>
          <w:color w:val="0000FF"/>
        </w:rPr>
      </w:pPr>
    </w:p>
    <w:p w:rsidR="005B4717" w:rsidRPr="00511B6B" w:rsidRDefault="005B4717" w:rsidP="005B4717">
      <w:pPr>
        <w:tabs>
          <w:tab w:val="left" w:pos="2475"/>
        </w:tabs>
        <w:rPr>
          <w:color w:val="0000FF"/>
        </w:rPr>
      </w:pPr>
    </w:p>
    <w:p w:rsidR="005B4717" w:rsidRDefault="005B4717" w:rsidP="005B4717">
      <w:r>
        <w:t>As with any child it is important to talk, sing and play with your baby from birth to encourage sound making and sound games. As your child gets older, these will become speech sounds and words.</w:t>
      </w:r>
    </w:p>
    <w:p w:rsidR="005B4717" w:rsidRDefault="005B4717" w:rsidP="005B4717"/>
    <w:p w:rsidR="005B4717" w:rsidRDefault="005B4717" w:rsidP="005B4717"/>
    <w:p w:rsidR="005B4717" w:rsidRDefault="005B4717" w:rsidP="005B4717"/>
    <w:p w:rsidR="005B4717" w:rsidRDefault="005B4717" w:rsidP="005B4717">
      <w:pPr>
        <w:jc w:val="center"/>
        <w:rPr>
          <w:b/>
        </w:rPr>
      </w:pPr>
      <w:r w:rsidRPr="00FF20AD">
        <w:rPr>
          <w:b/>
        </w:rPr>
        <w:t xml:space="preserve">You can contact the Speech and Language Therapy team at the </w:t>
      </w:r>
    </w:p>
    <w:p w:rsidR="005B4717" w:rsidRDefault="005B4717" w:rsidP="005B4717">
      <w:pPr>
        <w:jc w:val="center"/>
        <w:rPr>
          <w:b/>
        </w:rPr>
      </w:pPr>
      <w:r>
        <w:rPr>
          <w:b/>
        </w:rPr>
        <w:t>Salisbury Spires C</w:t>
      </w:r>
      <w:r w:rsidRPr="00FF20AD">
        <w:rPr>
          <w:b/>
        </w:rPr>
        <w:t xml:space="preserve">left </w:t>
      </w:r>
      <w:r>
        <w:rPr>
          <w:b/>
        </w:rPr>
        <w:t>C</w:t>
      </w:r>
      <w:r w:rsidRPr="00FF20AD">
        <w:rPr>
          <w:b/>
        </w:rPr>
        <w:t>entre on:</w:t>
      </w:r>
    </w:p>
    <w:p w:rsidR="005B4717" w:rsidRPr="00FF20AD" w:rsidRDefault="005B4717" w:rsidP="005B4717">
      <w:pPr>
        <w:jc w:val="center"/>
        <w:rPr>
          <w:b/>
        </w:rPr>
      </w:pPr>
    </w:p>
    <w:p w:rsidR="005B4717" w:rsidRDefault="005B4717" w:rsidP="005B4717">
      <w:pPr>
        <w:jc w:val="center"/>
        <w:rPr>
          <w:b/>
        </w:rPr>
      </w:pPr>
      <w:r>
        <w:rPr>
          <w:b/>
        </w:rPr>
        <w:t>0</w:t>
      </w:r>
      <w:r w:rsidRPr="00FF20AD">
        <w:rPr>
          <w:b/>
        </w:rPr>
        <w:t>1722 345571 (ask for the cleft team)</w:t>
      </w:r>
    </w:p>
    <w:p w:rsidR="00A667C7" w:rsidRDefault="00A667C7" w:rsidP="00A667C7">
      <w:pPr>
        <w:rPr>
          <w:b/>
        </w:rPr>
      </w:pPr>
    </w:p>
    <w:p w:rsidR="00042B61" w:rsidRPr="00FF20AD" w:rsidRDefault="00042B61" w:rsidP="00FF20AD">
      <w:pPr>
        <w:jc w:val="center"/>
        <w:rPr>
          <w:b/>
        </w:rPr>
      </w:pPr>
    </w:p>
    <w:p w:rsidR="005B4717" w:rsidRDefault="005B4717" w:rsidP="005508D3">
      <w:pPr>
        <w:rPr>
          <w:b/>
          <w:sz w:val="28"/>
        </w:rPr>
      </w:pPr>
    </w:p>
    <w:p w:rsidR="004C3114" w:rsidRDefault="004C3114" w:rsidP="007F7DC0">
      <w:pPr>
        <w:rPr>
          <w:b/>
          <w:sz w:val="28"/>
        </w:rPr>
      </w:pPr>
    </w:p>
    <w:p w:rsidR="00026028" w:rsidRDefault="00AA6EF5" w:rsidP="007F7DC0">
      <w:pPr>
        <w:rPr>
          <w:b/>
          <w:sz w:val="28"/>
        </w:rPr>
      </w:pPr>
      <w:r>
        <w:rPr>
          <w:b/>
          <w:sz w:val="28"/>
        </w:rPr>
        <w:lastRenderedPageBreak/>
        <w:t>D</w:t>
      </w:r>
      <w:r w:rsidR="007F7DC0">
        <w:rPr>
          <w:b/>
          <w:sz w:val="28"/>
        </w:rPr>
        <w:t>ental Care and Development</w:t>
      </w:r>
    </w:p>
    <w:p w:rsidR="006C1EB6" w:rsidRDefault="006C1EB6" w:rsidP="007F7DC0">
      <w:pPr>
        <w:rPr>
          <w:b/>
          <w:sz w:val="28"/>
        </w:rPr>
      </w:pPr>
    </w:p>
    <w:p w:rsidR="007F7DC0" w:rsidRDefault="006C1EB6" w:rsidP="007F7DC0">
      <w:pPr>
        <w:rPr>
          <w:b/>
          <w:sz w:val="28"/>
        </w:rPr>
      </w:pPr>
      <w:r>
        <w:rPr>
          <w:b/>
          <w:noProof/>
          <w:sz w:val="28"/>
        </w:rPr>
        <mc:AlternateContent>
          <mc:Choice Requires="wps">
            <w:drawing>
              <wp:anchor distT="0" distB="0" distL="114300" distR="114300" simplePos="0" relativeHeight="251845120" behindDoc="0" locked="0" layoutInCell="1" allowOverlap="1">
                <wp:simplePos x="0" y="0"/>
                <wp:positionH relativeFrom="column">
                  <wp:posOffset>1601470</wp:posOffset>
                </wp:positionH>
                <wp:positionV relativeFrom="paragraph">
                  <wp:posOffset>140970</wp:posOffset>
                </wp:positionV>
                <wp:extent cx="2495550" cy="1485900"/>
                <wp:effectExtent l="0" t="0" r="19050" b="19050"/>
                <wp:wrapNone/>
                <wp:docPr id="311" name="Text Box 311"/>
                <wp:cNvGraphicFramePr/>
                <a:graphic xmlns:a="http://schemas.openxmlformats.org/drawingml/2006/main">
                  <a:graphicData uri="http://schemas.microsoft.com/office/word/2010/wordprocessingShape">
                    <wps:wsp>
                      <wps:cNvSpPr txBox="1"/>
                      <wps:spPr>
                        <a:xfrm>
                          <a:off x="0" y="0"/>
                          <a:ext cx="2495550" cy="14859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6C1EB6" w:rsidRDefault="006C1EB6" w:rsidP="006C1EB6">
                            <w:pPr>
                              <w:jc w:val="both"/>
                            </w:pPr>
                            <w:r>
                              <w:t xml:space="preserve">The teeth can be affected by a cleft particularly where the gum is involved. This section introduces you to some of the dental developmental problems that might present and also associated dental health issues of concern. One of our main aims is to ensure all our children have excellent dental health and a pleasing smile in adulthood. </w:t>
                            </w:r>
                          </w:p>
                          <w:p w:rsidR="006C1EB6" w:rsidRDefault="006C1EB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11" o:spid="_x0000_s1073" type="#_x0000_t202" style="position:absolute;margin-left:126.1pt;margin-top:11.1pt;width:196.5pt;height:117pt;z-index:251845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" fillcolor="white [3201]" strokecolor="white [3212]" strokeweight=".5pt">
                <v:textbox>
                  <w:txbxContent>
                    <w:p w:rsidR="006C1EB6" w:rsidRDefault="006C1EB6" w:rsidP="006C1EB6">
                      <w:pPr>
                        <w:jc w:val="both"/>
                      </w:pPr>
                      <w:r>
                        <w:t xml:space="preserve">The teeth can be affected by a cleft particularly where the gum is involved. This section introduces you to some of the dental developmental problems that might present and also associated dental health issues of concern. One of our main aims is to ensure all our children have excellent dental health and a pleasing smile in adulthood. </w:t>
                      </w:r>
                    </w:p>
                    <w:p w:rsidR="006C1EB6" w:rsidRDefault="006C1EB6"/>
                  </w:txbxContent>
                </v:textbox>
              </v:shape>
            </w:pict>
          </mc:Fallback>
        </mc:AlternateContent>
      </w:r>
      <w:r>
        <w:rPr>
          <w:b/>
          <w:noProof/>
          <w:sz w:val="28"/>
        </w:rPr>
        <w:drawing>
          <wp:inline distT="0" distB="0" distL="0" distR="0">
            <wp:extent cx="1168399" cy="1790700"/>
            <wp:effectExtent l="0" t="0" r="0" b="0"/>
            <wp:docPr id="310" name="Picture 310" descr="C:\Users\warrenmx\AppData\Local\Microsoft\Windows\Temporary Internet Files\Content.Outlook\Z5WF1IXP\Mary Buss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arrenmx\AppData\Local\Microsoft\Windows\Temporary Internet Files\Content.Outlook\Z5WF1IXP\Mary Bussell.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168399" cy="1790700"/>
                    </a:xfrm>
                    <a:prstGeom prst="rect">
                      <a:avLst/>
                    </a:prstGeom>
                    <a:noFill/>
                    <a:ln>
                      <a:noFill/>
                    </a:ln>
                  </pic:spPr>
                </pic:pic>
              </a:graphicData>
            </a:graphic>
          </wp:inline>
        </w:drawing>
      </w:r>
    </w:p>
    <w:p w:rsidR="006C1EB6" w:rsidRDefault="006C1EB6" w:rsidP="006C1EB6">
      <w:r>
        <w:t xml:space="preserve">     Mary Bussell</w:t>
      </w:r>
    </w:p>
    <w:p w:rsidR="006C1EB6" w:rsidRDefault="006C1EB6" w:rsidP="007F7DC0">
      <w:r>
        <w:t>Consultant Orthodontist</w:t>
      </w:r>
    </w:p>
    <w:p w:rsidR="006C1EB6" w:rsidRPr="006C1EB6" w:rsidRDefault="006C1EB6" w:rsidP="007F7DC0"/>
    <w:p w:rsidR="005508D3" w:rsidRDefault="007F7DC0" w:rsidP="005508D3">
      <w:pPr>
        <w:jc w:val="both"/>
      </w:pPr>
      <w:r>
        <w:t>D</w:t>
      </w:r>
      <w:r w:rsidR="005508D3">
        <w:t>ental decay and gum disease can affect any children but the cleft child is particularly vulnerable and we start a preventative programme soon after birth. You should receive early advice from our Nurse Specialists and we will encourage you to register your child with a dentist a</w:t>
      </w:r>
      <w:r w:rsidR="00C1753A">
        <w:t>s soon as the first teeth erupt</w:t>
      </w:r>
      <w:r w:rsidR="005508D3">
        <w:t xml:space="preserve">. We have tried to answer some on the most commonly asked questions below and hope they help to explain the dental problems. </w:t>
      </w:r>
    </w:p>
    <w:p w:rsidR="005508D3" w:rsidRDefault="005508D3" w:rsidP="005508D3">
      <w:pPr>
        <w:jc w:val="both"/>
      </w:pPr>
    </w:p>
    <w:p w:rsidR="005508D3" w:rsidRDefault="0066697D" w:rsidP="005508D3">
      <w:pPr>
        <w:jc w:val="both"/>
      </w:pPr>
      <w:r>
        <w:rPr>
          <w:noProof/>
        </w:rPr>
        <w:drawing>
          <wp:anchor distT="0" distB="0" distL="114300" distR="114300" simplePos="0" relativeHeight="251668992" behindDoc="0" locked="0" layoutInCell="1" allowOverlap="1">
            <wp:simplePos x="0" y="0"/>
            <wp:positionH relativeFrom="column">
              <wp:posOffset>723900</wp:posOffset>
            </wp:positionH>
            <wp:positionV relativeFrom="paragraph">
              <wp:posOffset>170180</wp:posOffset>
            </wp:positionV>
            <wp:extent cx="2596515" cy="1817370"/>
            <wp:effectExtent l="0" t="0" r="0" b="0"/>
            <wp:wrapNone/>
            <wp:docPr id="163" name="Picture 163" descr="Dental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Dental Car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96515" cy="18173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508D3" w:rsidRPr="005508D3" w:rsidRDefault="005508D3" w:rsidP="005508D3">
      <w:pPr>
        <w:jc w:val="both"/>
      </w:pPr>
    </w:p>
    <w:p w:rsidR="005508D3" w:rsidRPr="005508D3" w:rsidRDefault="005508D3" w:rsidP="005508D3">
      <w:pPr>
        <w:jc w:val="both"/>
      </w:pPr>
    </w:p>
    <w:p w:rsidR="005508D3" w:rsidRPr="005508D3" w:rsidRDefault="005508D3" w:rsidP="005508D3">
      <w:pPr>
        <w:jc w:val="both"/>
      </w:pPr>
    </w:p>
    <w:p w:rsidR="005508D3" w:rsidRPr="005508D3" w:rsidRDefault="005508D3" w:rsidP="005508D3">
      <w:pPr>
        <w:jc w:val="both"/>
      </w:pPr>
    </w:p>
    <w:p w:rsidR="005508D3" w:rsidRPr="005508D3" w:rsidRDefault="005508D3" w:rsidP="005508D3">
      <w:pPr>
        <w:jc w:val="both"/>
      </w:pPr>
    </w:p>
    <w:p w:rsidR="005508D3" w:rsidRPr="005508D3" w:rsidRDefault="005508D3" w:rsidP="005508D3">
      <w:pPr>
        <w:jc w:val="both"/>
      </w:pPr>
    </w:p>
    <w:p w:rsidR="005508D3" w:rsidRPr="005508D3" w:rsidRDefault="005508D3" w:rsidP="005508D3">
      <w:pPr>
        <w:jc w:val="both"/>
      </w:pPr>
    </w:p>
    <w:p w:rsidR="005508D3" w:rsidRPr="005508D3" w:rsidRDefault="005508D3" w:rsidP="005508D3">
      <w:pPr>
        <w:jc w:val="both"/>
      </w:pPr>
    </w:p>
    <w:p w:rsidR="005508D3" w:rsidRPr="005508D3" w:rsidRDefault="005508D3" w:rsidP="005508D3">
      <w:pPr>
        <w:jc w:val="both"/>
      </w:pPr>
    </w:p>
    <w:p w:rsidR="005508D3" w:rsidRPr="005508D3" w:rsidRDefault="005508D3" w:rsidP="005508D3">
      <w:pPr>
        <w:jc w:val="both"/>
      </w:pPr>
    </w:p>
    <w:p w:rsidR="005508D3" w:rsidRPr="005508D3" w:rsidRDefault="005508D3" w:rsidP="005508D3">
      <w:pPr>
        <w:jc w:val="both"/>
      </w:pPr>
    </w:p>
    <w:p w:rsidR="005508D3" w:rsidRPr="005508D3" w:rsidRDefault="005508D3" w:rsidP="005508D3">
      <w:pPr>
        <w:jc w:val="both"/>
      </w:pPr>
    </w:p>
    <w:p w:rsidR="005508D3" w:rsidRDefault="005508D3" w:rsidP="005508D3">
      <w:pPr>
        <w:jc w:val="both"/>
      </w:pPr>
    </w:p>
    <w:p w:rsidR="005508D3" w:rsidRDefault="005508D3" w:rsidP="005508D3">
      <w:pPr>
        <w:jc w:val="both"/>
      </w:pPr>
    </w:p>
    <w:p w:rsidR="005508D3" w:rsidRDefault="005508D3" w:rsidP="005508D3">
      <w:pPr>
        <w:jc w:val="both"/>
        <w:rPr>
          <w:b/>
        </w:rPr>
      </w:pPr>
      <w:r>
        <w:rPr>
          <w:b/>
        </w:rPr>
        <w:t>What can parents do to help with dental health?</w:t>
      </w:r>
    </w:p>
    <w:p w:rsidR="004C3114" w:rsidRDefault="005508D3" w:rsidP="005508D3">
      <w:pPr>
        <w:jc w:val="both"/>
      </w:pPr>
      <w:r>
        <w:t xml:space="preserve">You can help to protect your child from dental decay and gum disease. Register with a dentist at an early stage and start to brush the teeth with a fluoride-based children’s toothpaste as soon as they erupt. Use a small soft toothbrush and try to brush at least once in the morning and once before going to bed. Try to limit the amounts of sugar your child eats. Although sweets, biscuits and fizzy drinks </w:t>
      </w:r>
    </w:p>
    <w:p w:rsidR="004C3114" w:rsidRDefault="004C3114" w:rsidP="005508D3">
      <w:pPr>
        <w:jc w:val="both"/>
      </w:pPr>
      <w:r>
        <w:rPr>
          <w:b/>
          <w:sz w:val="28"/>
        </w:rPr>
        <w:lastRenderedPageBreak/>
        <w:t>Dental Care and Development</w:t>
      </w:r>
    </w:p>
    <w:p w:rsidR="004C3114" w:rsidRDefault="004C3114" w:rsidP="005508D3">
      <w:pPr>
        <w:jc w:val="both"/>
      </w:pPr>
    </w:p>
    <w:p w:rsidR="004C3114" w:rsidRDefault="004C3114" w:rsidP="005508D3">
      <w:pPr>
        <w:jc w:val="both"/>
      </w:pPr>
    </w:p>
    <w:p w:rsidR="005508D3" w:rsidRDefault="005508D3" w:rsidP="005508D3">
      <w:pPr>
        <w:jc w:val="both"/>
      </w:pPr>
      <w:r>
        <w:t xml:space="preserve">are well known sources of sugar, also look at the labels of other products such as ketchup which contain some surprisingly high levels. If your child is on long-term medication ask for the low or sugar-free variety. </w:t>
      </w:r>
    </w:p>
    <w:p w:rsidR="004172F9" w:rsidRDefault="004172F9" w:rsidP="005508D3">
      <w:pPr>
        <w:jc w:val="both"/>
      </w:pPr>
    </w:p>
    <w:p w:rsidR="004172F9" w:rsidRDefault="004172F9" w:rsidP="005508D3">
      <w:pPr>
        <w:jc w:val="both"/>
        <w:rPr>
          <w:b/>
        </w:rPr>
      </w:pPr>
      <w:r>
        <w:rPr>
          <w:b/>
        </w:rPr>
        <w:t>How does a cleft affect the teeth?</w:t>
      </w:r>
    </w:p>
    <w:p w:rsidR="004172F9" w:rsidRDefault="004172F9" w:rsidP="005508D3">
      <w:pPr>
        <w:jc w:val="both"/>
      </w:pPr>
      <w:r>
        <w:t xml:space="preserve">A cleft involving the palate and gum (alveolus) can produce a number of dental problems that vary according to the type of cleft. An isolated cleft lip or palate is less likely to involve the teeth, whilst a cleft involving the gum may lead to missing, </w:t>
      </w:r>
      <w:r w:rsidR="0095668E">
        <w:t>misshapen</w:t>
      </w:r>
      <w:r>
        <w:t xml:space="preserve"> or misplaced teeth around the cleft area (teeth can be slow to erupt in both baby and adult dentitions).</w:t>
      </w:r>
    </w:p>
    <w:p w:rsidR="004172F9" w:rsidRDefault="004172F9" w:rsidP="005508D3">
      <w:pPr>
        <w:jc w:val="both"/>
      </w:pPr>
    </w:p>
    <w:p w:rsidR="004172F9" w:rsidRDefault="004172F9" w:rsidP="005508D3">
      <w:pPr>
        <w:jc w:val="both"/>
        <w:rPr>
          <w:b/>
        </w:rPr>
      </w:pPr>
      <w:r>
        <w:rPr>
          <w:b/>
        </w:rPr>
        <w:t xml:space="preserve">How does a cleft affect the jaws? </w:t>
      </w:r>
    </w:p>
    <w:p w:rsidR="004172F9" w:rsidRDefault="004172F9" w:rsidP="005508D3">
      <w:pPr>
        <w:jc w:val="both"/>
      </w:pPr>
      <w:r>
        <w:t xml:space="preserve">The upper jaw (maxilla) may be unaffected by the cleft but where the gum is involved the jaw may be slightly small or narrow as a result. This can affect </w:t>
      </w:r>
      <w:r w:rsidR="0095668E">
        <w:t>alignment</w:t>
      </w:r>
      <w:r>
        <w:t xml:space="preserve"> and bite of the teeth requiring braces (orthodo</w:t>
      </w:r>
      <w:r w:rsidR="00BD32DF">
        <w:t>ntic treatment), a bone graft and</w:t>
      </w:r>
      <w:r>
        <w:t xml:space="preserve"> in some cases jaw surgery as a teenager. </w:t>
      </w:r>
    </w:p>
    <w:p w:rsidR="004172F9" w:rsidRDefault="004172F9" w:rsidP="005508D3">
      <w:pPr>
        <w:jc w:val="both"/>
      </w:pPr>
    </w:p>
    <w:p w:rsidR="004172F9" w:rsidRDefault="004172F9" w:rsidP="005508D3">
      <w:pPr>
        <w:jc w:val="both"/>
        <w:rPr>
          <w:b/>
        </w:rPr>
      </w:pPr>
      <w:r>
        <w:rPr>
          <w:b/>
        </w:rPr>
        <w:t>Will my child have straight teeth?</w:t>
      </w:r>
    </w:p>
    <w:p w:rsidR="004172F9" w:rsidRDefault="0095668E" w:rsidP="005508D3">
      <w:pPr>
        <w:jc w:val="both"/>
      </w:pPr>
      <w:r>
        <w:t>Misaligned</w:t>
      </w:r>
      <w:r w:rsidR="004172F9">
        <w:t xml:space="preserve"> teeth can be corrected with braces in just the same way as any other child. This is typically carried out between the ages of 11 – 14 years, but earlier treatment is sometimes necessary for example when an alveolar bone graft is required. </w:t>
      </w:r>
    </w:p>
    <w:p w:rsidR="004172F9" w:rsidRDefault="004172F9" w:rsidP="005508D3">
      <w:pPr>
        <w:jc w:val="both"/>
      </w:pPr>
    </w:p>
    <w:p w:rsidR="004172F9" w:rsidRDefault="004172F9" w:rsidP="005508D3">
      <w:pPr>
        <w:jc w:val="both"/>
        <w:rPr>
          <w:b/>
        </w:rPr>
      </w:pPr>
      <w:r>
        <w:rPr>
          <w:b/>
        </w:rPr>
        <w:t>Will my child need false teeth?</w:t>
      </w:r>
    </w:p>
    <w:p w:rsidR="004172F9" w:rsidRDefault="004172F9" w:rsidP="005508D3">
      <w:pPr>
        <w:jc w:val="both"/>
      </w:pPr>
      <w:r>
        <w:t xml:space="preserve">In the past almost all children with a cleft in the gum needed one or more plastic teeth to fill spaces in adulthood. Modern dentistry aims to reduce the need for removable or artificial teeth by good orthodontic and </w:t>
      </w:r>
      <w:r w:rsidR="0095668E">
        <w:t>restorative</w:t>
      </w:r>
      <w:r>
        <w:t xml:space="preserve"> care at an early stage. </w:t>
      </w:r>
    </w:p>
    <w:p w:rsidR="004172F9" w:rsidRDefault="004172F9" w:rsidP="005508D3">
      <w:pPr>
        <w:jc w:val="both"/>
      </w:pPr>
    </w:p>
    <w:p w:rsidR="001650A0" w:rsidRPr="001650A0" w:rsidRDefault="001650A0" w:rsidP="001650A0">
      <w:pPr>
        <w:rPr>
          <w:rFonts w:ascii="Times New Roman" w:hAnsi="Times New Roman"/>
          <w:b/>
          <w:sz w:val="24"/>
          <w:szCs w:val="24"/>
        </w:rPr>
      </w:pPr>
      <w:r w:rsidRPr="001650A0">
        <w:rPr>
          <w:rFonts w:cs="Arial"/>
          <w:b/>
        </w:rPr>
        <w:t>Who will look after the dental care?</w:t>
      </w:r>
    </w:p>
    <w:p w:rsidR="001650A0" w:rsidRPr="001650A0" w:rsidRDefault="001650A0" w:rsidP="001650A0">
      <w:pPr>
        <w:rPr>
          <w:rFonts w:ascii="Times New Roman" w:hAnsi="Times New Roman"/>
          <w:sz w:val="24"/>
          <w:szCs w:val="24"/>
        </w:rPr>
      </w:pPr>
      <w:r w:rsidRPr="001650A0">
        <w:rPr>
          <w:rFonts w:cs="Arial"/>
        </w:rPr>
        <w:t>You will need your own family dentist to look after general dental health. If you experience problems finding a dentist we will do our best to find one in your locality. You will be seen on a regular basis by our dental team including the orthodontist who will monitor dental development as your child grows and initiate treatment with braces when and where it is required. It may be necessary to visit our specialist restorative dentist during the teenage years if implants or complicated bridges are necessary.</w:t>
      </w:r>
    </w:p>
    <w:p w:rsidR="006C1EB6" w:rsidRDefault="006C1EB6" w:rsidP="005508D3">
      <w:pPr>
        <w:jc w:val="both"/>
      </w:pPr>
    </w:p>
    <w:p w:rsidR="004172F9" w:rsidRDefault="005745DF" w:rsidP="005508D3">
      <w:pPr>
        <w:jc w:val="both"/>
        <w:rPr>
          <w:b/>
          <w:sz w:val="28"/>
        </w:rPr>
      </w:pPr>
      <w:r>
        <w:br w:type="page"/>
      </w:r>
      <w:r>
        <w:rPr>
          <w:b/>
          <w:sz w:val="28"/>
        </w:rPr>
        <w:lastRenderedPageBreak/>
        <w:t>Medical Photography</w:t>
      </w:r>
    </w:p>
    <w:p w:rsidR="005745DF" w:rsidRDefault="005745DF" w:rsidP="005508D3">
      <w:pPr>
        <w:jc w:val="both"/>
      </w:pPr>
    </w:p>
    <w:p w:rsidR="005745DF" w:rsidRDefault="005745DF" w:rsidP="00F60A7F">
      <w:pPr>
        <w:jc w:val="both"/>
      </w:pPr>
      <w:r>
        <w:t xml:space="preserve">Your baby or child will have medical photographs taken of his/her cleft lip and/ or palate. These photographs are taken on admission to Hospital and at regular clinics. Photographs are taken to provide an accurate record of your child’s development. </w:t>
      </w:r>
    </w:p>
    <w:p w:rsidR="005745DF" w:rsidRDefault="005745DF" w:rsidP="00F60A7F">
      <w:pPr>
        <w:jc w:val="both"/>
      </w:pPr>
    </w:p>
    <w:p w:rsidR="005745DF" w:rsidRDefault="005745DF" w:rsidP="00F60A7F">
      <w:pPr>
        <w:jc w:val="both"/>
      </w:pPr>
      <w:r>
        <w:t xml:space="preserve">Your baby will have five views taken of his/her face and palate if appropriate. For children aged five years and over a complete set of medical photographs may be taken at a Review Clinic or </w:t>
      </w:r>
      <w:r w:rsidRPr="003D7572">
        <w:rPr>
          <w:color w:val="0000FF"/>
        </w:rPr>
        <w:t>Combined Cleft Clinic</w:t>
      </w:r>
      <w:r>
        <w:t xml:space="preserve">. Additional sets of photographs may be requested by the Secondary Cleft Surgeon and the Orthodontist at other times. </w:t>
      </w:r>
    </w:p>
    <w:p w:rsidR="005745DF" w:rsidRDefault="005745DF" w:rsidP="00F60A7F">
      <w:pPr>
        <w:jc w:val="both"/>
      </w:pPr>
    </w:p>
    <w:p w:rsidR="005745DF" w:rsidRDefault="005745DF" w:rsidP="00F60A7F">
      <w:pPr>
        <w:jc w:val="both"/>
      </w:pPr>
      <w:r>
        <w:t xml:space="preserve">The photographs are placed into your child’s hospital notes. </w:t>
      </w:r>
    </w:p>
    <w:p w:rsidR="005745DF" w:rsidRDefault="005745DF" w:rsidP="005508D3">
      <w:pPr>
        <w:jc w:val="both"/>
      </w:pPr>
    </w:p>
    <w:p w:rsidR="005745DF" w:rsidRDefault="0066697D" w:rsidP="005508D3">
      <w:pPr>
        <w:jc w:val="both"/>
      </w:pPr>
      <w:r>
        <w:rPr>
          <w:noProof/>
        </w:rPr>
        <w:drawing>
          <wp:anchor distT="0" distB="0" distL="114300" distR="114300" simplePos="0" relativeHeight="251671040" behindDoc="0" locked="0" layoutInCell="1" allowOverlap="1">
            <wp:simplePos x="0" y="0"/>
            <wp:positionH relativeFrom="column">
              <wp:posOffset>1954530</wp:posOffset>
            </wp:positionH>
            <wp:positionV relativeFrom="paragraph">
              <wp:posOffset>36830</wp:posOffset>
            </wp:positionV>
            <wp:extent cx="2038350" cy="1638300"/>
            <wp:effectExtent l="0" t="0" r="0" b="0"/>
            <wp:wrapNone/>
            <wp:docPr id="165" name="Picture 165" descr="med phot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med photo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38350" cy="16383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0016" behindDoc="0" locked="0" layoutInCell="1" allowOverlap="1">
            <wp:simplePos x="0" y="0"/>
            <wp:positionH relativeFrom="column">
              <wp:posOffset>-72390</wp:posOffset>
            </wp:positionH>
            <wp:positionV relativeFrom="paragraph">
              <wp:posOffset>36830</wp:posOffset>
            </wp:positionV>
            <wp:extent cx="2038985" cy="1637030"/>
            <wp:effectExtent l="0" t="0" r="0" b="0"/>
            <wp:wrapNone/>
            <wp:docPr id="164" name="Picture 164" descr="med photo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4" descr="med photo 1"/>
                    <pic:cNvPicPr>
                      <a:picLocks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038985" cy="1637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45DF" w:rsidRPr="005745DF" w:rsidRDefault="005745DF" w:rsidP="005745DF"/>
    <w:p w:rsidR="005745DF" w:rsidRPr="005745DF" w:rsidRDefault="005745DF" w:rsidP="005745DF"/>
    <w:p w:rsidR="005745DF" w:rsidRPr="005745DF" w:rsidRDefault="005745DF" w:rsidP="005745DF"/>
    <w:p w:rsidR="005745DF" w:rsidRPr="005745DF" w:rsidRDefault="005745DF" w:rsidP="005745DF"/>
    <w:p w:rsidR="005745DF" w:rsidRPr="005745DF" w:rsidRDefault="005745DF" w:rsidP="005745DF"/>
    <w:p w:rsidR="005745DF" w:rsidRPr="005745DF" w:rsidRDefault="005745DF" w:rsidP="005745DF"/>
    <w:p w:rsidR="005745DF" w:rsidRPr="005745DF" w:rsidRDefault="005745DF" w:rsidP="005745DF"/>
    <w:p w:rsidR="005745DF" w:rsidRPr="005745DF" w:rsidRDefault="005745DF" w:rsidP="005745DF"/>
    <w:p w:rsidR="005745DF" w:rsidRDefault="005745DF" w:rsidP="005745DF"/>
    <w:p w:rsidR="005745DF" w:rsidRPr="005745DF" w:rsidRDefault="005745DF" w:rsidP="005745DF"/>
    <w:p w:rsidR="005745DF" w:rsidRDefault="005745DF" w:rsidP="005745DF"/>
    <w:p w:rsidR="005745DF" w:rsidRDefault="005745DF" w:rsidP="005745DF"/>
    <w:p w:rsidR="005745DF" w:rsidRDefault="005745DF" w:rsidP="00F60A7F">
      <w:pPr>
        <w:jc w:val="both"/>
        <w:rPr>
          <w:b/>
          <w:sz w:val="28"/>
        </w:rPr>
      </w:pPr>
      <w:r>
        <w:rPr>
          <w:b/>
          <w:sz w:val="28"/>
        </w:rPr>
        <w:t>Other Referrals</w:t>
      </w:r>
    </w:p>
    <w:p w:rsidR="005745DF" w:rsidRDefault="005745DF" w:rsidP="00F60A7F">
      <w:pPr>
        <w:jc w:val="both"/>
      </w:pPr>
    </w:p>
    <w:p w:rsidR="005745DF" w:rsidRDefault="005745DF" w:rsidP="00F60A7F">
      <w:pPr>
        <w:jc w:val="both"/>
        <w:rPr>
          <w:b/>
        </w:rPr>
      </w:pPr>
      <w:r>
        <w:rPr>
          <w:b/>
        </w:rPr>
        <w:t>Dietician</w:t>
      </w:r>
    </w:p>
    <w:p w:rsidR="005745DF" w:rsidRDefault="00F60A7F" w:rsidP="00F60A7F">
      <w:pPr>
        <w:jc w:val="both"/>
      </w:pPr>
      <w:r>
        <w:t xml:space="preserve">Occasionally a Dietician may be consulted. </w:t>
      </w:r>
    </w:p>
    <w:p w:rsidR="00F60A7F" w:rsidRDefault="00F60A7F" w:rsidP="00F60A7F">
      <w:pPr>
        <w:jc w:val="both"/>
      </w:pPr>
    </w:p>
    <w:p w:rsidR="00F60A7F" w:rsidRDefault="00F60A7F" w:rsidP="00F60A7F">
      <w:pPr>
        <w:jc w:val="both"/>
        <w:rPr>
          <w:b/>
        </w:rPr>
      </w:pPr>
      <w:r>
        <w:rPr>
          <w:b/>
        </w:rPr>
        <w:t>Paediatrician</w:t>
      </w:r>
    </w:p>
    <w:p w:rsidR="00F60A7F" w:rsidRDefault="00F60A7F" w:rsidP="00F60A7F">
      <w:pPr>
        <w:jc w:val="both"/>
      </w:pPr>
      <w:r>
        <w:t>Your child will be under the care of a Consultant Paediatrician who is part of the Cleft Team. They will be consulted as appropriate.</w:t>
      </w:r>
    </w:p>
    <w:p w:rsidR="00F60A7F" w:rsidRDefault="00F60A7F" w:rsidP="00F60A7F">
      <w:pPr>
        <w:jc w:val="both"/>
        <w:rPr>
          <w:b/>
          <w:sz w:val="28"/>
        </w:rPr>
      </w:pPr>
      <w:r>
        <w:br w:type="page"/>
      </w:r>
      <w:r w:rsidRPr="00F60A7F">
        <w:rPr>
          <w:b/>
          <w:sz w:val="28"/>
        </w:rPr>
        <w:lastRenderedPageBreak/>
        <w:t xml:space="preserve">Striving </w:t>
      </w:r>
      <w:r>
        <w:rPr>
          <w:b/>
          <w:sz w:val="28"/>
        </w:rPr>
        <w:t>to Provide Quality of Care</w:t>
      </w:r>
    </w:p>
    <w:p w:rsidR="00F60A7F" w:rsidRDefault="00F60A7F" w:rsidP="00F60A7F">
      <w:pPr>
        <w:jc w:val="both"/>
      </w:pPr>
    </w:p>
    <w:p w:rsidR="00F60A7F" w:rsidRDefault="00F60A7F" w:rsidP="00F60A7F">
      <w:pPr>
        <w:jc w:val="both"/>
      </w:pPr>
      <w:r>
        <w:t xml:space="preserve">In the Spires Cleft Centre we are </w:t>
      </w:r>
      <w:r w:rsidR="0095668E">
        <w:t>constantly</w:t>
      </w:r>
      <w:r>
        <w:t xml:space="preserve"> striving to provide the highest possible </w:t>
      </w:r>
      <w:r w:rsidR="0095668E">
        <w:t>standard</w:t>
      </w:r>
      <w:r>
        <w:t xml:space="preserve"> of care for all of our patients. We hold regular Review Clinics, to which your child will be invited when they are aged five, ten and fifteen years old. At these special clinics you will be seen by the Speech and Language Therapists, </w:t>
      </w:r>
      <w:r w:rsidRPr="003D7572">
        <w:rPr>
          <w:color w:val="0000FF"/>
        </w:rPr>
        <w:t>Audiologists</w:t>
      </w:r>
      <w:r>
        <w:t xml:space="preserve">, Orthodontists and Psychology. The records they take will help us check your child’s </w:t>
      </w:r>
      <w:r w:rsidR="0095668E">
        <w:t>progress</w:t>
      </w:r>
      <w:r>
        <w:t xml:space="preserve"> so far and plan their pathway of care. These assessments also enable us to compare our results with those from cleft services throughout the world. All of our data is recorded into an electronic patient record. </w:t>
      </w:r>
    </w:p>
    <w:p w:rsidR="00F60A7F" w:rsidRDefault="00F60A7F" w:rsidP="00F60A7F">
      <w:pPr>
        <w:jc w:val="both"/>
      </w:pPr>
    </w:p>
    <w:p w:rsidR="00F60A7F" w:rsidRDefault="00F60A7F" w:rsidP="00F60A7F">
      <w:pPr>
        <w:jc w:val="both"/>
      </w:pPr>
      <w:r>
        <w:t xml:space="preserve">We also have an active program of </w:t>
      </w:r>
      <w:r w:rsidR="0095668E">
        <w:t>research</w:t>
      </w:r>
      <w:r>
        <w:t xml:space="preserve"> and present regularly both at national and international meetings. From time to time we may invite families and young people to take part in a research project to help us develop our understanding and pioneer the best possible care. We will always give you plenty of information to help you </w:t>
      </w:r>
      <w:r w:rsidR="0095668E">
        <w:t>decide</w:t>
      </w:r>
      <w:r>
        <w:t xml:space="preserve"> if you would like to take part; we do understand that some people may not wish to be involved and this would not affect your care in any way. </w:t>
      </w:r>
    </w:p>
    <w:p w:rsidR="00F60A7F" w:rsidRDefault="00F60A7F" w:rsidP="00F60A7F">
      <w:pPr>
        <w:jc w:val="both"/>
      </w:pPr>
    </w:p>
    <w:p w:rsidR="00F60A7F" w:rsidRDefault="00F60A7F" w:rsidP="00F60A7F">
      <w:pPr>
        <w:jc w:val="both"/>
      </w:pPr>
      <w:r>
        <w:t xml:space="preserve">Our aim is also to foster links with </w:t>
      </w:r>
      <w:r w:rsidR="00026028">
        <w:t xml:space="preserve">the </w:t>
      </w:r>
      <w:r>
        <w:t xml:space="preserve">cleft services in the UK and in Europe in order that we can be at the forefront of cleft care. </w:t>
      </w:r>
    </w:p>
    <w:p w:rsidR="00F60A7F" w:rsidRDefault="00F60A7F" w:rsidP="00F60A7F">
      <w:pPr>
        <w:jc w:val="both"/>
      </w:pPr>
    </w:p>
    <w:p w:rsidR="00F60A7F" w:rsidRDefault="00F60A7F" w:rsidP="00F60A7F">
      <w:pPr>
        <w:jc w:val="both"/>
      </w:pPr>
    </w:p>
    <w:p w:rsidR="00F60A7F" w:rsidRDefault="00F60A7F" w:rsidP="00F60A7F">
      <w:pPr>
        <w:jc w:val="both"/>
      </w:pPr>
    </w:p>
    <w:p w:rsidR="00F60A7F" w:rsidRDefault="00F60A7F" w:rsidP="00F60A7F">
      <w:pPr>
        <w:jc w:val="both"/>
      </w:pPr>
    </w:p>
    <w:p w:rsidR="00F60A7F" w:rsidRDefault="00F60A7F" w:rsidP="00F60A7F">
      <w:pPr>
        <w:jc w:val="both"/>
      </w:pPr>
    </w:p>
    <w:p w:rsidR="00F60A7F" w:rsidRDefault="00F60A7F" w:rsidP="00F60A7F">
      <w:pPr>
        <w:jc w:val="both"/>
      </w:pPr>
    </w:p>
    <w:p w:rsidR="00F60A7F" w:rsidRDefault="00F60A7F" w:rsidP="00F60A7F">
      <w:pPr>
        <w:jc w:val="both"/>
      </w:pPr>
    </w:p>
    <w:p w:rsidR="00F60A7F" w:rsidRDefault="00F60A7F" w:rsidP="00F60A7F">
      <w:pPr>
        <w:jc w:val="both"/>
      </w:pPr>
    </w:p>
    <w:p w:rsidR="007E7E1F" w:rsidRDefault="007E7E1F" w:rsidP="00F60A7F">
      <w:pPr>
        <w:jc w:val="both"/>
      </w:pPr>
    </w:p>
    <w:p w:rsidR="007E7E1F" w:rsidRDefault="007E7E1F" w:rsidP="00F60A7F">
      <w:pPr>
        <w:jc w:val="both"/>
      </w:pPr>
    </w:p>
    <w:p w:rsidR="007E7E1F" w:rsidRDefault="007E7E1F" w:rsidP="00F60A7F">
      <w:pPr>
        <w:jc w:val="center"/>
        <w:rPr>
          <w:b/>
          <w:color w:val="000080"/>
          <w:sz w:val="28"/>
        </w:rPr>
      </w:pPr>
      <w:r w:rsidRPr="007E7E1F">
        <w:rPr>
          <w:b/>
          <w:color w:val="000080"/>
          <w:sz w:val="28"/>
        </w:rPr>
        <w:t>www.spirescentre.nhs.uk</w:t>
      </w:r>
    </w:p>
    <w:p w:rsidR="00F60A7F" w:rsidRDefault="007E7E1F" w:rsidP="007E7E1F">
      <w:pPr>
        <w:rPr>
          <w:b/>
          <w:sz w:val="28"/>
        </w:rPr>
      </w:pPr>
      <w:r>
        <w:rPr>
          <w:b/>
          <w:color w:val="000080"/>
          <w:sz w:val="28"/>
        </w:rPr>
        <w:br w:type="page"/>
      </w:r>
      <w:r>
        <w:rPr>
          <w:b/>
          <w:sz w:val="28"/>
        </w:rPr>
        <w:lastRenderedPageBreak/>
        <w:t>Glossary</w:t>
      </w:r>
    </w:p>
    <w:p w:rsidR="007E7E1F" w:rsidRDefault="007E7E1F" w:rsidP="00AB3445">
      <w:pPr>
        <w:jc w:val="both"/>
      </w:pPr>
      <w:r>
        <w:t xml:space="preserve">You will hear and read many unfamiliar words. This glossary helps to explain some of them. </w:t>
      </w:r>
    </w:p>
    <w:p w:rsidR="007E7E1F" w:rsidRDefault="007E7E1F" w:rsidP="00AB3445">
      <w:pPr>
        <w:jc w:val="both"/>
      </w:pPr>
    </w:p>
    <w:p w:rsidR="007E7E1F" w:rsidRDefault="007E7E1F" w:rsidP="00AB3445">
      <w:pPr>
        <w:jc w:val="both"/>
        <w:rPr>
          <w:b/>
        </w:rPr>
      </w:pPr>
      <w:r>
        <w:rPr>
          <w:b/>
        </w:rPr>
        <w:t>Alveolar Bone Grafting</w:t>
      </w:r>
    </w:p>
    <w:p w:rsidR="007E7E1F" w:rsidRDefault="00755D5A" w:rsidP="00AB3445">
      <w:pPr>
        <w:jc w:val="both"/>
      </w:pPr>
      <w:r w:rsidRPr="001B3780">
        <w:t>An operation needed by</w:t>
      </w:r>
      <w:r w:rsidR="007E7E1F" w:rsidRPr="001B3780">
        <w:t xml:space="preserve"> some children with a cleft</w:t>
      </w:r>
      <w:r w:rsidRPr="001B3780">
        <w:t xml:space="preserve"> </w:t>
      </w:r>
      <w:r w:rsidR="00C1753A">
        <w:t>a</w:t>
      </w:r>
      <w:r w:rsidR="007E7E1F">
        <w:t xml:space="preserve">ffecting their gum, in order to help the development of normal teeth alignment. It is performed at between 8 – 10 years of age with bone graft being taken, usually from the hip, and introduced into the gum. </w:t>
      </w:r>
    </w:p>
    <w:p w:rsidR="007E7E1F" w:rsidRDefault="007E7E1F" w:rsidP="00AB3445">
      <w:pPr>
        <w:jc w:val="both"/>
      </w:pPr>
    </w:p>
    <w:p w:rsidR="007E7E1F" w:rsidRDefault="007E7E1F" w:rsidP="00AB3445">
      <w:pPr>
        <w:jc w:val="both"/>
        <w:rPr>
          <w:b/>
        </w:rPr>
      </w:pPr>
      <w:r>
        <w:rPr>
          <w:b/>
        </w:rPr>
        <w:t>Alveolar Ridge</w:t>
      </w:r>
    </w:p>
    <w:p w:rsidR="007E7E1F" w:rsidRDefault="007E7E1F" w:rsidP="00AB3445">
      <w:pPr>
        <w:jc w:val="both"/>
      </w:pPr>
      <w:r>
        <w:t>The bony ridge of the upper jaw (ma</w:t>
      </w:r>
      <w:r w:rsidR="00755D5A">
        <w:t xml:space="preserve">xilla) and lower jaw (mandible), </w:t>
      </w:r>
      <w:r w:rsidR="00755D5A" w:rsidRPr="001B3780">
        <w:t>which holds the teeth.</w:t>
      </w:r>
      <w:r>
        <w:t xml:space="preserve"> </w:t>
      </w:r>
    </w:p>
    <w:p w:rsidR="007E7E1F" w:rsidRDefault="007E7E1F" w:rsidP="00AB3445">
      <w:pPr>
        <w:jc w:val="both"/>
      </w:pPr>
    </w:p>
    <w:p w:rsidR="007E7E1F" w:rsidRDefault="007E7E1F" w:rsidP="00AB3445">
      <w:pPr>
        <w:jc w:val="both"/>
        <w:rPr>
          <w:b/>
        </w:rPr>
      </w:pPr>
      <w:r>
        <w:rPr>
          <w:b/>
        </w:rPr>
        <w:t>Articulation</w:t>
      </w:r>
    </w:p>
    <w:p w:rsidR="007E7E1F" w:rsidRDefault="007E7E1F" w:rsidP="00AB3445">
      <w:pPr>
        <w:jc w:val="both"/>
      </w:pPr>
      <w:r w:rsidRPr="001B3780">
        <w:t>The pr</w:t>
      </w:r>
      <w:r w:rsidR="00755D5A" w:rsidRPr="001B3780">
        <w:t>ocess of forming speech sounds using the lips, tongue, teeth and palate.</w:t>
      </w:r>
    </w:p>
    <w:p w:rsidR="007E7E1F" w:rsidRDefault="007E7E1F" w:rsidP="00AB3445">
      <w:pPr>
        <w:jc w:val="both"/>
      </w:pPr>
    </w:p>
    <w:p w:rsidR="007E7E1F" w:rsidRDefault="007E7E1F" w:rsidP="00AB3445">
      <w:pPr>
        <w:jc w:val="both"/>
        <w:rPr>
          <w:b/>
        </w:rPr>
      </w:pPr>
      <w:r>
        <w:rPr>
          <w:b/>
        </w:rPr>
        <w:t>Articulation Test</w:t>
      </w:r>
    </w:p>
    <w:p w:rsidR="007E7E1F" w:rsidRDefault="00755D5A" w:rsidP="00AB3445">
      <w:pPr>
        <w:jc w:val="both"/>
      </w:pPr>
      <w:r w:rsidRPr="001B3780">
        <w:t xml:space="preserve">A test </w:t>
      </w:r>
      <w:r w:rsidR="007E7E1F" w:rsidRPr="001B3780">
        <w:t xml:space="preserve">which provides </w:t>
      </w:r>
      <w:r w:rsidR="0095668E" w:rsidRPr="001B3780">
        <w:t>information</w:t>
      </w:r>
      <w:r w:rsidR="007E7E1F" w:rsidRPr="001B3780">
        <w:t xml:space="preserve"> about how </w:t>
      </w:r>
      <w:r w:rsidRPr="001B3780">
        <w:t xml:space="preserve">accurately </w:t>
      </w:r>
      <w:r w:rsidR="007E7E1F" w:rsidRPr="001B3780">
        <w:t>speech</w:t>
      </w:r>
      <w:r w:rsidR="007E7E1F">
        <w:t xml:space="preserve"> sounds are formed. </w:t>
      </w:r>
    </w:p>
    <w:p w:rsidR="007E7E1F" w:rsidRDefault="007E7E1F" w:rsidP="00AB3445">
      <w:pPr>
        <w:jc w:val="both"/>
      </w:pPr>
    </w:p>
    <w:p w:rsidR="007E7E1F" w:rsidRDefault="007E7E1F" w:rsidP="00AB3445">
      <w:pPr>
        <w:jc w:val="both"/>
        <w:rPr>
          <w:b/>
        </w:rPr>
      </w:pPr>
      <w:r>
        <w:rPr>
          <w:b/>
        </w:rPr>
        <w:t>Audiogram</w:t>
      </w:r>
    </w:p>
    <w:p w:rsidR="007E7E1F" w:rsidRDefault="007E7E1F" w:rsidP="00AB3445">
      <w:pPr>
        <w:jc w:val="both"/>
      </w:pPr>
      <w:r>
        <w:t xml:space="preserve">A standard graph used to record hearing levels or </w:t>
      </w:r>
      <w:r w:rsidR="0095668E">
        <w:t>sensitivity</w:t>
      </w:r>
      <w:r>
        <w:t>.</w:t>
      </w:r>
    </w:p>
    <w:p w:rsidR="007E7E1F" w:rsidRDefault="007E7E1F" w:rsidP="00AB3445">
      <w:pPr>
        <w:jc w:val="both"/>
      </w:pPr>
    </w:p>
    <w:p w:rsidR="007E7E1F" w:rsidRDefault="007E7E1F" w:rsidP="00AB3445">
      <w:pPr>
        <w:jc w:val="both"/>
        <w:rPr>
          <w:b/>
        </w:rPr>
      </w:pPr>
      <w:r>
        <w:rPr>
          <w:b/>
        </w:rPr>
        <w:t>Audiologist</w:t>
      </w:r>
    </w:p>
    <w:p w:rsidR="007E7E1F" w:rsidRDefault="007E7E1F" w:rsidP="00AB3445">
      <w:pPr>
        <w:jc w:val="both"/>
      </w:pPr>
      <w:r>
        <w:t>A person with a degree, licen</w:t>
      </w:r>
      <w:r w:rsidR="00755D5A">
        <w:t>c</w:t>
      </w:r>
      <w:r>
        <w:t xml:space="preserve">e and certification in audiology (science of hearing) who measures hearing, identifies hearing loss </w:t>
      </w:r>
      <w:r w:rsidRPr="001B3780">
        <w:t xml:space="preserve">and participates in rehabilitation of </w:t>
      </w:r>
      <w:r w:rsidRPr="001B3780">
        <w:rPr>
          <w:color w:val="0000FF"/>
        </w:rPr>
        <w:t>hearing impairment</w:t>
      </w:r>
      <w:r w:rsidRPr="001B3780">
        <w:t>.</w:t>
      </w:r>
      <w:r>
        <w:t xml:space="preserve"> </w:t>
      </w:r>
    </w:p>
    <w:p w:rsidR="007E7E1F" w:rsidRDefault="007E7E1F" w:rsidP="00AB3445">
      <w:pPr>
        <w:jc w:val="both"/>
      </w:pPr>
    </w:p>
    <w:p w:rsidR="003D7572" w:rsidRPr="003D7572" w:rsidRDefault="003D7572" w:rsidP="00AB3445">
      <w:pPr>
        <w:jc w:val="both"/>
        <w:rPr>
          <w:b/>
        </w:rPr>
      </w:pPr>
      <w:r w:rsidRPr="003D7572">
        <w:rPr>
          <w:b/>
        </w:rPr>
        <w:t>Cannula</w:t>
      </w:r>
    </w:p>
    <w:p w:rsidR="003D7572" w:rsidRDefault="003D7572" w:rsidP="00AB3445">
      <w:pPr>
        <w:jc w:val="both"/>
      </w:pPr>
      <w:r>
        <w:t>A small plastic tube that sits in a vein just underneath the skin</w:t>
      </w:r>
    </w:p>
    <w:p w:rsidR="003D7572" w:rsidRDefault="003D7572" w:rsidP="00AB3445">
      <w:pPr>
        <w:jc w:val="both"/>
      </w:pPr>
    </w:p>
    <w:p w:rsidR="00BD32DF" w:rsidRPr="00BD32DF" w:rsidRDefault="00BD32DF" w:rsidP="00AB3445">
      <w:pPr>
        <w:jc w:val="both"/>
        <w:rPr>
          <w:b/>
        </w:rPr>
      </w:pPr>
      <w:r w:rsidRPr="00BD32DF">
        <w:rPr>
          <w:b/>
        </w:rPr>
        <w:t>Clinical Nurse Specialist</w:t>
      </w:r>
    </w:p>
    <w:p w:rsidR="00506CBE" w:rsidRPr="00F71A0E" w:rsidRDefault="00506CBE" w:rsidP="00506CBE">
      <w:pPr>
        <w:autoSpaceDE w:val="0"/>
        <w:autoSpaceDN w:val="0"/>
        <w:adjustRightInd w:val="0"/>
        <w:jc w:val="both"/>
        <w:rPr>
          <w:rFonts w:ascii="Times New Roman" w:hAnsi="Times New Roman"/>
        </w:rPr>
      </w:pPr>
      <w:r w:rsidRPr="00F71A0E">
        <w:rPr>
          <w:rFonts w:cs="Arial"/>
        </w:rPr>
        <w:t>We are a team of registered nurses, led by a senior Nurse,</w:t>
      </w:r>
      <w:r>
        <w:rPr>
          <w:rFonts w:cs="Arial"/>
        </w:rPr>
        <w:t xml:space="preserve"> </w:t>
      </w:r>
      <w:r w:rsidRPr="00F71A0E">
        <w:rPr>
          <w:rFonts w:cs="Arial"/>
        </w:rPr>
        <w:t>who specialise in caring for children and families affected</w:t>
      </w:r>
      <w:r>
        <w:rPr>
          <w:rFonts w:cs="Arial"/>
        </w:rPr>
        <w:t xml:space="preserve"> </w:t>
      </w:r>
      <w:r w:rsidRPr="00F71A0E">
        <w:rPr>
          <w:rFonts w:cs="Arial"/>
        </w:rPr>
        <w:t>by cleft lip and palate.</w:t>
      </w:r>
      <w:r>
        <w:rPr>
          <w:rFonts w:cs="Arial"/>
        </w:rPr>
        <w:t xml:space="preserve"> The team combines the skills of</w:t>
      </w:r>
      <w:r w:rsidRPr="00F71A0E">
        <w:rPr>
          <w:rFonts w:cs="Arial"/>
        </w:rPr>
        <w:t>, paediatric and</w:t>
      </w:r>
      <w:r>
        <w:rPr>
          <w:rFonts w:cs="Arial"/>
        </w:rPr>
        <w:t xml:space="preserve"> </w:t>
      </w:r>
      <w:r w:rsidRPr="00F71A0E">
        <w:rPr>
          <w:rFonts w:cs="Arial"/>
        </w:rPr>
        <w:t>adult nursing, health visiting and counselling. We work</w:t>
      </w:r>
      <w:r>
        <w:rPr>
          <w:rFonts w:cs="Arial"/>
        </w:rPr>
        <w:t xml:space="preserve"> </w:t>
      </w:r>
      <w:r w:rsidRPr="00F71A0E">
        <w:rPr>
          <w:rFonts w:cs="Arial"/>
        </w:rPr>
        <w:t>closely with health</w:t>
      </w:r>
      <w:r>
        <w:rPr>
          <w:rFonts w:cs="Arial"/>
        </w:rPr>
        <w:t xml:space="preserve"> </w:t>
      </w:r>
      <w:r w:rsidRPr="00F71A0E">
        <w:rPr>
          <w:rFonts w:cs="Arial"/>
        </w:rPr>
        <w:t>professionals from your local</w:t>
      </w:r>
      <w:r>
        <w:rPr>
          <w:rFonts w:cs="Arial"/>
        </w:rPr>
        <w:t xml:space="preserve"> </w:t>
      </w:r>
      <w:r w:rsidRPr="00F71A0E">
        <w:rPr>
          <w:rFonts w:cs="Arial"/>
        </w:rPr>
        <w:t>community,</w:t>
      </w:r>
      <w:r>
        <w:rPr>
          <w:rFonts w:cs="Arial"/>
        </w:rPr>
        <w:t xml:space="preserve"> </w:t>
      </w:r>
      <w:r w:rsidRPr="00F71A0E">
        <w:rPr>
          <w:rFonts w:cs="Arial"/>
        </w:rPr>
        <w:t>specialist hospitals and other members of the</w:t>
      </w:r>
      <w:r>
        <w:rPr>
          <w:rFonts w:cs="Arial"/>
        </w:rPr>
        <w:t xml:space="preserve"> </w:t>
      </w:r>
      <w:r w:rsidRPr="00F71A0E">
        <w:rPr>
          <w:rFonts w:cs="Arial"/>
        </w:rPr>
        <w:t>Cleft Team</w:t>
      </w:r>
    </w:p>
    <w:p w:rsidR="00BD32DF" w:rsidRDefault="00BD32DF" w:rsidP="00AB3445">
      <w:pPr>
        <w:jc w:val="both"/>
      </w:pPr>
    </w:p>
    <w:p w:rsidR="007E7E1F" w:rsidRDefault="007E7E1F" w:rsidP="00AB3445">
      <w:pPr>
        <w:jc w:val="both"/>
        <w:rPr>
          <w:b/>
        </w:rPr>
      </w:pPr>
      <w:r>
        <w:rPr>
          <w:b/>
        </w:rPr>
        <w:t>Combined Cleft Clinic</w:t>
      </w:r>
    </w:p>
    <w:p w:rsidR="007E7E1F" w:rsidRDefault="007E7E1F" w:rsidP="00AB3445">
      <w:pPr>
        <w:jc w:val="both"/>
      </w:pPr>
      <w:r>
        <w:t xml:space="preserve">A clinic in which all members of the Cleft Team are present. </w:t>
      </w:r>
    </w:p>
    <w:p w:rsidR="007E7E1F" w:rsidRDefault="007E7E1F" w:rsidP="00AB3445">
      <w:pPr>
        <w:jc w:val="both"/>
      </w:pPr>
    </w:p>
    <w:p w:rsidR="00BE5CB1" w:rsidRDefault="00BE5CB1" w:rsidP="00AB3445">
      <w:pPr>
        <w:jc w:val="both"/>
        <w:rPr>
          <w:b/>
        </w:rPr>
      </w:pPr>
    </w:p>
    <w:p w:rsidR="007E7E1F" w:rsidRDefault="007E7E1F" w:rsidP="00AB3445">
      <w:pPr>
        <w:jc w:val="both"/>
        <w:rPr>
          <w:b/>
        </w:rPr>
      </w:pPr>
      <w:r>
        <w:rPr>
          <w:b/>
        </w:rPr>
        <w:t>Columella</w:t>
      </w:r>
    </w:p>
    <w:p w:rsidR="007E7E1F" w:rsidRDefault="007E7E1F" w:rsidP="00AB3445">
      <w:pPr>
        <w:jc w:val="both"/>
      </w:pPr>
      <w:r>
        <w:t xml:space="preserve">The central, lower portion of the nose, which divides the nostrils. </w:t>
      </w:r>
    </w:p>
    <w:p w:rsidR="00AB3445" w:rsidRDefault="00AB3445" w:rsidP="00AB3445">
      <w:pPr>
        <w:jc w:val="both"/>
      </w:pPr>
    </w:p>
    <w:p w:rsidR="00AB3445" w:rsidRDefault="00AB3445" w:rsidP="00AB3445">
      <w:pPr>
        <w:jc w:val="both"/>
        <w:rPr>
          <w:b/>
        </w:rPr>
      </w:pPr>
      <w:r>
        <w:rPr>
          <w:b/>
        </w:rPr>
        <w:t>Comprehension</w:t>
      </w:r>
    </w:p>
    <w:p w:rsidR="00AB3445" w:rsidRDefault="00755D5A" w:rsidP="00AB3445">
      <w:pPr>
        <w:jc w:val="both"/>
      </w:pPr>
      <w:r w:rsidRPr="001B3780">
        <w:t>The ability to understand</w:t>
      </w:r>
      <w:r w:rsidR="00AB3445" w:rsidRPr="001B3780">
        <w:t xml:space="preserve"> spoken or written language.</w:t>
      </w:r>
      <w:r w:rsidR="00AB3445">
        <w:t xml:space="preserve"> </w:t>
      </w:r>
    </w:p>
    <w:p w:rsidR="00AB3445" w:rsidRDefault="00AB3445" w:rsidP="00AB3445">
      <w:pPr>
        <w:jc w:val="both"/>
      </w:pPr>
    </w:p>
    <w:p w:rsidR="00AB3445" w:rsidRDefault="00AB3445" w:rsidP="00AB3445">
      <w:pPr>
        <w:jc w:val="both"/>
        <w:rPr>
          <w:b/>
        </w:rPr>
      </w:pPr>
      <w:r>
        <w:rPr>
          <w:b/>
        </w:rPr>
        <w:t>Congenital</w:t>
      </w:r>
    </w:p>
    <w:p w:rsidR="00AB3445" w:rsidRDefault="00AB3445" w:rsidP="00AB3445">
      <w:pPr>
        <w:jc w:val="both"/>
      </w:pPr>
      <w:r>
        <w:t xml:space="preserve">A disease, deformity or deficiency existing at time of birth. </w:t>
      </w:r>
    </w:p>
    <w:p w:rsidR="00BD32DF" w:rsidRDefault="00BD32DF" w:rsidP="00AB3445">
      <w:pPr>
        <w:jc w:val="both"/>
      </w:pPr>
    </w:p>
    <w:p w:rsidR="00AB3445" w:rsidRDefault="00B977BE" w:rsidP="00AB3445">
      <w:pPr>
        <w:jc w:val="both"/>
        <w:rPr>
          <w:b/>
        </w:rPr>
      </w:pPr>
      <w:r>
        <w:rPr>
          <w:b/>
        </w:rPr>
        <w:t>Cross bite</w:t>
      </w:r>
    </w:p>
    <w:p w:rsidR="00AB3445" w:rsidRDefault="00AB3445" w:rsidP="00AB3445">
      <w:pPr>
        <w:jc w:val="both"/>
      </w:pPr>
      <w:r>
        <w:t xml:space="preserve">A dental condition where the upper teeth are behind the lower teeth rather than in front of them. It can </w:t>
      </w:r>
      <w:r w:rsidR="0095668E">
        <w:t>also</w:t>
      </w:r>
      <w:r>
        <w:t xml:space="preserve"> app</w:t>
      </w:r>
      <w:r w:rsidR="00A1230D">
        <w:t xml:space="preserve">ly to the back teeth, </w:t>
      </w:r>
      <w:r w:rsidR="00A1230D" w:rsidRPr="001B3780">
        <w:t>laterally (from side to side)</w:t>
      </w:r>
    </w:p>
    <w:p w:rsidR="00AB3445" w:rsidRDefault="00AB3445" w:rsidP="00AB3445">
      <w:pPr>
        <w:jc w:val="both"/>
      </w:pPr>
    </w:p>
    <w:p w:rsidR="00AB3445" w:rsidRDefault="00AB3445" w:rsidP="00AB3445">
      <w:pPr>
        <w:jc w:val="both"/>
        <w:rPr>
          <w:b/>
        </w:rPr>
      </w:pPr>
      <w:r>
        <w:rPr>
          <w:b/>
        </w:rPr>
        <w:t>Dental Arch</w:t>
      </w:r>
    </w:p>
    <w:p w:rsidR="00AB3445" w:rsidRDefault="00AB3445" w:rsidP="00AB3445">
      <w:pPr>
        <w:jc w:val="both"/>
      </w:pPr>
      <w:r>
        <w:t xml:space="preserve">The curved structure formed by the teeth in their normal position. </w:t>
      </w:r>
    </w:p>
    <w:p w:rsidR="00AB3445" w:rsidRDefault="00AB3445" w:rsidP="00AB3445">
      <w:pPr>
        <w:jc w:val="both"/>
      </w:pPr>
    </w:p>
    <w:p w:rsidR="00AB3445" w:rsidRDefault="00AB3445" w:rsidP="00AB3445">
      <w:pPr>
        <w:jc w:val="both"/>
        <w:rPr>
          <w:b/>
        </w:rPr>
      </w:pPr>
      <w:r>
        <w:rPr>
          <w:b/>
        </w:rPr>
        <w:t>Eardrum (Tympanic Membrane)</w:t>
      </w:r>
    </w:p>
    <w:p w:rsidR="00AB3445" w:rsidRDefault="00AB3445" w:rsidP="00AB3445">
      <w:pPr>
        <w:jc w:val="both"/>
      </w:pPr>
      <w:r>
        <w:t xml:space="preserve">This vibrates and transmits sound to the </w:t>
      </w:r>
      <w:r w:rsidRPr="003642A9">
        <w:rPr>
          <w:color w:val="0000FF"/>
        </w:rPr>
        <w:t>middle ear.</w:t>
      </w:r>
      <w:r>
        <w:t xml:space="preserve"> </w:t>
      </w:r>
    </w:p>
    <w:p w:rsidR="00AB3445" w:rsidRDefault="00AB3445" w:rsidP="00AB3445">
      <w:pPr>
        <w:jc w:val="both"/>
      </w:pPr>
    </w:p>
    <w:p w:rsidR="00AB3445" w:rsidRDefault="00AB3445" w:rsidP="00AB3445">
      <w:pPr>
        <w:jc w:val="both"/>
        <w:rPr>
          <w:b/>
        </w:rPr>
      </w:pPr>
      <w:r>
        <w:rPr>
          <w:b/>
        </w:rPr>
        <w:t>ENT</w:t>
      </w:r>
    </w:p>
    <w:p w:rsidR="00AB3445" w:rsidRDefault="00AB3445" w:rsidP="00AB3445">
      <w:pPr>
        <w:jc w:val="both"/>
      </w:pPr>
      <w:r>
        <w:t xml:space="preserve">The abbreviation for ear, nose and throat. </w:t>
      </w:r>
    </w:p>
    <w:p w:rsidR="00AB3445" w:rsidRDefault="00AB3445" w:rsidP="00AB3445">
      <w:pPr>
        <w:jc w:val="both"/>
      </w:pPr>
    </w:p>
    <w:p w:rsidR="00AB3445" w:rsidRDefault="00AB3445" w:rsidP="00AB3445">
      <w:pPr>
        <w:jc w:val="both"/>
        <w:rPr>
          <w:b/>
        </w:rPr>
      </w:pPr>
      <w:r>
        <w:rPr>
          <w:b/>
        </w:rPr>
        <w:t>ENT Surgeon</w:t>
      </w:r>
    </w:p>
    <w:p w:rsidR="00AB3445" w:rsidRDefault="00AB3445" w:rsidP="00AB3445">
      <w:pPr>
        <w:jc w:val="both"/>
      </w:pPr>
      <w:r>
        <w:t xml:space="preserve">A surgeon specialising in the diagnosis and treatment of the ear, </w:t>
      </w:r>
      <w:r w:rsidRPr="001B3780">
        <w:t>nose and larynx</w:t>
      </w:r>
      <w:r w:rsidR="00A1230D" w:rsidRPr="001B3780">
        <w:t xml:space="preserve"> (throat</w:t>
      </w:r>
      <w:r w:rsidR="00B977BE" w:rsidRPr="001B3780">
        <w:t>) and</w:t>
      </w:r>
      <w:r w:rsidRPr="001B3780">
        <w:t xml:space="preserve"> in treatment of problems diagnosed.</w:t>
      </w:r>
      <w:r>
        <w:t xml:space="preserve"> </w:t>
      </w:r>
    </w:p>
    <w:p w:rsidR="00AB3445" w:rsidRDefault="00AB3445" w:rsidP="00AB3445">
      <w:pPr>
        <w:jc w:val="both"/>
      </w:pPr>
    </w:p>
    <w:p w:rsidR="00AB3445" w:rsidRDefault="00AB3445" w:rsidP="00AB3445">
      <w:pPr>
        <w:jc w:val="both"/>
        <w:rPr>
          <w:b/>
        </w:rPr>
      </w:pPr>
      <w:r>
        <w:rPr>
          <w:b/>
        </w:rPr>
        <w:t>Eustachian Tube</w:t>
      </w:r>
    </w:p>
    <w:p w:rsidR="00AB3445" w:rsidRDefault="00AB3445" w:rsidP="00AB3445">
      <w:pPr>
        <w:jc w:val="both"/>
      </w:pPr>
      <w:r>
        <w:t xml:space="preserve">The air duct, which connects the back of the throat (the nasopharynx) with the </w:t>
      </w:r>
      <w:r w:rsidRPr="003642A9">
        <w:rPr>
          <w:color w:val="0000FF"/>
        </w:rPr>
        <w:t>middle ear.</w:t>
      </w:r>
      <w:r>
        <w:t xml:space="preserve"> This </w:t>
      </w:r>
      <w:r w:rsidR="0095668E">
        <w:t>tube</w:t>
      </w:r>
      <w:r>
        <w:t xml:space="preserve"> is usually closed at one end becoming opened during yawning and swallowing. It allows ventilation of the </w:t>
      </w:r>
      <w:r w:rsidRPr="00AE67CA">
        <w:rPr>
          <w:color w:val="0000FF"/>
        </w:rPr>
        <w:t>middle ear</w:t>
      </w:r>
      <w:r>
        <w:t xml:space="preserve"> and permits the equalisation of pressure on two sides of the ear drum. </w:t>
      </w:r>
    </w:p>
    <w:p w:rsidR="00AB3445" w:rsidRDefault="00AB3445" w:rsidP="00AB3445">
      <w:pPr>
        <w:jc w:val="both"/>
      </w:pPr>
    </w:p>
    <w:p w:rsidR="00AB3445" w:rsidRDefault="00AB3445" w:rsidP="00AB3445">
      <w:pPr>
        <w:jc w:val="both"/>
        <w:rPr>
          <w:b/>
        </w:rPr>
      </w:pPr>
      <w:r>
        <w:rPr>
          <w:b/>
        </w:rPr>
        <w:t>Fistula</w:t>
      </w:r>
    </w:p>
    <w:p w:rsidR="00AB3445" w:rsidRDefault="00AB3445" w:rsidP="00AB3445">
      <w:pPr>
        <w:jc w:val="both"/>
      </w:pPr>
      <w:r>
        <w:t xml:space="preserve">An opening between two spaces, which in the case of cleft lip and palate is a hole in the hard palate causing an abnormal opening between the mouth and the nose cavities. </w:t>
      </w:r>
    </w:p>
    <w:p w:rsidR="00AB3445" w:rsidRDefault="00AB3445" w:rsidP="00AB3445">
      <w:pPr>
        <w:jc w:val="both"/>
      </w:pPr>
    </w:p>
    <w:p w:rsidR="00AB3445" w:rsidRDefault="00AB3445" w:rsidP="00AB3445">
      <w:pPr>
        <w:jc w:val="both"/>
        <w:rPr>
          <w:b/>
        </w:rPr>
      </w:pPr>
      <w:r>
        <w:rPr>
          <w:b/>
        </w:rPr>
        <w:t>Genetics</w:t>
      </w:r>
    </w:p>
    <w:p w:rsidR="00AB3445" w:rsidRDefault="00AB3445" w:rsidP="00AB3445">
      <w:pPr>
        <w:jc w:val="both"/>
      </w:pPr>
      <w:r>
        <w:t xml:space="preserve">The science of </w:t>
      </w:r>
      <w:r w:rsidRPr="003642A9">
        <w:rPr>
          <w:color w:val="0000FF"/>
        </w:rPr>
        <w:t>heredity</w:t>
      </w:r>
      <w:r>
        <w:t>.</w:t>
      </w:r>
    </w:p>
    <w:p w:rsidR="00AB3445" w:rsidRDefault="00AB3445" w:rsidP="00AB3445">
      <w:pPr>
        <w:jc w:val="both"/>
      </w:pPr>
    </w:p>
    <w:p w:rsidR="00AB3445" w:rsidRDefault="00AB3445" w:rsidP="00AB3445">
      <w:pPr>
        <w:jc w:val="both"/>
        <w:rPr>
          <w:b/>
        </w:rPr>
      </w:pPr>
      <w:r>
        <w:rPr>
          <w:b/>
        </w:rPr>
        <w:t>Glue Ear</w:t>
      </w:r>
    </w:p>
    <w:p w:rsidR="00AB3445" w:rsidRDefault="00AB3445" w:rsidP="00AB3445">
      <w:pPr>
        <w:jc w:val="both"/>
      </w:pPr>
      <w:r>
        <w:t xml:space="preserve">An excess of fluid in the </w:t>
      </w:r>
      <w:r w:rsidRPr="00AE67CA">
        <w:rPr>
          <w:color w:val="0000FF"/>
        </w:rPr>
        <w:t>middle ear</w:t>
      </w:r>
      <w:r>
        <w:t xml:space="preserve"> resulting from impaired drainage via the </w:t>
      </w:r>
      <w:r w:rsidR="001B3780" w:rsidRPr="001B3780">
        <w:rPr>
          <w:color w:val="0000FF"/>
        </w:rPr>
        <w:t>E</w:t>
      </w:r>
      <w:r w:rsidRPr="003642A9">
        <w:rPr>
          <w:color w:val="0000FF"/>
        </w:rPr>
        <w:t>ustachian Tube</w:t>
      </w:r>
      <w:r>
        <w:t xml:space="preserve"> which results in </w:t>
      </w:r>
      <w:r w:rsidRPr="003642A9">
        <w:rPr>
          <w:color w:val="0000FF"/>
        </w:rPr>
        <w:t>hearing impairment.</w:t>
      </w:r>
      <w:r>
        <w:t xml:space="preserve"> </w:t>
      </w:r>
    </w:p>
    <w:p w:rsidR="00AA6EF5" w:rsidRDefault="00AA6EF5" w:rsidP="00AA6EF5">
      <w:pPr>
        <w:rPr>
          <w:b/>
        </w:rPr>
      </w:pPr>
    </w:p>
    <w:p w:rsidR="00AB3445" w:rsidRDefault="00AA6EF5" w:rsidP="00AA6EF5">
      <w:pPr>
        <w:rPr>
          <w:b/>
        </w:rPr>
      </w:pPr>
      <w:r>
        <w:rPr>
          <w:b/>
        </w:rPr>
        <w:t>G</w:t>
      </w:r>
      <w:r w:rsidR="00AB3445">
        <w:rPr>
          <w:b/>
        </w:rPr>
        <w:t>rommets</w:t>
      </w:r>
    </w:p>
    <w:p w:rsidR="001A3A0A" w:rsidRDefault="00AB3445" w:rsidP="00AB3445">
      <w:pPr>
        <w:jc w:val="both"/>
      </w:pPr>
      <w:r>
        <w:t xml:space="preserve">Tiny plastic tubes inserted into the </w:t>
      </w:r>
      <w:r w:rsidRPr="003D7572">
        <w:rPr>
          <w:color w:val="0000FF"/>
        </w:rPr>
        <w:t>eardrums</w:t>
      </w:r>
      <w:r>
        <w:t xml:space="preserve"> to allow ventilation of the </w:t>
      </w:r>
      <w:r w:rsidRPr="00AE67CA">
        <w:rPr>
          <w:color w:val="0000FF"/>
        </w:rPr>
        <w:t>middle ears</w:t>
      </w:r>
      <w:r>
        <w:t xml:space="preserve"> and prevent the abnormal accumulatio</w:t>
      </w:r>
      <w:r w:rsidR="00A1230D">
        <w:t>n of fluid (glue ear)</w:t>
      </w:r>
    </w:p>
    <w:p w:rsidR="000A5353" w:rsidRDefault="000A5353" w:rsidP="00AB3445">
      <w:pPr>
        <w:jc w:val="both"/>
        <w:rPr>
          <w:b/>
        </w:rPr>
      </w:pPr>
    </w:p>
    <w:p w:rsidR="00AB3445" w:rsidRDefault="001A3A0A" w:rsidP="00AB3445">
      <w:pPr>
        <w:jc w:val="both"/>
        <w:rPr>
          <w:b/>
        </w:rPr>
      </w:pPr>
      <w:r>
        <w:rPr>
          <w:b/>
        </w:rPr>
        <w:t>Hearing Impairment</w:t>
      </w:r>
    </w:p>
    <w:p w:rsidR="001A3A0A" w:rsidRDefault="001A3A0A" w:rsidP="00AB3445">
      <w:pPr>
        <w:jc w:val="both"/>
      </w:pPr>
      <w:r>
        <w:t xml:space="preserve">A loss in hearing which may range from mild loss to complete loss, and which may be temporary or </w:t>
      </w:r>
      <w:r w:rsidR="0095668E">
        <w:t>permanent</w:t>
      </w:r>
      <w:r>
        <w:t xml:space="preserve">. </w:t>
      </w:r>
    </w:p>
    <w:p w:rsidR="001A3A0A" w:rsidRDefault="001A3A0A" w:rsidP="00AB3445">
      <w:pPr>
        <w:jc w:val="both"/>
      </w:pPr>
    </w:p>
    <w:p w:rsidR="001A3A0A" w:rsidRDefault="001A3A0A" w:rsidP="00AB3445">
      <w:pPr>
        <w:jc w:val="both"/>
        <w:rPr>
          <w:b/>
        </w:rPr>
      </w:pPr>
      <w:r>
        <w:rPr>
          <w:b/>
        </w:rPr>
        <w:t>Heredity</w:t>
      </w:r>
    </w:p>
    <w:p w:rsidR="001A3A0A" w:rsidRDefault="001A3A0A" w:rsidP="00AB3445">
      <w:pPr>
        <w:jc w:val="both"/>
      </w:pPr>
      <w:r>
        <w:t xml:space="preserve">The total of the physical characteristics, abilities and potentialities genetically derived from one’s ancestors. </w:t>
      </w:r>
    </w:p>
    <w:p w:rsidR="001A3A0A" w:rsidRDefault="001A3A0A" w:rsidP="00AB3445">
      <w:pPr>
        <w:jc w:val="both"/>
      </w:pPr>
    </w:p>
    <w:p w:rsidR="00A10DA8" w:rsidRPr="00A10DA8" w:rsidRDefault="00A10DA8" w:rsidP="00A10DA8">
      <w:pPr>
        <w:jc w:val="both"/>
        <w:rPr>
          <w:rFonts w:cs="Arial"/>
          <w:b/>
          <w:color w:val="000000"/>
        </w:rPr>
      </w:pPr>
      <w:r w:rsidRPr="00A10DA8">
        <w:rPr>
          <w:rFonts w:cs="Arial"/>
          <w:b/>
          <w:color w:val="000000"/>
        </w:rPr>
        <w:t>Hypernasality</w:t>
      </w:r>
    </w:p>
    <w:p w:rsidR="00A10DA8" w:rsidRPr="00A10DA8" w:rsidRDefault="00A10DA8" w:rsidP="00A10DA8">
      <w:pPr>
        <w:jc w:val="both"/>
        <w:rPr>
          <w:rFonts w:cs="Arial"/>
          <w:color w:val="000000"/>
        </w:rPr>
      </w:pPr>
      <w:r w:rsidRPr="00A10DA8">
        <w:rPr>
          <w:rFonts w:cs="Arial"/>
          <w:color w:val="000000"/>
        </w:rPr>
        <w:t>A nasal tone of voice caused by an too much air in the nose during speech. Sometimes referred to as ‘nasal speech’ or ‘nasality’. The opposite is ‘hyponasality’ where there is too little air passing into the nose so that the speaker sounds as if they have a cold.</w:t>
      </w:r>
    </w:p>
    <w:p w:rsidR="001A3A0A" w:rsidRPr="001B3780" w:rsidRDefault="001A3A0A" w:rsidP="00AB3445">
      <w:pPr>
        <w:jc w:val="both"/>
      </w:pPr>
    </w:p>
    <w:p w:rsidR="001A3A0A" w:rsidRPr="001B3780" w:rsidRDefault="00886930" w:rsidP="00AB3445">
      <w:pPr>
        <w:jc w:val="both"/>
        <w:rPr>
          <w:b/>
        </w:rPr>
      </w:pPr>
      <w:r w:rsidRPr="001B3780">
        <w:rPr>
          <w:b/>
        </w:rPr>
        <w:t xml:space="preserve">Speech and </w:t>
      </w:r>
      <w:r w:rsidR="001A3A0A" w:rsidRPr="001B3780">
        <w:rPr>
          <w:b/>
        </w:rPr>
        <w:t>Language Disorder</w:t>
      </w:r>
    </w:p>
    <w:p w:rsidR="001A3A0A" w:rsidRDefault="00886930" w:rsidP="00AB3445">
      <w:pPr>
        <w:jc w:val="both"/>
      </w:pPr>
      <w:r w:rsidRPr="001B3780">
        <w:t>The i</w:t>
      </w:r>
      <w:r w:rsidR="001A3A0A" w:rsidRPr="001B3780">
        <w:t xml:space="preserve">nability to communicate normally and effectively due to problems with </w:t>
      </w:r>
      <w:r w:rsidR="001A3A0A" w:rsidRPr="001B3780">
        <w:rPr>
          <w:color w:val="0000FF"/>
        </w:rPr>
        <w:t>comprehension</w:t>
      </w:r>
      <w:r w:rsidR="001A3A0A" w:rsidRPr="001B3780">
        <w:t xml:space="preserve"> or expression of language.</w:t>
      </w:r>
      <w:r w:rsidR="001A3A0A">
        <w:t xml:space="preserve"> </w:t>
      </w:r>
    </w:p>
    <w:p w:rsidR="001A3A0A" w:rsidRDefault="001A3A0A" w:rsidP="00AB3445">
      <w:pPr>
        <w:jc w:val="both"/>
      </w:pPr>
    </w:p>
    <w:p w:rsidR="001A3A0A" w:rsidRDefault="001A3A0A" w:rsidP="00AB3445">
      <w:pPr>
        <w:jc w:val="both"/>
        <w:rPr>
          <w:b/>
        </w:rPr>
      </w:pPr>
      <w:r>
        <w:rPr>
          <w:b/>
        </w:rPr>
        <w:t>Malocclusion</w:t>
      </w:r>
    </w:p>
    <w:p w:rsidR="001A3A0A" w:rsidRDefault="001A3A0A" w:rsidP="00AB3445">
      <w:pPr>
        <w:jc w:val="both"/>
      </w:pPr>
      <w:r>
        <w:t xml:space="preserve">A deviation from normal </w:t>
      </w:r>
      <w:r w:rsidRPr="0027036B">
        <w:rPr>
          <w:color w:val="0000FF"/>
        </w:rPr>
        <w:t>occlusion</w:t>
      </w:r>
      <w:r>
        <w:t xml:space="preserve"> (bite) or incorrect positioning of the upper teeth in relation to the lower teeth. </w:t>
      </w:r>
    </w:p>
    <w:p w:rsidR="001A3A0A" w:rsidRDefault="001A3A0A" w:rsidP="00AB3445">
      <w:pPr>
        <w:jc w:val="both"/>
      </w:pPr>
    </w:p>
    <w:p w:rsidR="001A3A0A" w:rsidRDefault="001A3A0A" w:rsidP="00AB3445">
      <w:pPr>
        <w:jc w:val="both"/>
        <w:rPr>
          <w:b/>
        </w:rPr>
      </w:pPr>
      <w:r>
        <w:rPr>
          <w:b/>
        </w:rPr>
        <w:t xml:space="preserve">Mandible. </w:t>
      </w:r>
    </w:p>
    <w:p w:rsidR="001A3A0A" w:rsidRDefault="001A3A0A" w:rsidP="00AB3445">
      <w:pPr>
        <w:jc w:val="both"/>
      </w:pPr>
      <w:r>
        <w:t xml:space="preserve">The lower jaw. </w:t>
      </w:r>
    </w:p>
    <w:p w:rsidR="001A3A0A" w:rsidRDefault="001A3A0A" w:rsidP="00AB3445">
      <w:pPr>
        <w:jc w:val="both"/>
      </w:pPr>
    </w:p>
    <w:p w:rsidR="001A3A0A" w:rsidRDefault="001A3A0A" w:rsidP="00AB3445">
      <w:pPr>
        <w:jc w:val="both"/>
        <w:rPr>
          <w:b/>
        </w:rPr>
      </w:pPr>
      <w:r>
        <w:rPr>
          <w:b/>
        </w:rPr>
        <w:t>Maxilla</w:t>
      </w:r>
    </w:p>
    <w:p w:rsidR="001A3A0A" w:rsidRDefault="001A3A0A" w:rsidP="00AB3445">
      <w:pPr>
        <w:jc w:val="both"/>
      </w:pPr>
      <w:r>
        <w:t xml:space="preserve">The upper jaw. </w:t>
      </w:r>
    </w:p>
    <w:p w:rsidR="001A3A0A" w:rsidRDefault="001A3A0A" w:rsidP="00AB3445">
      <w:pPr>
        <w:jc w:val="both"/>
      </w:pPr>
    </w:p>
    <w:p w:rsidR="001A3A0A" w:rsidRDefault="001A3A0A" w:rsidP="00AB3445">
      <w:pPr>
        <w:jc w:val="both"/>
        <w:rPr>
          <w:b/>
        </w:rPr>
      </w:pPr>
      <w:r>
        <w:rPr>
          <w:b/>
        </w:rPr>
        <w:t>Maxillofacial Surgery</w:t>
      </w:r>
    </w:p>
    <w:p w:rsidR="001A3A0A" w:rsidRDefault="001A3A0A" w:rsidP="00AB3445">
      <w:pPr>
        <w:jc w:val="both"/>
      </w:pPr>
      <w:r>
        <w:t xml:space="preserve">Maxillofacial surgery is the surgical speciality concerned with the diagnosis and treatment of disease affecting the mouth, jaws, face and neck. </w:t>
      </w:r>
    </w:p>
    <w:p w:rsidR="001A3A0A" w:rsidRDefault="001A3A0A" w:rsidP="00AB3445">
      <w:pPr>
        <w:jc w:val="both"/>
      </w:pPr>
    </w:p>
    <w:p w:rsidR="001A3A0A" w:rsidRDefault="001A3A0A" w:rsidP="00AB3445">
      <w:pPr>
        <w:jc w:val="both"/>
        <w:rPr>
          <w:b/>
        </w:rPr>
      </w:pPr>
      <w:r>
        <w:rPr>
          <w:b/>
        </w:rPr>
        <w:t>Medical Photographer</w:t>
      </w:r>
    </w:p>
    <w:p w:rsidR="001A3A0A" w:rsidRDefault="001A3A0A" w:rsidP="00AB3445">
      <w:pPr>
        <w:jc w:val="both"/>
      </w:pPr>
      <w:r>
        <w:t xml:space="preserve">Clinically trained specialist photographer, generally working in the Hospital environment. </w:t>
      </w:r>
    </w:p>
    <w:p w:rsidR="001A3A0A" w:rsidRDefault="001A3A0A" w:rsidP="00AB3445">
      <w:pPr>
        <w:jc w:val="both"/>
      </w:pPr>
    </w:p>
    <w:p w:rsidR="001A3A0A" w:rsidRDefault="001A3A0A" w:rsidP="00AB3445">
      <w:pPr>
        <w:jc w:val="both"/>
        <w:rPr>
          <w:b/>
        </w:rPr>
      </w:pPr>
      <w:r>
        <w:rPr>
          <w:b/>
        </w:rPr>
        <w:t>Middle Ear</w:t>
      </w:r>
    </w:p>
    <w:p w:rsidR="001A3A0A" w:rsidRDefault="0095668E" w:rsidP="00AB3445">
      <w:pPr>
        <w:jc w:val="both"/>
      </w:pPr>
      <w:r>
        <w:t>The</w:t>
      </w:r>
      <w:r w:rsidR="001A3A0A">
        <w:t xml:space="preserve"> portion of the ear behind the eardrum. It contains three small bones which transfer sound from the eardrum to the inner ear. </w:t>
      </w:r>
    </w:p>
    <w:p w:rsidR="00FB48BC" w:rsidRDefault="00FB48BC" w:rsidP="00AB3445">
      <w:pPr>
        <w:jc w:val="both"/>
      </w:pPr>
    </w:p>
    <w:p w:rsidR="001A3A0A" w:rsidRDefault="001A3A0A" w:rsidP="00AB3445">
      <w:pPr>
        <w:jc w:val="both"/>
        <w:rPr>
          <w:b/>
        </w:rPr>
      </w:pPr>
      <w:r>
        <w:rPr>
          <w:b/>
        </w:rPr>
        <w:t>Myringotomy</w:t>
      </w:r>
    </w:p>
    <w:p w:rsidR="001A3A0A" w:rsidRDefault="001A3A0A" w:rsidP="00AB3445">
      <w:pPr>
        <w:jc w:val="both"/>
      </w:pPr>
      <w:r>
        <w:t xml:space="preserve">A surgical procedure in which a small slit is made in the eardrum to allow fluid to drain from the </w:t>
      </w:r>
      <w:r w:rsidRPr="003642A9">
        <w:rPr>
          <w:color w:val="0000FF"/>
        </w:rPr>
        <w:t>middle ear</w:t>
      </w:r>
      <w:r>
        <w:t xml:space="preserve">. </w:t>
      </w:r>
    </w:p>
    <w:p w:rsidR="000A5353" w:rsidRDefault="000A5353" w:rsidP="00AB3445">
      <w:pPr>
        <w:jc w:val="both"/>
        <w:rPr>
          <w:b/>
        </w:rPr>
      </w:pPr>
    </w:p>
    <w:p w:rsidR="004C3114" w:rsidRDefault="004C3114" w:rsidP="00AB3445">
      <w:pPr>
        <w:jc w:val="both"/>
        <w:rPr>
          <w:b/>
        </w:rPr>
      </w:pPr>
    </w:p>
    <w:p w:rsidR="004C3114" w:rsidRDefault="004C3114" w:rsidP="00AB3445">
      <w:pPr>
        <w:jc w:val="both"/>
        <w:rPr>
          <w:b/>
        </w:rPr>
      </w:pPr>
    </w:p>
    <w:p w:rsidR="001A3A0A" w:rsidRDefault="001A3A0A" w:rsidP="00AB3445">
      <w:pPr>
        <w:jc w:val="both"/>
        <w:rPr>
          <w:b/>
        </w:rPr>
      </w:pPr>
      <w:r>
        <w:rPr>
          <w:b/>
        </w:rPr>
        <w:lastRenderedPageBreak/>
        <w:t>Nasal Emission</w:t>
      </w:r>
    </w:p>
    <w:p w:rsidR="001A3A0A" w:rsidRPr="001B3780" w:rsidRDefault="00886930" w:rsidP="00AB3445">
      <w:pPr>
        <w:jc w:val="both"/>
      </w:pPr>
      <w:r w:rsidRPr="001B3780">
        <w:t>An excessive</w:t>
      </w:r>
      <w:r w:rsidR="001A3A0A" w:rsidRPr="001B3780">
        <w:t xml:space="preserve"> flow of air through the nose during speech. </w:t>
      </w:r>
      <w:r w:rsidR="0095668E" w:rsidRPr="001B3780">
        <w:t>Usually</w:t>
      </w:r>
      <w:r w:rsidR="001A3A0A" w:rsidRPr="001B3780">
        <w:t xml:space="preserve"> indicative of an incomplete seal between the oral and the nasal cavities. </w:t>
      </w:r>
    </w:p>
    <w:p w:rsidR="001A3A0A" w:rsidRPr="001B3780" w:rsidRDefault="001A3A0A" w:rsidP="00AB3445">
      <w:pPr>
        <w:jc w:val="both"/>
      </w:pPr>
    </w:p>
    <w:p w:rsidR="001A3A0A" w:rsidRPr="001B3780" w:rsidRDefault="001A3A0A" w:rsidP="00AB3445">
      <w:pPr>
        <w:jc w:val="both"/>
        <w:rPr>
          <w:b/>
        </w:rPr>
      </w:pPr>
      <w:r w:rsidRPr="001B3780">
        <w:rPr>
          <w:b/>
        </w:rPr>
        <w:t>Nasendoscopy</w:t>
      </w:r>
    </w:p>
    <w:p w:rsidR="001A3A0A" w:rsidRPr="001B3780" w:rsidRDefault="001A3A0A" w:rsidP="00AB3445">
      <w:pPr>
        <w:jc w:val="both"/>
      </w:pPr>
      <w:r w:rsidRPr="001B3780">
        <w:t>A procedure in which a small tele</w:t>
      </w:r>
      <w:r w:rsidR="00886930" w:rsidRPr="001B3780">
        <w:t>scope is passed through the nostril</w:t>
      </w:r>
      <w:r w:rsidRPr="001B3780">
        <w:t xml:space="preserve"> to assess the movements of the soft palate during speech. </w:t>
      </w:r>
    </w:p>
    <w:p w:rsidR="001A3A0A" w:rsidRPr="001B3780" w:rsidRDefault="001A3A0A" w:rsidP="00AB3445">
      <w:pPr>
        <w:jc w:val="both"/>
      </w:pPr>
    </w:p>
    <w:p w:rsidR="001A3A0A" w:rsidRPr="001B3780" w:rsidRDefault="001A3A0A" w:rsidP="00AB3445">
      <w:pPr>
        <w:jc w:val="both"/>
        <w:rPr>
          <w:b/>
        </w:rPr>
      </w:pPr>
      <w:r w:rsidRPr="001B3780">
        <w:rPr>
          <w:b/>
        </w:rPr>
        <w:t>Occlusion</w:t>
      </w:r>
    </w:p>
    <w:p w:rsidR="001A3A0A" w:rsidRDefault="001A3A0A" w:rsidP="00AB3445">
      <w:pPr>
        <w:jc w:val="both"/>
      </w:pPr>
      <w:r w:rsidRPr="001B3780">
        <w:t>Relationship between the upper and the lower teeth when they are in</w:t>
      </w:r>
      <w:r>
        <w:t xml:space="preserve"> contact. It refers to the alignment of the teeth as well as the relationship of the </w:t>
      </w:r>
      <w:r w:rsidRPr="003D7572">
        <w:rPr>
          <w:color w:val="0000FF"/>
        </w:rPr>
        <w:t>dental arches.</w:t>
      </w:r>
      <w:r>
        <w:t xml:space="preserve"> </w:t>
      </w:r>
    </w:p>
    <w:p w:rsidR="000013D0" w:rsidRDefault="000013D0" w:rsidP="00AB3445">
      <w:pPr>
        <w:jc w:val="both"/>
      </w:pPr>
    </w:p>
    <w:p w:rsidR="000013D0" w:rsidRDefault="000013D0" w:rsidP="00AB3445">
      <w:pPr>
        <w:jc w:val="both"/>
        <w:rPr>
          <w:b/>
        </w:rPr>
      </w:pPr>
      <w:r>
        <w:rPr>
          <w:b/>
        </w:rPr>
        <w:t>Oral Cavity</w:t>
      </w:r>
    </w:p>
    <w:p w:rsidR="000013D0" w:rsidRDefault="000013D0" w:rsidP="00AB3445">
      <w:pPr>
        <w:jc w:val="both"/>
      </w:pPr>
      <w:r>
        <w:t xml:space="preserve">The roof of the mouth from the teeth in the front to the soft palate at the back. </w:t>
      </w:r>
    </w:p>
    <w:p w:rsidR="000013D0" w:rsidRDefault="000013D0" w:rsidP="00AB3445">
      <w:pPr>
        <w:jc w:val="both"/>
      </w:pPr>
    </w:p>
    <w:p w:rsidR="000013D0" w:rsidRDefault="000013D0" w:rsidP="00AB3445">
      <w:pPr>
        <w:jc w:val="both"/>
        <w:rPr>
          <w:b/>
        </w:rPr>
      </w:pPr>
      <w:r>
        <w:rPr>
          <w:b/>
        </w:rPr>
        <w:t>Orofacial</w:t>
      </w:r>
    </w:p>
    <w:p w:rsidR="000013D0" w:rsidRDefault="000013D0" w:rsidP="00AB3445">
      <w:pPr>
        <w:jc w:val="both"/>
      </w:pPr>
      <w:r>
        <w:t xml:space="preserve">Relating to the mouth and face. </w:t>
      </w:r>
    </w:p>
    <w:p w:rsidR="000013D0" w:rsidRDefault="000013D0" w:rsidP="00AB3445">
      <w:pPr>
        <w:jc w:val="both"/>
      </w:pPr>
    </w:p>
    <w:p w:rsidR="000013D0" w:rsidRDefault="000013D0" w:rsidP="00AB3445">
      <w:pPr>
        <w:jc w:val="both"/>
        <w:rPr>
          <w:b/>
        </w:rPr>
      </w:pPr>
      <w:r>
        <w:rPr>
          <w:b/>
        </w:rPr>
        <w:t>Orthodontics</w:t>
      </w:r>
    </w:p>
    <w:p w:rsidR="000013D0" w:rsidRDefault="000013D0" w:rsidP="00AB3445">
      <w:pPr>
        <w:jc w:val="both"/>
      </w:pPr>
      <w:r>
        <w:t xml:space="preserve">The speciality of dentistry concerned with the correction and </w:t>
      </w:r>
      <w:r w:rsidR="0095668E">
        <w:t>prevention of</w:t>
      </w:r>
      <w:r>
        <w:t xml:space="preserve"> irregularities and </w:t>
      </w:r>
      <w:r w:rsidRPr="003642A9">
        <w:rPr>
          <w:color w:val="0000FF"/>
        </w:rPr>
        <w:t>malocclusion</w:t>
      </w:r>
      <w:r>
        <w:t xml:space="preserve"> of the teeth and jaws. </w:t>
      </w:r>
    </w:p>
    <w:p w:rsidR="000013D0" w:rsidRDefault="000013D0" w:rsidP="00AB3445">
      <w:pPr>
        <w:jc w:val="both"/>
      </w:pPr>
    </w:p>
    <w:p w:rsidR="000013D0" w:rsidRDefault="000013D0" w:rsidP="00AB3445">
      <w:pPr>
        <w:jc w:val="both"/>
        <w:rPr>
          <w:b/>
        </w:rPr>
      </w:pPr>
      <w:r>
        <w:rPr>
          <w:b/>
        </w:rPr>
        <w:t>Osteotomy</w:t>
      </w:r>
    </w:p>
    <w:p w:rsidR="000013D0" w:rsidRDefault="000013D0" w:rsidP="00AB3445">
      <w:pPr>
        <w:jc w:val="both"/>
      </w:pPr>
      <w:r>
        <w:t xml:space="preserve">Surgical cut made in bone. Occasionally required on the </w:t>
      </w:r>
      <w:r w:rsidR="00B977BE">
        <w:t>maxilla (</w:t>
      </w:r>
      <w:r>
        <w:t xml:space="preserve">the upper jaw) in patients with cleft lip and palate at the age of about sixteen, when seeking to improve the alignment of the teeth and to improve the facial profile. </w:t>
      </w:r>
    </w:p>
    <w:p w:rsidR="000013D0" w:rsidRDefault="000013D0" w:rsidP="00AB3445">
      <w:pPr>
        <w:jc w:val="both"/>
      </w:pPr>
    </w:p>
    <w:p w:rsidR="000013D0" w:rsidRDefault="000013D0" w:rsidP="00AB3445">
      <w:pPr>
        <w:jc w:val="both"/>
        <w:rPr>
          <w:b/>
        </w:rPr>
      </w:pPr>
      <w:r>
        <w:rPr>
          <w:b/>
        </w:rPr>
        <w:t>Otitis Media</w:t>
      </w:r>
    </w:p>
    <w:p w:rsidR="000013D0" w:rsidRDefault="0095668E" w:rsidP="00AB3445">
      <w:pPr>
        <w:jc w:val="both"/>
      </w:pPr>
      <w:r>
        <w:t>Inflammation</w:t>
      </w:r>
      <w:r w:rsidR="000013D0">
        <w:t xml:space="preserve"> of the </w:t>
      </w:r>
      <w:r w:rsidR="000013D0" w:rsidRPr="003642A9">
        <w:rPr>
          <w:color w:val="0000FF"/>
        </w:rPr>
        <w:t>middle ear</w:t>
      </w:r>
      <w:r w:rsidR="000013D0">
        <w:t xml:space="preserve"> with accumulation of thick, </w:t>
      </w:r>
      <w:r>
        <w:t>mucous</w:t>
      </w:r>
      <w:r w:rsidR="000013D0">
        <w:t xml:space="preserve"> fluid. </w:t>
      </w:r>
    </w:p>
    <w:p w:rsidR="000013D0" w:rsidRDefault="000013D0" w:rsidP="00AB3445">
      <w:pPr>
        <w:jc w:val="both"/>
      </w:pPr>
    </w:p>
    <w:p w:rsidR="000013D0" w:rsidRDefault="000013D0" w:rsidP="00AB3445">
      <w:pPr>
        <w:jc w:val="both"/>
        <w:rPr>
          <w:b/>
        </w:rPr>
      </w:pPr>
      <w:r>
        <w:rPr>
          <w:b/>
        </w:rPr>
        <w:t>Palatal Insufficiency</w:t>
      </w:r>
    </w:p>
    <w:p w:rsidR="000013D0" w:rsidRDefault="001B3780" w:rsidP="00AB3445">
      <w:pPr>
        <w:jc w:val="both"/>
      </w:pPr>
      <w:r w:rsidRPr="001B3780">
        <w:t>A lack or</w:t>
      </w:r>
      <w:r w:rsidR="000013D0" w:rsidRPr="001B3780">
        <w:t xml:space="preserve"> shortness of </w:t>
      </w:r>
      <w:r w:rsidR="00886930" w:rsidRPr="001B3780">
        <w:t xml:space="preserve">palate </w:t>
      </w:r>
      <w:r w:rsidR="000013D0" w:rsidRPr="001B3780">
        <w:t xml:space="preserve">tissue preventing the soft palate from </w:t>
      </w:r>
      <w:r w:rsidR="00886930" w:rsidRPr="001B3780">
        <w:t xml:space="preserve">sealing against </w:t>
      </w:r>
      <w:r w:rsidR="000013D0" w:rsidRPr="001B3780">
        <w:t>t</w:t>
      </w:r>
      <w:r w:rsidR="00886930" w:rsidRPr="001B3780">
        <w:t>he back of the throat (pharynx) during speech.</w:t>
      </w:r>
    </w:p>
    <w:p w:rsidR="000013D0" w:rsidRDefault="000013D0" w:rsidP="00AB3445">
      <w:pPr>
        <w:jc w:val="both"/>
      </w:pPr>
    </w:p>
    <w:p w:rsidR="000013D0" w:rsidRDefault="000013D0" w:rsidP="00AB3445">
      <w:pPr>
        <w:jc w:val="both"/>
        <w:rPr>
          <w:b/>
        </w:rPr>
      </w:pPr>
      <w:r>
        <w:rPr>
          <w:b/>
        </w:rPr>
        <w:t>Palate</w:t>
      </w:r>
    </w:p>
    <w:p w:rsidR="00AA6EF5" w:rsidRDefault="000013D0" w:rsidP="00AA6EF5">
      <w:r>
        <w:t>The roof of the mouth including the front portion (</w:t>
      </w:r>
      <w:r w:rsidR="00912BCC">
        <w:t xml:space="preserve">hard palate), and </w:t>
      </w:r>
      <w:r w:rsidR="00912BCC" w:rsidRPr="001B3780">
        <w:t>the back</w:t>
      </w:r>
      <w:r w:rsidRPr="001B3780">
        <w:t xml:space="preserve"> (soft palate or </w:t>
      </w:r>
      <w:r w:rsidRPr="001B3780">
        <w:rPr>
          <w:color w:val="0000FF"/>
        </w:rPr>
        <w:t>velum</w:t>
      </w:r>
      <w:r w:rsidRPr="001B3780">
        <w:t>).</w:t>
      </w:r>
      <w:r>
        <w:t xml:space="preserve"> </w:t>
      </w:r>
    </w:p>
    <w:p w:rsidR="00AA6EF5" w:rsidRDefault="00AA6EF5" w:rsidP="00AA6EF5"/>
    <w:p w:rsidR="000013D0" w:rsidRDefault="000013D0" w:rsidP="00AA6EF5">
      <w:pPr>
        <w:rPr>
          <w:b/>
        </w:rPr>
      </w:pPr>
      <w:r>
        <w:rPr>
          <w:b/>
        </w:rPr>
        <w:t>Paediatric Dentistry</w:t>
      </w:r>
    </w:p>
    <w:p w:rsidR="000013D0" w:rsidRPr="001B3780" w:rsidRDefault="000013D0" w:rsidP="00AB3445">
      <w:pPr>
        <w:jc w:val="both"/>
      </w:pPr>
      <w:r w:rsidRPr="001B3780">
        <w:t xml:space="preserve">The speciality of dentistry concerned with the care of children’s teeth. </w:t>
      </w:r>
    </w:p>
    <w:p w:rsidR="000013D0" w:rsidRPr="001B3780" w:rsidRDefault="000013D0" w:rsidP="00AB3445">
      <w:pPr>
        <w:jc w:val="both"/>
      </w:pPr>
    </w:p>
    <w:p w:rsidR="000013D0" w:rsidRPr="001B3780" w:rsidRDefault="000013D0" w:rsidP="00AB3445">
      <w:pPr>
        <w:jc w:val="both"/>
        <w:rPr>
          <w:b/>
        </w:rPr>
      </w:pPr>
      <w:r w:rsidRPr="001B3780">
        <w:rPr>
          <w:b/>
        </w:rPr>
        <w:t>Paediatrician</w:t>
      </w:r>
    </w:p>
    <w:p w:rsidR="000013D0" w:rsidRPr="001B3780" w:rsidRDefault="000013D0" w:rsidP="00AB3445">
      <w:pPr>
        <w:jc w:val="both"/>
      </w:pPr>
      <w:r w:rsidRPr="001B3780">
        <w:t xml:space="preserve">A </w:t>
      </w:r>
      <w:r w:rsidR="00912BCC" w:rsidRPr="001B3780">
        <w:t xml:space="preserve">doctor </w:t>
      </w:r>
      <w:r w:rsidRPr="001B3780">
        <w:t xml:space="preserve">specialising in the treatment of children. </w:t>
      </w:r>
    </w:p>
    <w:p w:rsidR="000013D0" w:rsidRPr="001B3780" w:rsidRDefault="000013D0" w:rsidP="00AB3445">
      <w:pPr>
        <w:jc w:val="both"/>
      </w:pPr>
    </w:p>
    <w:p w:rsidR="000013D0" w:rsidRPr="001B3780" w:rsidRDefault="0095668E" w:rsidP="00AB3445">
      <w:pPr>
        <w:jc w:val="both"/>
        <w:rPr>
          <w:b/>
        </w:rPr>
      </w:pPr>
      <w:r w:rsidRPr="001B3780">
        <w:rPr>
          <w:b/>
        </w:rPr>
        <w:t>Pharyngeal</w:t>
      </w:r>
      <w:r w:rsidR="000013D0" w:rsidRPr="001B3780">
        <w:rPr>
          <w:b/>
        </w:rPr>
        <w:t xml:space="preserve"> Flap or Pharyngoplasty</w:t>
      </w:r>
    </w:p>
    <w:p w:rsidR="000013D0" w:rsidRPr="001B3780" w:rsidRDefault="000013D0" w:rsidP="00AB3445">
      <w:pPr>
        <w:jc w:val="both"/>
      </w:pPr>
      <w:r w:rsidRPr="001B3780">
        <w:t xml:space="preserve">A surgical procedure in which a flap of the </w:t>
      </w:r>
      <w:r w:rsidR="0095668E" w:rsidRPr="001B3780">
        <w:t>lining</w:t>
      </w:r>
      <w:r w:rsidRPr="001B3780">
        <w:t xml:space="preserve"> of the throat is used to close most of the opening between the soft palate and the </w:t>
      </w:r>
      <w:r w:rsidR="00912BCC" w:rsidRPr="001B3780">
        <w:t>back of the throat (</w:t>
      </w:r>
      <w:r w:rsidRPr="001B3780">
        <w:t>nasopharynx</w:t>
      </w:r>
      <w:r w:rsidR="00912BCC" w:rsidRPr="001B3780">
        <w:t>)</w:t>
      </w:r>
      <w:r w:rsidRPr="001B3780">
        <w:t xml:space="preserve">. </w:t>
      </w:r>
      <w:r w:rsidR="00912BCC" w:rsidRPr="001B3780">
        <w:t>This is used to treat nasal speech.</w:t>
      </w:r>
    </w:p>
    <w:p w:rsidR="000013D0" w:rsidRPr="001B3780" w:rsidRDefault="000013D0" w:rsidP="00AB3445">
      <w:pPr>
        <w:jc w:val="both"/>
      </w:pPr>
    </w:p>
    <w:p w:rsidR="000013D0" w:rsidRPr="001B3780" w:rsidRDefault="000013D0" w:rsidP="00AB3445">
      <w:pPr>
        <w:jc w:val="both"/>
        <w:rPr>
          <w:b/>
        </w:rPr>
      </w:pPr>
      <w:r w:rsidRPr="001B3780">
        <w:rPr>
          <w:b/>
        </w:rPr>
        <w:t>Philtral Column or Ridge</w:t>
      </w:r>
    </w:p>
    <w:p w:rsidR="000013D0" w:rsidRDefault="000013D0" w:rsidP="00AB3445">
      <w:pPr>
        <w:jc w:val="both"/>
      </w:pPr>
      <w:r w:rsidRPr="001B3780">
        <w:t xml:space="preserve">The ridge in the upper lip running from the nostril down to the lip margin. </w:t>
      </w:r>
    </w:p>
    <w:p w:rsidR="00BD32DF" w:rsidRPr="001B3780" w:rsidRDefault="00BD32DF" w:rsidP="00AB3445">
      <w:pPr>
        <w:jc w:val="both"/>
      </w:pPr>
    </w:p>
    <w:p w:rsidR="000013D0" w:rsidRPr="00BD32DF" w:rsidRDefault="00BD32DF" w:rsidP="00AB3445">
      <w:pPr>
        <w:jc w:val="both"/>
        <w:rPr>
          <w:b/>
        </w:rPr>
      </w:pPr>
      <w:r w:rsidRPr="00BD32DF">
        <w:rPr>
          <w:b/>
        </w:rPr>
        <w:t>Pierre Robin Sequence</w:t>
      </w:r>
    </w:p>
    <w:p w:rsidR="00506CBE" w:rsidRPr="00F71A0E" w:rsidRDefault="00506CBE" w:rsidP="00506CBE">
      <w:pPr>
        <w:autoSpaceDE w:val="0"/>
        <w:autoSpaceDN w:val="0"/>
        <w:adjustRightInd w:val="0"/>
        <w:rPr>
          <w:rFonts w:cs="Arial"/>
        </w:rPr>
      </w:pPr>
      <w:r w:rsidRPr="00F71A0E">
        <w:rPr>
          <w:rFonts w:cs="Arial"/>
        </w:rPr>
        <w:t>Pierre Robin Sequence or Complex (pronounced “Roban”) is the name given to a birth condition that involves the lower jaw being either small in size (micrognathia) or set back from the upper jaw (retrognathia). As a result, the tongue tends to be displaced back towards the throat, where it can fall back and obstruct the airway (glossoptosis). Most infants, but not all, will also have a cleft palate, but none will have a cleft lip.</w:t>
      </w:r>
    </w:p>
    <w:p w:rsidR="00BD32DF" w:rsidRPr="001B3780" w:rsidRDefault="00BD32DF" w:rsidP="00AB3445">
      <w:pPr>
        <w:jc w:val="both"/>
      </w:pPr>
    </w:p>
    <w:p w:rsidR="000013D0" w:rsidRDefault="000013D0" w:rsidP="00AB3445">
      <w:pPr>
        <w:jc w:val="both"/>
        <w:rPr>
          <w:b/>
        </w:rPr>
      </w:pPr>
      <w:r w:rsidRPr="001B3780">
        <w:rPr>
          <w:b/>
        </w:rPr>
        <w:t>Plastic Surgery</w:t>
      </w:r>
    </w:p>
    <w:p w:rsidR="000013D0" w:rsidRDefault="000013D0" w:rsidP="00AB3445">
      <w:pPr>
        <w:jc w:val="both"/>
      </w:pPr>
      <w:r>
        <w:t xml:space="preserve">The surgical speciality </w:t>
      </w:r>
      <w:r w:rsidR="002A3D51">
        <w:t xml:space="preserve">dealing with the restoration and repair of various external defects. </w:t>
      </w:r>
    </w:p>
    <w:p w:rsidR="002A3D51" w:rsidRDefault="002A3D51" w:rsidP="00AB3445">
      <w:pPr>
        <w:jc w:val="both"/>
      </w:pPr>
    </w:p>
    <w:p w:rsidR="002A3D51" w:rsidRDefault="002A3D51" w:rsidP="00AB3445">
      <w:pPr>
        <w:jc w:val="both"/>
        <w:rPr>
          <w:b/>
        </w:rPr>
      </w:pPr>
      <w:r>
        <w:rPr>
          <w:b/>
        </w:rPr>
        <w:t>Premaxilla</w:t>
      </w:r>
    </w:p>
    <w:p w:rsidR="002A3D51" w:rsidRPr="002A3D51" w:rsidRDefault="002A3D51" w:rsidP="00AB3445">
      <w:pPr>
        <w:jc w:val="both"/>
      </w:pPr>
      <w:r>
        <w:t>The small bone in the upper jaw which contains the upper four</w:t>
      </w:r>
      <w:r w:rsidR="001B3780">
        <w:t xml:space="preserve"> teeth. It</w:t>
      </w:r>
      <w:r>
        <w:t xml:space="preserve"> connects with the lateral segments of the upper jaw or </w:t>
      </w:r>
      <w:r w:rsidR="0095668E">
        <w:t>maxilla</w:t>
      </w:r>
      <w:r>
        <w:t xml:space="preserve">. </w:t>
      </w:r>
    </w:p>
    <w:p w:rsidR="002A3D51" w:rsidRDefault="002A3D51" w:rsidP="00AB3445">
      <w:pPr>
        <w:jc w:val="both"/>
      </w:pPr>
    </w:p>
    <w:p w:rsidR="002A3D51" w:rsidRDefault="002A3D51" w:rsidP="00AB3445">
      <w:pPr>
        <w:jc w:val="both"/>
        <w:rPr>
          <w:b/>
        </w:rPr>
      </w:pPr>
      <w:r>
        <w:rPr>
          <w:b/>
        </w:rPr>
        <w:t>Pre-Surgical Orthopaedics</w:t>
      </w:r>
    </w:p>
    <w:p w:rsidR="002A3D51" w:rsidRDefault="002A3D51" w:rsidP="00AB3445">
      <w:pPr>
        <w:jc w:val="both"/>
      </w:pPr>
      <w:r>
        <w:t>Term used to describe a variety of orthodontic plates and tapes which can be used prior to the surgical repair of the cleft to improve the alignment of the segments of the cleft (either lip or palate)</w:t>
      </w:r>
    </w:p>
    <w:p w:rsidR="002A3D51" w:rsidRDefault="002A3D51" w:rsidP="00AB3445">
      <w:pPr>
        <w:jc w:val="both"/>
      </w:pPr>
    </w:p>
    <w:p w:rsidR="002A3D51" w:rsidRPr="002A3D51" w:rsidRDefault="002A3D51" w:rsidP="00AB3445">
      <w:pPr>
        <w:jc w:val="both"/>
        <w:rPr>
          <w:b/>
        </w:rPr>
      </w:pPr>
      <w:r w:rsidRPr="002A3D51">
        <w:rPr>
          <w:b/>
        </w:rPr>
        <w:t>Prosthesis</w:t>
      </w:r>
    </w:p>
    <w:p w:rsidR="001A3A0A" w:rsidRDefault="002A3D51" w:rsidP="00AB3445">
      <w:pPr>
        <w:jc w:val="both"/>
      </w:pPr>
      <w:r>
        <w:t xml:space="preserve">An </w:t>
      </w:r>
      <w:r w:rsidR="0095668E">
        <w:t>artificial</w:t>
      </w:r>
      <w:r>
        <w:t xml:space="preserve"> substitute for a missing body part. </w:t>
      </w:r>
    </w:p>
    <w:p w:rsidR="002A3D51" w:rsidRDefault="002A3D51" w:rsidP="00AB3445">
      <w:pPr>
        <w:jc w:val="both"/>
      </w:pPr>
    </w:p>
    <w:p w:rsidR="002A3D51" w:rsidRDefault="002A3D51" w:rsidP="00AB3445">
      <w:pPr>
        <w:jc w:val="both"/>
        <w:rPr>
          <w:b/>
        </w:rPr>
      </w:pPr>
      <w:r>
        <w:rPr>
          <w:b/>
        </w:rPr>
        <w:t>Prosthetic Speech Aid</w:t>
      </w:r>
    </w:p>
    <w:p w:rsidR="002A3D51" w:rsidRDefault="002A3D51" w:rsidP="00AB3445">
      <w:pPr>
        <w:jc w:val="both"/>
      </w:pPr>
      <w:r w:rsidRPr="001B3780">
        <w:t xml:space="preserve">A removable acrylic appliance </w:t>
      </w:r>
      <w:r w:rsidR="009B4F1D" w:rsidRPr="001B3780">
        <w:t xml:space="preserve">worn in the mouth </w:t>
      </w:r>
      <w:r w:rsidRPr="001B3780">
        <w:t>which provides a</w:t>
      </w:r>
      <w:r>
        <w:t xml:space="preserve"> structural means of </w:t>
      </w:r>
      <w:r w:rsidR="0095668E">
        <w:t>achieving</w:t>
      </w:r>
      <w:r>
        <w:t xml:space="preserve"> </w:t>
      </w:r>
      <w:r w:rsidRPr="000D1DF1">
        <w:rPr>
          <w:color w:val="0000FF"/>
        </w:rPr>
        <w:t>velopharyngeal</w:t>
      </w:r>
      <w:r>
        <w:t xml:space="preserve"> closure, </w:t>
      </w:r>
      <w:r w:rsidR="0095668E">
        <w:t>thereby</w:t>
      </w:r>
      <w:r>
        <w:t xml:space="preserve"> aiding speech. </w:t>
      </w:r>
    </w:p>
    <w:p w:rsidR="00AA6EF5" w:rsidRDefault="00AA6EF5" w:rsidP="00AA6EF5">
      <w:pPr>
        <w:rPr>
          <w:b/>
        </w:rPr>
      </w:pPr>
    </w:p>
    <w:p w:rsidR="002A3D51" w:rsidRDefault="002A3D51" w:rsidP="00AA6EF5">
      <w:pPr>
        <w:rPr>
          <w:b/>
        </w:rPr>
      </w:pPr>
      <w:r>
        <w:rPr>
          <w:b/>
        </w:rPr>
        <w:t>Prosthodontist</w:t>
      </w:r>
    </w:p>
    <w:p w:rsidR="002A3D51" w:rsidRDefault="002A3D51" w:rsidP="00AB3445">
      <w:pPr>
        <w:jc w:val="both"/>
      </w:pPr>
      <w:r>
        <w:t xml:space="preserve">A dentist who specialises in providing prosthetic appliances for the mouth. </w:t>
      </w:r>
    </w:p>
    <w:p w:rsidR="000A5353" w:rsidRDefault="000A5353" w:rsidP="00676092">
      <w:pPr>
        <w:jc w:val="both"/>
        <w:rPr>
          <w:rFonts w:cs="Arial"/>
          <w:b/>
          <w:bCs/>
        </w:rPr>
      </w:pPr>
    </w:p>
    <w:p w:rsidR="00676092" w:rsidRPr="001F3BF1" w:rsidRDefault="00676092" w:rsidP="00676092">
      <w:pPr>
        <w:jc w:val="both"/>
        <w:rPr>
          <w:sz w:val="24"/>
          <w:szCs w:val="24"/>
        </w:rPr>
      </w:pPr>
      <w:r w:rsidRPr="001F3BF1">
        <w:rPr>
          <w:rFonts w:cs="Arial"/>
          <w:b/>
          <w:bCs/>
        </w:rPr>
        <w:t>Psychologist (Clinical Psychologist)</w:t>
      </w:r>
    </w:p>
    <w:p w:rsidR="00676092" w:rsidRDefault="00676092" w:rsidP="000A5353">
      <w:pPr>
        <w:rPr>
          <w:rFonts w:cs="Arial"/>
        </w:rPr>
      </w:pPr>
      <w:r w:rsidRPr="001F3BF1">
        <w:rPr>
          <w:rFonts w:cs="Arial"/>
        </w:rPr>
        <w:t xml:space="preserve">A highly trained </w:t>
      </w:r>
      <w:r w:rsidRPr="001F3BF1">
        <w:rPr>
          <w:rFonts w:cs="Arial"/>
          <w:color w:val="0000FF"/>
        </w:rPr>
        <w:t>psychologist</w:t>
      </w:r>
      <w:r w:rsidRPr="001F3BF1">
        <w:rPr>
          <w:rFonts w:cs="Arial"/>
        </w:rPr>
        <w:t xml:space="preserve"> who is chartered (that is, regulated by law). Psychologists have expertise in how people develop, think, feel and behave and how they relate to one another. </w:t>
      </w:r>
      <w:r>
        <w:rPr>
          <w:rFonts w:cs="Arial"/>
        </w:rPr>
        <w:t xml:space="preserve">In the Cleft Service, </w:t>
      </w:r>
      <w:r>
        <w:rPr>
          <w:rFonts w:cs="Arial"/>
        </w:rPr>
        <w:lastRenderedPageBreak/>
        <w:t xml:space="preserve">they work across the lifespan, with children, parents and adult patients. </w:t>
      </w:r>
    </w:p>
    <w:p w:rsidR="00BD32DF" w:rsidRPr="000A5353" w:rsidRDefault="00BD32DF" w:rsidP="00676092">
      <w:pPr>
        <w:jc w:val="both"/>
        <w:rPr>
          <w:sz w:val="22"/>
          <w:szCs w:val="24"/>
        </w:rPr>
      </w:pPr>
    </w:p>
    <w:p w:rsidR="002A3D51" w:rsidRDefault="002A3D51" w:rsidP="00AB3445">
      <w:pPr>
        <w:jc w:val="both"/>
        <w:rPr>
          <w:b/>
        </w:rPr>
      </w:pPr>
      <w:r>
        <w:rPr>
          <w:b/>
        </w:rPr>
        <w:t>Resonance</w:t>
      </w:r>
    </w:p>
    <w:p w:rsidR="002A3D51" w:rsidRPr="001B3780" w:rsidRDefault="009B4F1D" w:rsidP="00AB3445">
      <w:pPr>
        <w:jc w:val="both"/>
      </w:pPr>
      <w:r w:rsidRPr="001B3780">
        <w:t>Voice</w:t>
      </w:r>
      <w:r w:rsidR="002A3D51" w:rsidRPr="001B3780">
        <w:t xml:space="preserve"> quality associated with the vibration of air in the oral</w:t>
      </w:r>
      <w:r w:rsidRPr="001B3780">
        <w:t xml:space="preserve"> (mouth)</w:t>
      </w:r>
      <w:r w:rsidR="002A3D51" w:rsidRPr="001B3780">
        <w:t xml:space="preserve"> and nasal </w:t>
      </w:r>
      <w:r w:rsidRPr="001B3780">
        <w:t xml:space="preserve">(nose) </w:t>
      </w:r>
      <w:r w:rsidR="002A3D51" w:rsidRPr="001B3780">
        <w:t xml:space="preserve">cavities. </w:t>
      </w:r>
    </w:p>
    <w:p w:rsidR="002A3D51" w:rsidRPr="001B3780" w:rsidRDefault="002A3D51" w:rsidP="00AB3445">
      <w:pPr>
        <w:jc w:val="both"/>
      </w:pPr>
    </w:p>
    <w:p w:rsidR="002A3D51" w:rsidRPr="001B3780" w:rsidRDefault="002A3D51" w:rsidP="00AB3445">
      <w:pPr>
        <w:jc w:val="both"/>
        <w:rPr>
          <w:b/>
        </w:rPr>
      </w:pPr>
      <w:r w:rsidRPr="001B3780">
        <w:rPr>
          <w:b/>
        </w:rPr>
        <w:t>Soft Palate</w:t>
      </w:r>
    </w:p>
    <w:p w:rsidR="002A3D51" w:rsidRDefault="002A3D51" w:rsidP="00AB3445">
      <w:pPr>
        <w:jc w:val="both"/>
      </w:pPr>
      <w:r w:rsidRPr="001B3780">
        <w:t xml:space="preserve">The mobile soft tissue </w:t>
      </w:r>
      <w:r w:rsidR="0095668E" w:rsidRPr="001B3780">
        <w:t>attached</w:t>
      </w:r>
      <w:r w:rsidRPr="001B3780">
        <w:t xml:space="preserve"> to the back</w:t>
      </w:r>
      <w:r w:rsidR="009B4F1D" w:rsidRPr="001B3780">
        <w:t xml:space="preserve"> of the hard part of the palate.</w:t>
      </w:r>
      <w:r w:rsidRPr="001B3780">
        <w:t xml:space="preserve"> It contains muscles whose </w:t>
      </w:r>
      <w:r w:rsidR="0095668E" w:rsidRPr="001B3780">
        <w:t>function results</w:t>
      </w:r>
      <w:r w:rsidRPr="001B3780">
        <w:t xml:space="preserve"> in the closure of the mouth from the nose </w:t>
      </w:r>
      <w:r w:rsidR="009B4F1D" w:rsidRPr="001B3780">
        <w:t>during speech and swallowing.</w:t>
      </w:r>
      <w:r>
        <w:t xml:space="preserve"> </w:t>
      </w:r>
    </w:p>
    <w:p w:rsidR="00A0296B" w:rsidRDefault="00A0296B" w:rsidP="00AB3445">
      <w:pPr>
        <w:jc w:val="both"/>
      </w:pPr>
    </w:p>
    <w:p w:rsidR="00A0296B" w:rsidRDefault="00A0296B" w:rsidP="00AB3445">
      <w:pPr>
        <w:jc w:val="both"/>
        <w:rPr>
          <w:b/>
        </w:rPr>
      </w:pPr>
      <w:r>
        <w:rPr>
          <w:b/>
        </w:rPr>
        <w:t>Speech &amp; Language Therapist</w:t>
      </w:r>
    </w:p>
    <w:p w:rsidR="00A0296B" w:rsidRDefault="00A0296B" w:rsidP="00AB3445">
      <w:pPr>
        <w:jc w:val="both"/>
      </w:pPr>
      <w:r>
        <w:t xml:space="preserve">An individual with the necessary academic training and experience to be certified or licensed to diagnose and treat disorders of speech, language and communication. </w:t>
      </w:r>
    </w:p>
    <w:p w:rsidR="00A0296B" w:rsidRDefault="00A0296B" w:rsidP="00AB3445">
      <w:pPr>
        <w:jc w:val="both"/>
      </w:pPr>
    </w:p>
    <w:p w:rsidR="00A0296B" w:rsidRDefault="00A0296B" w:rsidP="00AB3445">
      <w:pPr>
        <w:jc w:val="both"/>
        <w:rPr>
          <w:b/>
        </w:rPr>
      </w:pPr>
      <w:r>
        <w:rPr>
          <w:b/>
        </w:rPr>
        <w:t>Tympanic Membrane (Eardrum)</w:t>
      </w:r>
    </w:p>
    <w:p w:rsidR="00A0296B" w:rsidRDefault="00A0296B" w:rsidP="00AB3445">
      <w:pPr>
        <w:jc w:val="both"/>
      </w:pPr>
      <w:r>
        <w:t xml:space="preserve">This vibrates and transmits sound to the </w:t>
      </w:r>
      <w:r w:rsidRPr="003642A9">
        <w:rPr>
          <w:color w:val="0000FF"/>
        </w:rPr>
        <w:t>middle ear.</w:t>
      </w:r>
      <w:r>
        <w:t xml:space="preserve"> </w:t>
      </w:r>
    </w:p>
    <w:p w:rsidR="00A0296B" w:rsidRDefault="00A0296B" w:rsidP="00AB3445">
      <w:pPr>
        <w:jc w:val="both"/>
      </w:pPr>
    </w:p>
    <w:p w:rsidR="00A0296B" w:rsidRDefault="00A0296B" w:rsidP="00AB3445">
      <w:pPr>
        <w:jc w:val="both"/>
        <w:rPr>
          <w:b/>
        </w:rPr>
      </w:pPr>
      <w:r>
        <w:rPr>
          <w:b/>
        </w:rPr>
        <w:t>Uvula</w:t>
      </w:r>
    </w:p>
    <w:p w:rsidR="00A0296B" w:rsidRDefault="00A0296B" w:rsidP="00AB3445">
      <w:pPr>
        <w:jc w:val="both"/>
      </w:pPr>
      <w:r>
        <w:t>The small cone shaped process hanging from the back of the soft palate “the dangly bit”.</w:t>
      </w:r>
    </w:p>
    <w:p w:rsidR="00A0296B" w:rsidRDefault="00A0296B" w:rsidP="00AB3445">
      <w:pPr>
        <w:jc w:val="both"/>
      </w:pPr>
    </w:p>
    <w:p w:rsidR="00A0296B" w:rsidRDefault="00A0296B" w:rsidP="00AB3445">
      <w:pPr>
        <w:jc w:val="both"/>
        <w:rPr>
          <w:b/>
        </w:rPr>
      </w:pPr>
      <w:r>
        <w:rPr>
          <w:b/>
        </w:rPr>
        <w:t>Velopharyngeal Closure</w:t>
      </w:r>
    </w:p>
    <w:p w:rsidR="00A0296B" w:rsidRPr="001B3780" w:rsidRDefault="00A0296B" w:rsidP="00AB3445">
      <w:pPr>
        <w:jc w:val="both"/>
      </w:pPr>
      <w:r w:rsidRPr="001B3780">
        <w:t>The closing of the nasal cavity</w:t>
      </w:r>
      <w:r w:rsidR="009B4F1D" w:rsidRPr="001B3780">
        <w:t xml:space="preserve"> (nose)</w:t>
      </w:r>
      <w:r w:rsidRPr="001B3780">
        <w:t xml:space="preserve"> from the </w:t>
      </w:r>
      <w:r w:rsidRPr="001B3780">
        <w:rPr>
          <w:color w:val="0000FF"/>
        </w:rPr>
        <w:t>oral cavity</w:t>
      </w:r>
      <w:r w:rsidR="000A5353">
        <w:t xml:space="preserve"> (mouth), </w:t>
      </w:r>
      <w:r w:rsidRPr="001B3780">
        <w:t xml:space="preserve">which directs air used in speech through the mouth rather than the nose. It requires interaction of the muscles in the palate and back of the throat. </w:t>
      </w:r>
    </w:p>
    <w:p w:rsidR="00A0296B" w:rsidRPr="001B3780" w:rsidRDefault="00A0296B" w:rsidP="00AB3445">
      <w:pPr>
        <w:jc w:val="both"/>
      </w:pPr>
    </w:p>
    <w:p w:rsidR="00A0296B" w:rsidRPr="001B3780" w:rsidRDefault="009B4F1D" w:rsidP="00AB3445">
      <w:pPr>
        <w:jc w:val="both"/>
        <w:rPr>
          <w:b/>
        </w:rPr>
      </w:pPr>
      <w:r w:rsidRPr="001B3780">
        <w:rPr>
          <w:b/>
        </w:rPr>
        <w:t>Velopharyngeal Dysfunction</w:t>
      </w:r>
    </w:p>
    <w:p w:rsidR="00A0296B" w:rsidRDefault="001B3780" w:rsidP="00AB3445">
      <w:pPr>
        <w:jc w:val="both"/>
      </w:pPr>
      <w:r>
        <w:t>A structural or</w:t>
      </w:r>
      <w:r w:rsidR="00A0296B" w:rsidRPr="001B3780">
        <w:t xml:space="preserve"> </w:t>
      </w:r>
      <w:r w:rsidR="0095668E" w:rsidRPr="001B3780">
        <w:t>functional</w:t>
      </w:r>
      <w:r w:rsidR="00A0296B" w:rsidRPr="001B3780">
        <w:t xml:space="preserve"> disorder </w:t>
      </w:r>
      <w:r w:rsidR="009B4F1D" w:rsidRPr="001B3780">
        <w:t xml:space="preserve">affecting the soft palate </w:t>
      </w:r>
      <w:r w:rsidR="00A0296B" w:rsidRPr="001B3780">
        <w:t>resulting in the inability to achieve adequate separation of the nasal and oral cavities.</w:t>
      </w:r>
    </w:p>
    <w:p w:rsidR="00A0296B" w:rsidRDefault="00A0296B" w:rsidP="00AB3445">
      <w:pPr>
        <w:jc w:val="both"/>
      </w:pPr>
    </w:p>
    <w:p w:rsidR="00A0296B" w:rsidRDefault="00A0296B" w:rsidP="00AB3445">
      <w:pPr>
        <w:jc w:val="both"/>
        <w:rPr>
          <w:b/>
        </w:rPr>
      </w:pPr>
      <w:r>
        <w:rPr>
          <w:b/>
        </w:rPr>
        <w:t>Velum</w:t>
      </w:r>
    </w:p>
    <w:p w:rsidR="00A0296B" w:rsidRDefault="00A0296B" w:rsidP="00AB3445">
      <w:pPr>
        <w:jc w:val="both"/>
      </w:pPr>
      <w:r>
        <w:t>The soft palate.</w:t>
      </w:r>
    </w:p>
    <w:p w:rsidR="00AA6EF5" w:rsidRDefault="00AA6EF5" w:rsidP="00AB3445">
      <w:pPr>
        <w:jc w:val="both"/>
        <w:rPr>
          <w:b/>
        </w:rPr>
      </w:pPr>
    </w:p>
    <w:p w:rsidR="00A0296B" w:rsidRDefault="00A0296B" w:rsidP="00AB3445">
      <w:pPr>
        <w:jc w:val="both"/>
        <w:rPr>
          <w:b/>
        </w:rPr>
      </w:pPr>
      <w:r>
        <w:rPr>
          <w:b/>
        </w:rPr>
        <w:t>Videofluoroscopy</w:t>
      </w:r>
    </w:p>
    <w:p w:rsidR="00AA6EF5" w:rsidRDefault="00A0296B" w:rsidP="00DE28A7">
      <w:pPr>
        <w:pStyle w:val="Header"/>
        <w:tabs>
          <w:tab w:val="left" w:pos="2127"/>
        </w:tabs>
      </w:pPr>
      <w:r>
        <w:t>An investigation using X-Rays to assess the movements of the soft palate during speech</w:t>
      </w:r>
    </w:p>
    <w:p w:rsidR="00AA6EF5" w:rsidRDefault="00AA6EF5">
      <w:r>
        <w:br w:type="page"/>
      </w:r>
    </w:p>
    <w:p w:rsidR="00FD0153" w:rsidRDefault="00FD0153" w:rsidP="00FD0153">
      <w:pPr>
        <w:pStyle w:val="BodyText2"/>
        <w:jc w:val="center"/>
        <w:rPr>
          <w:b/>
        </w:rPr>
      </w:pPr>
      <w:r w:rsidRPr="005F209F">
        <w:rPr>
          <w:b/>
          <w:noProof/>
        </w:rPr>
        <w:lastRenderedPageBreak/>
        <mc:AlternateContent>
          <mc:Choice Requires="wps">
            <w:drawing>
              <wp:anchor distT="0" distB="0" distL="114300" distR="114300" simplePos="0" relativeHeight="251819520" behindDoc="0" locked="0" layoutInCell="1" allowOverlap="1" wp14:anchorId="3D922769" wp14:editId="2AFEB931">
                <wp:simplePos x="0" y="0"/>
                <wp:positionH relativeFrom="column">
                  <wp:posOffset>189865</wp:posOffset>
                </wp:positionH>
                <wp:positionV relativeFrom="paragraph">
                  <wp:posOffset>581025</wp:posOffset>
                </wp:positionV>
                <wp:extent cx="3584575" cy="314325"/>
                <wp:effectExtent l="0" t="0" r="0" b="9525"/>
                <wp:wrapNone/>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4575" cy="314325"/>
                        </a:xfrm>
                        <a:prstGeom prst="rect">
                          <a:avLst/>
                        </a:prstGeom>
                        <a:solidFill>
                          <a:srgbClr val="FFFFFF"/>
                        </a:solidFill>
                        <a:ln w="9525">
                          <a:noFill/>
                          <a:miter lim="800000"/>
                          <a:headEnd/>
                          <a:tailEnd/>
                        </a:ln>
                      </wps:spPr>
                      <wps:txbx>
                        <w:txbxContent>
                          <w:p w:rsidR="001F6560" w:rsidRPr="001D6244" w:rsidRDefault="001F6560" w:rsidP="00FD0153">
                            <w:pPr>
                              <w:pStyle w:val="BodyText2"/>
                              <w:spacing w:line="240" w:lineRule="auto"/>
                              <w:jc w:val="center"/>
                              <w:rPr>
                                <w:color w:val="000080"/>
                                <w:sz w:val="22"/>
                                <w:szCs w:val="22"/>
                              </w:rPr>
                            </w:pPr>
                            <w:r w:rsidRPr="001D6244">
                              <w:rPr>
                                <w:b/>
                                <w:sz w:val="22"/>
                                <w:szCs w:val="22"/>
                              </w:rPr>
                              <w:t>Congratulations on the birth of your new baby!</w:t>
                            </w:r>
                          </w:p>
                          <w:p w:rsidR="001F6560" w:rsidRPr="001D6244" w:rsidRDefault="001F6560" w:rsidP="00FD015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4" type="#_x0000_t202" style="position:absolute;left:0;text-align:left;margin-left:14.95pt;margin-top:45.75pt;width:282.25pt;height:24.75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" stroked="f">
                <v:textbox>
                  <w:txbxContent>
                    <w:p w:rsidR="001F6560" w:rsidRPr="001D6244" w:rsidRDefault="001F6560" w:rsidP="00FD0153">
                      <w:pPr>
                        <w:pStyle w:val="BodyText2"/>
                        <w:spacing w:line="240" w:lineRule="auto"/>
                        <w:jc w:val="center"/>
                        <w:rPr>
                          <w:color w:val="000080"/>
                          <w:sz w:val="22"/>
                          <w:szCs w:val="22"/>
                        </w:rPr>
                      </w:pPr>
                      <w:r w:rsidRPr="001D6244">
                        <w:rPr>
                          <w:b/>
                          <w:sz w:val="22"/>
                          <w:szCs w:val="22"/>
                        </w:rPr>
                        <w:t>Congratulations on the birth of your new baby!</w:t>
                      </w:r>
                    </w:p>
                    <w:p w:rsidR="001F6560" w:rsidRPr="001D6244" w:rsidRDefault="001F6560" w:rsidP="00FD0153"/>
                  </w:txbxContent>
                </v:textbox>
              </v:shape>
            </w:pict>
          </mc:Fallback>
        </mc:AlternateContent>
      </w:r>
      <w:r>
        <w:rPr>
          <w:noProof/>
        </w:rPr>
        <w:drawing>
          <wp:inline distT="0" distB="0" distL="0" distR="0" wp14:anchorId="091362AC" wp14:editId="47BD1A1B">
            <wp:extent cx="762985" cy="577215"/>
            <wp:effectExtent l="0" t="0" r="0" b="0"/>
            <wp:docPr id="293" name="Picture 293" descr="SpiresSmilesLogo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iresSmilesLogoSmall"/>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762985" cy="577215"/>
                    </a:xfrm>
                    <a:prstGeom prst="rect">
                      <a:avLst/>
                    </a:prstGeom>
                    <a:noFill/>
                    <a:ln>
                      <a:noFill/>
                    </a:ln>
                  </pic:spPr>
                </pic:pic>
              </a:graphicData>
            </a:graphic>
          </wp:inline>
        </w:drawing>
      </w:r>
    </w:p>
    <w:p w:rsidR="00FD0153" w:rsidRDefault="00FD0153" w:rsidP="00FD0153">
      <w:pPr>
        <w:pStyle w:val="BodyText2"/>
        <w:spacing w:after="0" w:line="240" w:lineRule="auto"/>
        <w:rPr>
          <w:b/>
        </w:rPr>
      </w:pPr>
      <w:r>
        <w:rPr>
          <w:noProof/>
          <w:sz w:val="16"/>
        </w:rPr>
        <mc:AlternateContent>
          <mc:Choice Requires="wps">
            <w:drawing>
              <wp:anchor distT="0" distB="0" distL="114300" distR="114300" simplePos="0" relativeHeight="251818496" behindDoc="1" locked="0" layoutInCell="1" allowOverlap="1" wp14:anchorId="3C9F4B6F" wp14:editId="461DC20E">
                <wp:simplePos x="0" y="0"/>
                <wp:positionH relativeFrom="column">
                  <wp:posOffset>-331470</wp:posOffset>
                </wp:positionH>
                <wp:positionV relativeFrom="paragraph">
                  <wp:posOffset>115570</wp:posOffset>
                </wp:positionV>
                <wp:extent cx="4613275" cy="600075"/>
                <wp:effectExtent l="0" t="0" r="15875" b="28575"/>
                <wp:wrapNone/>
                <wp:docPr id="291" name="Flowchart: Alternate Process 2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3275" cy="600075"/>
                        </a:xfrm>
                        <a:prstGeom prst="flowChartAlternateProcess">
                          <a:avLst/>
                        </a:prstGeom>
                        <a:solidFill>
                          <a:srgbClr val="EDF583"/>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291" o:spid="_x0000_s1026" type="#_x0000_t176" style="position:absolute;margin-left:-26.1pt;margin-top:9.1pt;width:363.25pt;height:47.25pt;z-index:-25149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" fillcolor="#edf583"/>
            </w:pict>
          </mc:Fallback>
        </mc:AlternateContent>
      </w:r>
      <w:r>
        <w:rPr>
          <w:noProof/>
          <w:sz w:val="16"/>
        </w:rPr>
        <mc:AlternateContent>
          <mc:Choice Requires="wps">
            <w:drawing>
              <wp:anchor distT="0" distB="0" distL="114300" distR="114300" simplePos="0" relativeHeight="251817472" behindDoc="0" locked="0" layoutInCell="1" allowOverlap="1" wp14:anchorId="7EAA8007" wp14:editId="6DFE90CA">
                <wp:simplePos x="0" y="0"/>
                <wp:positionH relativeFrom="column">
                  <wp:posOffset>-474980</wp:posOffset>
                </wp:positionH>
                <wp:positionV relativeFrom="paragraph">
                  <wp:posOffset>69850</wp:posOffset>
                </wp:positionV>
                <wp:extent cx="4819015" cy="662940"/>
                <wp:effectExtent l="0" t="0" r="0" b="3810"/>
                <wp:wrapNone/>
                <wp:docPr id="292" name="Text 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9015" cy="662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F6560" w:rsidRPr="001D6244" w:rsidRDefault="001F6560" w:rsidP="00FD0153">
                            <w:pPr>
                              <w:pStyle w:val="NormalWeb"/>
                              <w:spacing w:before="120" w:beforeAutospacing="0" w:after="0" w:afterAutospacing="0"/>
                              <w:ind w:left="284"/>
                              <w:textAlignment w:val="baseline"/>
                              <w:rPr>
                                <w:sz w:val="20"/>
                                <w:szCs w:val="20"/>
                              </w:rPr>
                            </w:pPr>
                            <w:r w:rsidRPr="001D6244">
                              <w:rPr>
                                <w:rFonts w:ascii="Arial" w:hAnsi="Arial" w:cs="Arial"/>
                                <w:b/>
                                <w:bCs/>
                                <w:color w:val="000000"/>
                                <w:kern w:val="24"/>
                                <w:sz w:val="20"/>
                                <w:szCs w:val="20"/>
                              </w:rPr>
                              <w:t>Spires Smiles is an independent, voluntary, non-profit charity set up to support The Spires Cleft Centres in Salisbury and Oxford, and the patients and their families who are treated there.</w:t>
                            </w:r>
                          </w:p>
                          <w:p w:rsidR="001F6560" w:rsidRPr="00632F36" w:rsidRDefault="001F6560" w:rsidP="00FD0153">
                            <w:pPr>
                              <w:pStyle w:val="NormalWeb"/>
                              <w:spacing w:before="0" w:beforeAutospacing="0" w:after="0" w:afterAutospacing="0"/>
                              <w:ind w:left="284"/>
                              <w:jc w:val="center"/>
                              <w:textAlignment w:val="baseline"/>
                              <w:rPr>
                                <w:rFonts w:ascii="Arial" w:hAnsi="Arial" w:cs="Arial"/>
                                <w:b/>
                                <w:bCs/>
                                <w:color w:val="000000"/>
                                <w:kern w:val="24"/>
                              </w:rPr>
                            </w:pPr>
                          </w:p>
                          <w:p w:rsidR="001F6560" w:rsidRPr="00632F36" w:rsidRDefault="001F6560" w:rsidP="00FD0153">
                            <w:pPr>
                              <w:pStyle w:val="NormalWeb"/>
                              <w:spacing w:before="0" w:beforeAutospacing="0" w:after="0" w:afterAutospacing="0"/>
                              <w:ind w:left="284"/>
                              <w:jc w:val="center"/>
                              <w:textAlignment w:val="baseline"/>
                            </w:pPr>
                            <w:r w:rsidRPr="00632F36">
                              <w:rPr>
                                <w:rFonts w:ascii="Arial" w:hAnsi="Arial" w:cs="Arial"/>
                                <w:b/>
                                <w:bCs/>
                                <w:color w:val="000000"/>
                                <w:kern w:val="24"/>
                              </w:rPr>
                              <w:t xml:space="preserve">With your help and kind contributions, every penny will go to help the Spires Cleft Team and </w:t>
                            </w:r>
                            <w:r w:rsidRPr="00632F36">
                              <w:rPr>
                                <w:rFonts w:ascii="Arial" w:hAnsi="Arial"/>
                                <w:b/>
                                <w:bCs/>
                                <w:color w:val="000000"/>
                                <w:kern w:val="24"/>
                              </w:rPr>
                              <w:t>on a multitude of activities and items for local children and their families</w:t>
                            </w:r>
                            <w:r w:rsidRPr="00632F36">
                              <w:rPr>
                                <w:rFonts w:ascii="Arial" w:hAnsi="Arial" w:cs="Arial"/>
                                <w:b/>
                                <w:bCs/>
                                <w:color w:val="000000"/>
                                <w:kern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2" o:spid="_x0000_s1075" type="#_x0000_t202" style="position:absolute;margin-left:-37.4pt;margin-top:5.5pt;width:379.45pt;height:52.2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" filled="f" stroked="f">
                <v:textbox>
                  <w:txbxContent>
                    <w:p w:rsidR="001F6560" w:rsidRPr="001D6244" w:rsidRDefault="001F6560" w:rsidP="00FD0153">
                      <w:pPr>
                        <w:pStyle w:val="NormalWeb"/>
                        <w:spacing w:before="120" w:beforeAutospacing="0" w:after="0" w:afterAutospacing="0"/>
                        <w:ind w:left="284"/>
                        <w:textAlignment w:val="baseline"/>
                        <w:rPr>
                          <w:sz w:val="20"/>
                          <w:szCs w:val="20"/>
                        </w:rPr>
                      </w:pPr>
                      <w:r w:rsidRPr="001D6244">
                        <w:rPr>
                          <w:rFonts w:ascii="Arial" w:hAnsi="Arial" w:cs="Arial"/>
                          <w:b/>
                          <w:bCs/>
                          <w:color w:val="000000"/>
                          <w:kern w:val="24"/>
                          <w:sz w:val="20"/>
                          <w:szCs w:val="20"/>
                        </w:rPr>
                        <w:t>Spires Smiles is an independent, voluntary, non-profit charity set up to support The Spires Cleft Centres in Salisbury and Oxford, and the patients and their families who are treated there.</w:t>
                      </w:r>
                    </w:p>
                    <w:p w:rsidR="001F6560" w:rsidRPr="00632F36" w:rsidRDefault="001F6560" w:rsidP="00FD0153">
                      <w:pPr>
                        <w:pStyle w:val="NormalWeb"/>
                        <w:spacing w:before="0" w:beforeAutospacing="0" w:after="0" w:afterAutospacing="0"/>
                        <w:ind w:left="284"/>
                        <w:jc w:val="center"/>
                        <w:textAlignment w:val="baseline"/>
                        <w:rPr>
                          <w:rFonts w:ascii="Arial" w:hAnsi="Arial" w:cs="Arial"/>
                          <w:b/>
                          <w:bCs/>
                          <w:color w:val="000000"/>
                          <w:kern w:val="24"/>
                        </w:rPr>
                      </w:pPr>
                    </w:p>
                    <w:p w:rsidR="001F6560" w:rsidRPr="00632F36" w:rsidRDefault="001F6560" w:rsidP="00FD0153">
                      <w:pPr>
                        <w:pStyle w:val="NormalWeb"/>
                        <w:spacing w:before="0" w:beforeAutospacing="0" w:after="0" w:afterAutospacing="0"/>
                        <w:ind w:left="284"/>
                        <w:jc w:val="center"/>
                        <w:textAlignment w:val="baseline"/>
                      </w:pPr>
                      <w:r w:rsidRPr="00632F36">
                        <w:rPr>
                          <w:rFonts w:ascii="Arial" w:hAnsi="Arial" w:cs="Arial"/>
                          <w:b/>
                          <w:bCs/>
                          <w:color w:val="000000"/>
                          <w:kern w:val="24"/>
                        </w:rPr>
                        <w:t xml:space="preserve">With your help and kind contributions, every penny will go to help the Spires Cleft Team and </w:t>
                      </w:r>
                      <w:r w:rsidRPr="00632F36">
                        <w:rPr>
                          <w:rFonts w:ascii="Arial" w:hAnsi="Arial"/>
                          <w:b/>
                          <w:bCs/>
                          <w:color w:val="000000"/>
                          <w:kern w:val="24"/>
                        </w:rPr>
                        <w:t>on a multitude of activities and items for local children and their families</w:t>
                      </w:r>
                      <w:r w:rsidRPr="00632F36">
                        <w:rPr>
                          <w:rFonts w:ascii="Arial" w:hAnsi="Arial" w:cs="Arial"/>
                          <w:b/>
                          <w:bCs/>
                          <w:color w:val="000000"/>
                          <w:kern w:val="24"/>
                        </w:rPr>
                        <w:t>.</w:t>
                      </w:r>
                    </w:p>
                  </w:txbxContent>
                </v:textbox>
              </v:shape>
            </w:pict>
          </mc:Fallback>
        </mc:AlternateContent>
      </w:r>
    </w:p>
    <w:p w:rsidR="00FD0153" w:rsidRDefault="00FD0153" w:rsidP="00FD0153">
      <w:pPr>
        <w:pStyle w:val="BodyText2"/>
        <w:spacing w:after="0" w:line="240" w:lineRule="auto"/>
        <w:rPr>
          <w:b/>
        </w:rPr>
      </w:pPr>
    </w:p>
    <w:p w:rsidR="00FD0153" w:rsidRDefault="00FD0153" w:rsidP="00FD0153">
      <w:pPr>
        <w:pStyle w:val="BodyText2"/>
        <w:spacing w:after="0" w:line="240" w:lineRule="auto"/>
        <w:rPr>
          <w:b/>
        </w:rPr>
      </w:pPr>
    </w:p>
    <w:p w:rsidR="00FD0153" w:rsidRDefault="00FD0153" w:rsidP="00FD0153">
      <w:pPr>
        <w:pStyle w:val="BodyText2"/>
        <w:spacing w:after="0" w:line="240" w:lineRule="auto"/>
        <w:rPr>
          <w:b/>
        </w:rPr>
      </w:pPr>
    </w:p>
    <w:p w:rsidR="00FD0153" w:rsidRPr="001D6244" w:rsidRDefault="00FD0153" w:rsidP="00FD0153">
      <w:pPr>
        <w:pStyle w:val="BodyText2"/>
        <w:spacing w:after="0" w:line="240" w:lineRule="auto"/>
        <w:jc w:val="center"/>
        <w:rPr>
          <w:b/>
          <w:sz w:val="22"/>
          <w:szCs w:val="22"/>
        </w:rPr>
      </w:pPr>
      <w:r w:rsidRPr="001D6244">
        <w:rPr>
          <w:b/>
          <w:sz w:val="22"/>
          <w:szCs w:val="22"/>
        </w:rPr>
        <w:t>Just register your details with Spires Smiles and in return</w:t>
      </w:r>
    </w:p>
    <w:p w:rsidR="00FD0153" w:rsidRPr="001D6244" w:rsidRDefault="00FD0153" w:rsidP="00FD0153">
      <w:pPr>
        <w:pStyle w:val="BodyText2"/>
        <w:spacing w:after="0" w:line="240" w:lineRule="auto"/>
        <w:jc w:val="center"/>
        <w:rPr>
          <w:b/>
          <w:sz w:val="22"/>
          <w:szCs w:val="22"/>
        </w:rPr>
      </w:pPr>
      <w:r w:rsidRPr="001D6244">
        <w:rPr>
          <w:b/>
          <w:sz w:val="22"/>
          <w:szCs w:val="22"/>
        </w:rPr>
        <w:t>we will send you a £5 Amazon voucher</w:t>
      </w:r>
    </w:p>
    <w:p w:rsidR="00FD0153" w:rsidRPr="001D6244" w:rsidRDefault="00FD0153" w:rsidP="00FD0153">
      <w:pPr>
        <w:pStyle w:val="BodyText2"/>
        <w:spacing w:after="0" w:line="240" w:lineRule="auto"/>
        <w:rPr>
          <w:sz w:val="20"/>
          <w:szCs w:val="20"/>
        </w:rPr>
      </w:pPr>
      <w:r w:rsidRPr="001D6244">
        <w:rPr>
          <w:sz w:val="20"/>
          <w:szCs w:val="20"/>
        </w:rPr>
        <w:t>(One voucher per family on new registration with Spires Smiles)</w:t>
      </w:r>
    </w:p>
    <w:p w:rsidR="00FD0153" w:rsidRPr="00BE5CB1" w:rsidRDefault="00FD0153" w:rsidP="00BE5CB1">
      <w:pPr>
        <w:pStyle w:val="BodyText2"/>
        <w:spacing w:after="0" w:line="240" w:lineRule="auto"/>
        <w:jc w:val="center"/>
        <w:rPr>
          <w:sz w:val="22"/>
          <w:szCs w:val="22"/>
        </w:rPr>
      </w:pPr>
      <w:r w:rsidRPr="001D6244">
        <w:rPr>
          <w:sz w:val="22"/>
          <w:szCs w:val="22"/>
        </w:rPr>
        <w:t>We will add you to our mailing list to keep you updated on the latest events and news</w:t>
      </w:r>
    </w:p>
    <w:tbl>
      <w:tblPr>
        <w:tblW w:w="6096" w:type="dxa"/>
        <w:tblInd w:w="-176" w:type="dxa"/>
        <w:tblBorders>
          <w:top w:val="single" w:sz="4" w:space="0" w:color="auto"/>
          <w:left w:val="single" w:sz="4" w:space="0" w:color="auto"/>
          <w:bottom w:val="single" w:sz="4" w:space="0" w:color="auto"/>
          <w:right w:val="single" w:sz="4" w:space="0" w:color="auto"/>
          <w:insideH w:val="dotted" w:sz="4" w:space="0" w:color="auto"/>
        </w:tblBorders>
        <w:tblLook w:val="0000" w:firstRow="0" w:lastRow="0" w:firstColumn="0" w:lastColumn="0" w:noHBand="0" w:noVBand="0"/>
      </w:tblPr>
      <w:tblGrid>
        <w:gridCol w:w="2552"/>
        <w:gridCol w:w="3544"/>
      </w:tblGrid>
      <w:tr w:rsidR="00FD0153" w:rsidTr="00CA2888">
        <w:trPr>
          <w:cantSplit/>
          <w:trHeight w:val="384"/>
        </w:trPr>
        <w:tc>
          <w:tcPr>
            <w:tcW w:w="6096" w:type="dxa"/>
            <w:gridSpan w:val="2"/>
            <w:tcBorders>
              <w:top w:val="single" w:sz="4" w:space="0" w:color="auto"/>
              <w:bottom w:val="dotted" w:sz="4" w:space="0" w:color="auto"/>
              <w:right w:val="single" w:sz="4" w:space="0" w:color="auto"/>
            </w:tcBorders>
          </w:tcPr>
          <w:p w:rsidR="00FD0153" w:rsidRDefault="00FD0153" w:rsidP="00CA2888">
            <w:pPr>
              <w:pStyle w:val="Header"/>
              <w:tabs>
                <w:tab w:val="clear" w:pos="4153"/>
                <w:tab w:val="clear" w:pos="8306"/>
              </w:tabs>
              <w:rPr>
                <w:rFonts w:cs="Arial"/>
                <w:b/>
                <w:bCs/>
              </w:rPr>
            </w:pPr>
            <w:r>
              <w:rPr>
                <w:rFonts w:cs="Arial"/>
                <w:b/>
                <w:bCs/>
              </w:rPr>
              <w:t>YOUR DETAILS</w:t>
            </w:r>
          </w:p>
        </w:tc>
      </w:tr>
      <w:tr w:rsidR="00FD0153" w:rsidTr="00CA2888">
        <w:trPr>
          <w:trHeight w:val="240"/>
        </w:trPr>
        <w:tc>
          <w:tcPr>
            <w:tcW w:w="2552" w:type="dxa"/>
            <w:tcBorders>
              <w:top w:val="dotted" w:sz="4" w:space="0" w:color="auto"/>
              <w:bottom w:val="dotted" w:sz="4" w:space="0" w:color="auto"/>
              <w:right w:val="dotted" w:sz="4" w:space="0" w:color="auto"/>
            </w:tcBorders>
          </w:tcPr>
          <w:p w:rsidR="00FD0153" w:rsidRDefault="00FD0153" w:rsidP="00CA2888">
            <w:pPr>
              <w:rPr>
                <w:rFonts w:cs="Arial"/>
              </w:rPr>
            </w:pPr>
            <w:r>
              <w:rPr>
                <w:rFonts w:cs="Arial"/>
              </w:rPr>
              <w:t xml:space="preserve">Contact name </w:t>
            </w:r>
          </w:p>
        </w:tc>
        <w:tc>
          <w:tcPr>
            <w:tcW w:w="3544" w:type="dxa"/>
            <w:tcBorders>
              <w:left w:val="dotted" w:sz="4" w:space="0" w:color="auto"/>
              <w:right w:val="single" w:sz="4" w:space="0" w:color="auto"/>
            </w:tcBorders>
          </w:tcPr>
          <w:p w:rsidR="00FD0153" w:rsidRDefault="00FD0153" w:rsidP="00CA2888">
            <w:pPr>
              <w:rPr>
                <w:rFonts w:cs="Arial"/>
              </w:rPr>
            </w:pPr>
          </w:p>
        </w:tc>
      </w:tr>
      <w:tr w:rsidR="00FD0153" w:rsidTr="00CA2888">
        <w:trPr>
          <w:trHeight w:val="302"/>
        </w:trPr>
        <w:tc>
          <w:tcPr>
            <w:tcW w:w="2552" w:type="dxa"/>
            <w:tcBorders>
              <w:top w:val="dotted" w:sz="4" w:space="0" w:color="auto"/>
              <w:bottom w:val="dotted" w:sz="4" w:space="0" w:color="auto"/>
              <w:right w:val="dotted" w:sz="4" w:space="0" w:color="auto"/>
            </w:tcBorders>
          </w:tcPr>
          <w:p w:rsidR="00FD0153" w:rsidRDefault="00FD0153" w:rsidP="00CA2888">
            <w:pPr>
              <w:rPr>
                <w:rFonts w:cs="Arial"/>
              </w:rPr>
            </w:pPr>
            <w:r>
              <w:rPr>
                <w:rFonts w:cs="Arial"/>
              </w:rPr>
              <w:t>Email address *</w:t>
            </w:r>
          </w:p>
        </w:tc>
        <w:tc>
          <w:tcPr>
            <w:tcW w:w="3544" w:type="dxa"/>
            <w:tcBorders>
              <w:left w:val="dotted" w:sz="4" w:space="0" w:color="auto"/>
              <w:right w:val="single" w:sz="4" w:space="0" w:color="auto"/>
            </w:tcBorders>
          </w:tcPr>
          <w:p w:rsidR="00FD0153" w:rsidRDefault="00FD0153" w:rsidP="00CA2888">
            <w:pPr>
              <w:rPr>
                <w:rFonts w:cs="Arial"/>
              </w:rPr>
            </w:pPr>
          </w:p>
        </w:tc>
      </w:tr>
      <w:tr w:rsidR="00FD0153" w:rsidTr="00CA2888">
        <w:trPr>
          <w:trHeight w:val="409"/>
        </w:trPr>
        <w:tc>
          <w:tcPr>
            <w:tcW w:w="2552" w:type="dxa"/>
            <w:tcBorders>
              <w:top w:val="dotted" w:sz="4" w:space="0" w:color="auto"/>
              <w:bottom w:val="dotted" w:sz="4" w:space="0" w:color="auto"/>
              <w:right w:val="dotted" w:sz="4" w:space="0" w:color="auto"/>
            </w:tcBorders>
          </w:tcPr>
          <w:p w:rsidR="00FD0153" w:rsidRPr="00265A31" w:rsidRDefault="00FD0153" w:rsidP="00CA2888">
            <w:pPr>
              <w:rPr>
                <w:rFonts w:cs="Arial"/>
              </w:rPr>
            </w:pPr>
            <w:r>
              <w:rPr>
                <w:rFonts w:cs="Arial"/>
              </w:rPr>
              <w:t xml:space="preserve">Address </w:t>
            </w:r>
          </w:p>
        </w:tc>
        <w:tc>
          <w:tcPr>
            <w:tcW w:w="3544" w:type="dxa"/>
            <w:tcBorders>
              <w:left w:val="dotted" w:sz="4" w:space="0" w:color="auto"/>
              <w:right w:val="single" w:sz="4" w:space="0" w:color="auto"/>
            </w:tcBorders>
          </w:tcPr>
          <w:p w:rsidR="00FD0153" w:rsidRDefault="00FD0153" w:rsidP="00CA2888">
            <w:pPr>
              <w:rPr>
                <w:rFonts w:cs="Arial"/>
              </w:rPr>
            </w:pPr>
          </w:p>
        </w:tc>
      </w:tr>
      <w:tr w:rsidR="00FD0153" w:rsidTr="00CA2888">
        <w:trPr>
          <w:trHeight w:val="341"/>
        </w:trPr>
        <w:tc>
          <w:tcPr>
            <w:tcW w:w="2552" w:type="dxa"/>
            <w:tcBorders>
              <w:top w:val="dotted" w:sz="4" w:space="0" w:color="auto"/>
              <w:bottom w:val="dotted" w:sz="4" w:space="0" w:color="auto"/>
              <w:right w:val="dotted" w:sz="4" w:space="0" w:color="auto"/>
            </w:tcBorders>
          </w:tcPr>
          <w:p w:rsidR="00FD0153" w:rsidRDefault="00FD0153" w:rsidP="00CA2888">
            <w:pPr>
              <w:rPr>
                <w:rFonts w:cs="Arial"/>
              </w:rPr>
            </w:pPr>
            <w:r>
              <w:rPr>
                <w:rFonts w:cs="Arial"/>
              </w:rPr>
              <w:t xml:space="preserve">Telephone number </w:t>
            </w:r>
          </w:p>
        </w:tc>
        <w:tc>
          <w:tcPr>
            <w:tcW w:w="3544" w:type="dxa"/>
            <w:tcBorders>
              <w:left w:val="dotted" w:sz="4" w:space="0" w:color="auto"/>
              <w:bottom w:val="dotted" w:sz="4" w:space="0" w:color="auto"/>
              <w:right w:val="single" w:sz="4" w:space="0" w:color="auto"/>
            </w:tcBorders>
          </w:tcPr>
          <w:p w:rsidR="00FD0153" w:rsidRDefault="00FD0153" w:rsidP="00CA2888">
            <w:pPr>
              <w:rPr>
                <w:rFonts w:cs="Arial"/>
              </w:rPr>
            </w:pPr>
          </w:p>
        </w:tc>
      </w:tr>
      <w:tr w:rsidR="00FD0153" w:rsidTr="00CA2888">
        <w:trPr>
          <w:trHeight w:val="499"/>
        </w:trPr>
        <w:tc>
          <w:tcPr>
            <w:tcW w:w="2552" w:type="dxa"/>
            <w:tcBorders>
              <w:top w:val="dotted" w:sz="4" w:space="0" w:color="auto"/>
              <w:bottom w:val="dotted" w:sz="4" w:space="0" w:color="auto"/>
              <w:right w:val="dotted" w:sz="4" w:space="0" w:color="auto"/>
            </w:tcBorders>
          </w:tcPr>
          <w:p w:rsidR="00FD0153" w:rsidRPr="00EA2067" w:rsidRDefault="00FD0153" w:rsidP="00CA2888">
            <w:pPr>
              <w:rPr>
                <w:rFonts w:cs="Arial"/>
              </w:rPr>
            </w:pPr>
            <w:r>
              <w:rPr>
                <w:rFonts w:cs="Arial"/>
              </w:rPr>
              <w:t>Child’s name</w:t>
            </w:r>
          </w:p>
        </w:tc>
        <w:tc>
          <w:tcPr>
            <w:tcW w:w="3544" w:type="dxa"/>
            <w:tcBorders>
              <w:top w:val="dotted" w:sz="4" w:space="0" w:color="auto"/>
              <w:left w:val="dotted" w:sz="4" w:space="0" w:color="auto"/>
              <w:bottom w:val="dotted" w:sz="4" w:space="0" w:color="auto"/>
              <w:right w:val="single" w:sz="4" w:space="0" w:color="auto"/>
            </w:tcBorders>
          </w:tcPr>
          <w:p w:rsidR="00FD0153" w:rsidRDefault="00FD0153" w:rsidP="00CA2888">
            <w:pPr>
              <w:rPr>
                <w:rFonts w:cs="Arial"/>
              </w:rPr>
            </w:pPr>
          </w:p>
        </w:tc>
      </w:tr>
      <w:tr w:rsidR="00FD0153" w:rsidTr="00CA2888">
        <w:trPr>
          <w:trHeight w:val="486"/>
        </w:trPr>
        <w:tc>
          <w:tcPr>
            <w:tcW w:w="2552" w:type="dxa"/>
            <w:tcBorders>
              <w:top w:val="dotted" w:sz="4" w:space="0" w:color="auto"/>
              <w:bottom w:val="dotted" w:sz="4" w:space="0" w:color="auto"/>
              <w:right w:val="dotted" w:sz="4" w:space="0" w:color="auto"/>
            </w:tcBorders>
          </w:tcPr>
          <w:p w:rsidR="00FD0153" w:rsidRDefault="00FD0153" w:rsidP="00CA2888">
            <w:pPr>
              <w:rPr>
                <w:rFonts w:cs="Arial"/>
              </w:rPr>
            </w:pPr>
            <w:r>
              <w:rPr>
                <w:rFonts w:cs="Arial"/>
              </w:rPr>
              <w:t>Child’s date of birth</w:t>
            </w:r>
          </w:p>
        </w:tc>
        <w:tc>
          <w:tcPr>
            <w:tcW w:w="3544" w:type="dxa"/>
            <w:tcBorders>
              <w:top w:val="dotted" w:sz="4" w:space="0" w:color="auto"/>
              <w:left w:val="dotted" w:sz="4" w:space="0" w:color="auto"/>
              <w:bottom w:val="dotted" w:sz="4" w:space="0" w:color="auto"/>
              <w:right w:val="single" w:sz="4" w:space="0" w:color="auto"/>
            </w:tcBorders>
          </w:tcPr>
          <w:p w:rsidR="00FD0153" w:rsidRDefault="00FD0153" w:rsidP="00CA2888">
            <w:pPr>
              <w:rPr>
                <w:rFonts w:cs="Arial"/>
              </w:rPr>
            </w:pPr>
          </w:p>
        </w:tc>
      </w:tr>
      <w:tr w:rsidR="00FD0153" w:rsidTr="00CA2888">
        <w:trPr>
          <w:trHeight w:val="331"/>
        </w:trPr>
        <w:tc>
          <w:tcPr>
            <w:tcW w:w="2552" w:type="dxa"/>
            <w:tcBorders>
              <w:top w:val="dotted" w:sz="4" w:space="0" w:color="auto"/>
              <w:bottom w:val="dotted" w:sz="4" w:space="0" w:color="auto"/>
              <w:right w:val="dotted" w:sz="4" w:space="0" w:color="auto"/>
            </w:tcBorders>
          </w:tcPr>
          <w:p w:rsidR="00FD0153" w:rsidRDefault="00FD0153" w:rsidP="00CA2888">
            <w:pPr>
              <w:rPr>
                <w:rFonts w:cs="Arial"/>
              </w:rPr>
            </w:pPr>
            <w:r>
              <w:rPr>
                <w:rFonts w:cs="Arial"/>
              </w:rPr>
              <w:t xml:space="preserve">How do you think Spires Smiles could help you and/or The Spires Cleft Centre?  </w:t>
            </w:r>
          </w:p>
          <w:p w:rsidR="00FD0153" w:rsidRDefault="00FD0153" w:rsidP="00CA2888">
            <w:pPr>
              <w:pStyle w:val="BodyText"/>
              <w:rPr>
                <w:iCs/>
                <w:sz w:val="16"/>
              </w:rPr>
            </w:pPr>
            <w:r w:rsidRPr="00675874">
              <w:rPr>
                <w:iCs/>
                <w:sz w:val="16"/>
              </w:rPr>
              <w:t xml:space="preserve">This form is for Spires Smiles use only, not the Spires Cleft Centre.  </w:t>
            </w:r>
          </w:p>
          <w:p w:rsidR="00FD0153" w:rsidRPr="008576BE" w:rsidRDefault="00FD0153" w:rsidP="00CA2888">
            <w:pPr>
              <w:pStyle w:val="BodyText"/>
            </w:pPr>
            <w:r w:rsidRPr="00675874">
              <w:rPr>
                <w:iCs/>
                <w:sz w:val="16"/>
              </w:rPr>
              <w:t xml:space="preserve">The Spires Cleft Team have kindly offered to include this form with their </w:t>
            </w:r>
            <w:r>
              <w:rPr>
                <w:iCs/>
                <w:sz w:val="16"/>
              </w:rPr>
              <w:t>literature</w:t>
            </w:r>
          </w:p>
        </w:tc>
        <w:tc>
          <w:tcPr>
            <w:tcW w:w="3544" w:type="dxa"/>
            <w:tcBorders>
              <w:top w:val="dotted" w:sz="4" w:space="0" w:color="auto"/>
              <w:left w:val="dotted" w:sz="4" w:space="0" w:color="auto"/>
              <w:bottom w:val="dotted" w:sz="4" w:space="0" w:color="auto"/>
              <w:right w:val="single" w:sz="4" w:space="0" w:color="auto"/>
            </w:tcBorders>
          </w:tcPr>
          <w:p w:rsidR="00FD0153" w:rsidRDefault="00FD0153" w:rsidP="00CA2888">
            <w:pPr>
              <w:rPr>
                <w:rFonts w:cs="Arial"/>
              </w:rPr>
            </w:pPr>
          </w:p>
        </w:tc>
      </w:tr>
      <w:tr w:rsidR="00FD0153" w:rsidTr="00CA2888">
        <w:trPr>
          <w:cantSplit/>
          <w:trHeight w:val="117"/>
        </w:trPr>
        <w:tc>
          <w:tcPr>
            <w:tcW w:w="6096" w:type="dxa"/>
            <w:gridSpan w:val="2"/>
            <w:tcBorders>
              <w:top w:val="single" w:sz="4" w:space="0" w:color="auto"/>
              <w:left w:val="nil"/>
              <w:bottom w:val="nil"/>
              <w:right w:val="nil"/>
            </w:tcBorders>
          </w:tcPr>
          <w:p w:rsidR="00FD0153" w:rsidRPr="00CF4149" w:rsidRDefault="00FD0153" w:rsidP="00CA2888">
            <w:pPr>
              <w:ind w:right="-250" w:hanging="108"/>
              <w:rPr>
                <w:rFonts w:cs="Arial"/>
                <w:sz w:val="16"/>
              </w:rPr>
            </w:pPr>
            <w:r>
              <w:rPr>
                <w:rFonts w:cs="Arial"/>
                <w:noProof/>
                <w:sz w:val="16"/>
              </w:rPr>
              <w:drawing>
                <wp:anchor distT="0" distB="0" distL="114300" distR="114300" simplePos="0" relativeHeight="251816448" behindDoc="1" locked="0" layoutInCell="1" allowOverlap="1" wp14:anchorId="5A058626" wp14:editId="20F847E2">
                  <wp:simplePos x="0" y="0"/>
                  <wp:positionH relativeFrom="column">
                    <wp:posOffset>2152015</wp:posOffset>
                  </wp:positionH>
                  <wp:positionV relativeFrom="paragraph">
                    <wp:posOffset>261620</wp:posOffset>
                  </wp:positionV>
                  <wp:extent cx="884555" cy="270510"/>
                  <wp:effectExtent l="0" t="0" r="0" b="0"/>
                  <wp:wrapNone/>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884555" cy="2705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sz w:val="16"/>
              </w:rPr>
              <w:t xml:space="preserve">* We shall email you to confirm your details are correct, to qualify you must reply, we shall then send your Amazon voucher.  If we have not contacted you within 30 days, please email us at </w:t>
            </w:r>
            <w:hyperlink r:id="rId62" w:history="1">
              <w:r w:rsidRPr="009C3032">
                <w:rPr>
                  <w:rStyle w:val="Hyperlink"/>
                  <w:rFonts w:cs="Arial"/>
                  <w:sz w:val="16"/>
                </w:rPr>
                <w:t>info@spiressmiles.co.uk</w:t>
              </w:r>
            </w:hyperlink>
            <w:r>
              <w:rPr>
                <w:rFonts w:cs="Arial"/>
                <w:sz w:val="16"/>
              </w:rPr>
              <w:t xml:space="preserve"> </w:t>
            </w:r>
          </w:p>
        </w:tc>
      </w:tr>
    </w:tbl>
    <w:p w:rsidR="00FD0153" w:rsidRPr="00B349B3" w:rsidRDefault="00FD0153" w:rsidP="00FD0153">
      <w:pPr>
        <w:pStyle w:val="Header"/>
        <w:tabs>
          <w:tab w:val="clear" w:pos="4153"/>
          <w:tab w:val="clear" w:pos="8306"/>
        </w:tabs>
        <w:ind w:left="-720"/>
        <w:jc w:val="center"/>
        <w:rPr>
          <w:rFonts w:cs="Arial"/>
          <w:sz w:val="16"/>
        </w:rPr>
      </w:pPr>
    </w:p>
    <w:p w:rsidR="00FD0153" w:rsidRPr="001F6428" w:rsidRDefault="00FD0153" w:rsidP="00FD0153">
      <w:pPr>
        <w:pStyle w:val="Header"/>
        <w:tabs>
          <w:tab w:val="left" w:pos="2127"/>
        </w:tabs>
      </w:pPr>
    </w:p>
    <w:p w:rsidR="00FD0153" w:rsidRPr="001D6244" w:rsidRDefault="00FD0153" w:rsidP="00FD0153">
      <w:pPr>
        <w:pStyle w:val="Footer"/>
        <w:tabs>
          <w:tab w:val="clear" w:pos="4153"/>
        </w:tabs>
        <w:rPr>
          <w:rFonts w:cs="Arial"/>
          <w:sz w:val="18"/>
          <w:szCs w:val="18"/>
        </w:rPr>
      </w:pPr>
      <w:r w:rsidRPr="001D6244">
        <w:rPr>
          <w:rFonts w:cs="Arial"/>
          <w:sz w:val="18"/>
          <w:szCs w:val="18"/>
        </w:rPr>
        <w:t>Post back to: Spires Smiles, Oakbank, Crawley Hill, West Wellow, Romsey, SO51 6AP</w:t>
      </w:r>
    </w:p>
    <w:p w:rsidR="00FD0153" w:rsidRPr="001D6244" w:rsidRDefault="00FD0153" w:rsidP="00FD0153">
      <w:pPr>
        <w:pStyle w:val="Footer"/>
        <w:jc w:val="center"/>
        <w:rPr>
          <w:rStyle w:val="Hyperlink"/>
          <w:rFonts w:cs="Arial"/>
          <w:sz w:val="18"/>
          <w:szCs w:val="18"/>
        </w:rPr>
      </w:pPr>
      <w:r w:rsidRPr="001D6244">
        <w:rPr>
          <w:rFonts w:cs="Arial"/>
          <w:sz w:val="18"/>
          <w:szCs w:val="18"/>
        </w:rPr>
        <w:t xml:space="preserve">Find us on Facebook or email:  </w:t>
      </w:r>
      <w:hyperlink r:id="rId63" w:history="1">
        <w:r w:rsidRPr="001D6244">
          <w:rPr>
            <w:rStyle w:val="Hyperlink"/>
            <w:rFonts w:cs="Arial"/>
            <w:sz w:val="18"/>
            <w:szCs w:val="18"/>
          </w:rPr>
          <w:t>info@spiressmiles.co.uk</w:t>
        </w:r>
      </w:hyperlink>
    </w:p>
    <w:p w:rsidR="00FD0153" w:rsidRPr="001D6244" w:rsidRDefault="00FD0153" w:rsidP="00FD0153">
      <w:pPr>
        <w:pStyle w:val="Footer"/>
        <w:jc w:val="center"/>
        <w:rPr>
          <w:rFonts w:cs="Arial"/>
          <w:sz w:val="18"/>
          <w:szCs w:val="18"/>
        </w:rPr>
      </w:pPr>
      <w:r w:rsidRPr="001D6244">
        <w:rPr>
          <w:rFonts w:cs="Arial"/>
          <w:sz w:val="18"/>
          <w:szCs w:val="18"/>
        </w:rPr>
        <w:t>Website:  www.spiressmiles.co.uk    Telephone:  Ann 07910 382584  Denise:  07897 981707  John:  07850 776238</w:t>
      </w:r>
    </w:p>
    <w:p w:rsidR="00FD0153" w:rsidRPr="00FD0153" w:rsidRDefault="00FD0153" w:rsidP="00FD0153">
      <w:pPr>
        <w:pStyle w:val="Footer"/>
        <w:jc w:val="center"/>
        <w:rPr>
          <w:rFonts w:cs="Arial"/>
          <w:sz w:val="18"/>
          <w:szCs w:val="18"/>
        </w:rPr>
      </w:pPr>
      <w:r w:rsidRPr="001D6244">
        <w:rPr>
          <w:i/>
          <w:sz w:val="18"/>
          <w:szCs w:val="18"/>
        </w:rPr>
        <w:t>Registered charity number: 1161277     HMRC charity reference: EW33567</w:t>
      </w:r>
    </w:p>
    <w:p w:rsidR="00FD0153" w:rsidRDefault="00FD0153" w:rsidP="00FD0153">
      <w:pPr>
        <w:pStyle w:val="Header"/>
        <w:tabs>
          <w:tab w:val="left" w:pos="2127"/>
        </w:tabs>
        <w:rPr>
          <w:i/>
          <w:sz w:val="18"/>
        </w:rPr>
      </w:pPr>
    </w:p>
    <w:p w:rsidR="00A0296B" w:rsidRPr="00A0296B" w:rsidRDefault="00A0296B" w:rsidP="009B4F1D"/>
    <w:p w:rsidR="002A3D51" w:rsidRPr="00F02347" w:rsidRDefault="004C3114" w:rsidP="002B5A4E">
      <w:pPr>
        <w:jc w:val="center"/>
        <w:rPr>
          <w:sz w:val="32"/>
        </w:rPr>
      </w:pPr>
      <w:r w:rsidRPr="00F02347">
        <w:rPr>
          <w:noProof/>
          <w:sz w:val="32"/>
        </w:rPr>
        <w:lastRenderedPageBreak/>
        <mc:AlternateContent>
          <mc:Choice Requires="wps">
            <w:drawing>
              <wp:anchor distT="0" distB="0" distL="114300" distR="114300" simplePos="0" relativeHeight="251672064" behindDoc="1" locked="0" layoutInCell="1" allowOverlap="1" wp14:anchorId="6FEA680A" wp14:editId="0EA637A7">
                <wp:simplePos x="0" y="0"/>
                <wp:positionH relativeFrom="column">
                  <wp:posOffset>-394335</wp:posOffset>
                </wp:positionH>
                <wp:positionV relativeFrom="paragraph">
                  <wp:posOffset>-64770</wp:posOffset>
                </wp:positionV>
                <wp:extent cx="4669155" cy="6867525"/>
                <wp:effectExtent l="19050" t="19050" r="17145" b="28575"/>
                <wp:wrapNone/>
                <wp:docPr id="9" name="Rectangle 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9155" cy="6867525"/>
                        </a:xfrm>
                        <a:prstGeom prst="rect">
                          <a:avLst/>
                        </a:prstGeom>
                        <a:noFill/>
                        <a:ln w="38100" cmpd="dbl">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6" o:spid="_x0000_s1026" style="position:absolute;margin-left:-31.05pt;margin-top:-5.1pt;width:367.65pt;height:540.7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" filled="f" strokeweight="3pt">
                <v:stroke linestyle="thinThin"/>
              </v:rect>
            </w:pict>
          </mc:Fallback>
        </mc:AlternateContent>
      </w:r>
      <w:r w:rsidR="002B5A4E" w:rsidRPr="00F02347">
        <w:rPr>
          <w:b/>
          <w:color w:val="000080"/>
          <w:sz w:val="40"/>
        </w:rPr>
        <w:t>CLAPA</w:t>
      </w:r>
    </w:p>
    <w:p w:rsidR="002A3D51" w:rsidRDefault="002A3D51" w:rsidP="00AB3445">
      <w:pPr>
        <w:jc w:val="both"/>
      </w:pPr>
    </w:p>
    <w:p w:rsidR="002B5A4E" w:rsidRDefault="002B5A4E" w:rsidP="002B5A4E">
      <w:pPr>
        <w:jc w:val="center"/>
        <w:rPr>
          <w:b/>
          <w:color w:val="000080"/>
          <w:sz w:val="28"/>
        </w:rPr>
      </w:pPr>
      <w:r>
        <w:rPr>
          <w:b/>
          <w:color w:val="000080"/>
          <w:sz w:val="28"/>
        </w:rPr>
        <w:t>The Cleft Lip and Palate Association</w:t>
      </w:r>
    </w:p>
    <w:p w:rsidR="002B5A4E" w:rsidRDefault="002B5A4E" w:rsidP="002B5A4E">
      <w:pPr>
        <w:jc w:val="both"/>
        <w:rPr>
          <w:color w:val="000080"/>
        </w:rPr>
      </w:pPr>
    </w:p>
    <w:p w:rsidR="002B5A4E" w:rsidRDefault="002B5A4E" w:rsidP="002B5A4E">
      <w:pPr>
        <w:jc w:val="both"/>
      </w:pPr>
      <w:r>
        <w:t>CLAPA was set up in 1979 by parents of children born with clefts and health professionals involved in providing the children’s care. I</w:t>
      </w:r>
      <w:r w:rsidR="001B3780">
        <w:t>t</w:t>
      </w:r>
      <w:r>
        <w:t xml:space="preserve"> offers information and support to anyone affected by Cleft Lip and/ or Palate by providing written material and mutual telephone and face to face support via its network of branches across the UK. It also works to raise funds for </w:t>
      </w:r>
      <w:r w:rsidR="00F452D6">
        <w:t>equipment</w:t>
      </w:r>
      <w:r>
        <w:t xml:space="preserve"> and research. </w:t>
      </w:r>
    </w:p>
    <w:p w:rsidR="002B5A4E" w:rsidRDefault="002B5A4E" w:rsidP="002B5A4E">
      <w:pPr>
        <w:jc w:val="both"/>
      </w:pPr>
    </w:p>
    <w:p w:rsidR="00F02347" w:rsidRDefault="00F02347" w:rsidP="002B5A4E"/>
    <w:p w:rsidR="00F02347" w:rsidRDefault="0066697D" w:rsidP="002B5A4E">
      <w:r>
        <w:rPr>
          <w:noProof/>
        </w:rPr>
        <w:drawing>
          <wp:anchor distT="0" distB="0" distL="114300" distR="114300" simplePos="0" relativeHeight="251676160" behindDoc="0" locked="0" layoutInCell="1" allowOverlap="1" wp14:anchorId="19B1CA6D" wp14:editId="54AF7962">
            <wp:simplePos x="0" y="0"/>
            <wp:positionH relativeFrom="column">
              <wp:posOffset>-72390</wp:posOffset>
            </wp:positionH>
            <wp:positionV relativeFrom="paragraph">
              <wp:posOffset>177800</wp:posOffset>
            </wp:positionV>
            <wp:extent cx="960120" cy="1618615"/>
            <wp:effectExtent l="0" t="0" r="0" b="0"/>
            <wp:wrapNone/>
            <wp:docPr id="170" name="Picture 170" descr="CLAPA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0" descr="CLAPA 4"/>
                    <pic:cNvPicPr>
                      <a:picLocks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960120" cy="16186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8208" behindDoc="0" locked="0" layoutInCell="1" allowOverlap="1" wp14:anchorId="6AD090DF" wp14:editId="5E52A6E8">
            <wp:simplePos x="0" y="0"/>
            <wp:positionH relativeFrom="column">
              <wp:posOffset>3040380</wp:posOffset>
            </wp:positionH>
            <wp:positionV relativeFrom="paragraph">
              <wp:posOffset>177800</wp:posOffset>
            </wp:positionV>
            <wp:extent cx="960120" cy="1618615"/>
            <wp:effectExtent l="0" t="0" r="0" b="0"/>
            <wp:wrapNone/>
            <wp:docPr id="172" name="Picture 172" descr="CLAPA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2" descr="CLAPA 7"/>
                    <pic:cNvPicPr>
                      <a:picLocks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960120" cy="16186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7184" behindDoc="0" locked="0" layoutInCell="1" allowOverlap="1" wp14:anchorId="23DA01B4" wp14:editId="7D800DAF">
            <wp:simplePos x="0" y="0"/>
            <wp:positionH relativeFrom="column">
              <wp:posOffset>868680</wp:posOffset>
            </wp:positionH>
            <wp:positionV relativeFrom="paragraph">
              <wp:posOffset>977900</wp:posOffset>
            </wp:positionV>
            <wp:extent cx="1097280" cy="822960"/>
            <wp:effectExtent l="0" t="0" r="0" b="0"/>
            <wp:wrapNone/>
            <wp:docPr id="171" name="Picture 171" descr="CLAPA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1" descr="CLAPA 5"/>
                    <pic:cNvPicPr>
                      <a:picLocks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097280" cy="8229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4112" behindDoc="0" locked="0" layoutInCell="1" allowOverlap="1" wp14:anchorId="3499F4BA" wp14:editId="114E4AAE">
            <wp:simplePos x="0" y="0"/>
            <wp:positionH relativeFrom="column">
              <wp:posOffset>1954530</wp:posOffset>
            </wp:positionH>
            <wp:positionV relativeFrom="paragraph">
              <wp:posOffset>977900</wp:posOffset>
            </wp:positionV>
            <wp:extent cx="1097280" cy="822960"/>
            <wp:effectExtent l="0" t="0" r="0" b="0"/>
            <wp:wrapNone/>
            <wp:docPr id="168" name="Picture 168" descr="CLAPA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8" descr="CLAPA 2"/>
                    <pic:cNvPicPr>
                      <a:picLocks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097280" cy="8229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5136" behindDoc="0" locked="0" layoutInCell="1" allowOverlap="1" wp14:anchorId="0393B727" wp14:editId="54E600A6">
            <wp:simplePos x="0" y="0"/>
            <wp:positionH relativeFrom="column">
              <wp:posOffset>868680</wp:posOffset>
            </wp:positionH>
            <wp:positionV relativeFrom="paragraph">
              <wp:posOffset>177800</wp:posOffset>
            </wp:positionV>
            <wp:extent cx="1097280" cy="822960"/>
            <wp:effectExtent l="0" t="0" r="0" b="0"/>
            <wp:wrapNone/>
            <wp:docPr id="169" name="Picture 169" descr="CLAPA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9" descr="CLAPA 3"/>
                    <pic:cNvPicPr>
                      <a:picLocks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097280" cy="8229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3088" behindDoc="0" locked="0" layoutInCell="1" allowOverlap="1" wp14:anchorId="16B3C3F6" wp14:editId="09717E2D">
            <wp:simplePos x="0" y="0"/>
            <wp:positionH relativeFrom="column">
              <wp:posOffset>1954530</wp:posOffset>
            </wp:positionH>
            <wp:positionV relativeFrom="paragraph">
              <wp:posOffset>177800</wp:posOffset>
            </wp:positionV>
            <wp:extent cx="1097280" cy="822960"/>
            <wp:effectExtent l="0" t="0" r="0" b="0"/>
            <wp:wrapNone/>
            <wp:docPr id="167" name="Picture 167" descr="CLAPA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7" descr="CLAPA 1"/>
                    <pic:cNvPicPr>
                      <a:picLocks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097280" cy="8229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02347" w:rsidRPr="00F02347" w:rsidRDefault="00F02347" w:rsidP="00F02347"/>
    <w:p w:rsidR="00F02347" w:rsidRPr="00F02347" w:rsidRDefault="00F02347" w:rsidP="00F02347"/>
    <w:p w:rsidR="00F02347" w:rsidRPr="00F02347" w:rsidRDefault="00F02347" w:rsidP="00F02347"/>
    <w:p w:rsidR="00F02347" w:rsidRPr="00F02347" w:rsidRDefault="00F02347" w:rsidP="00F02347"/>
    <w:p w:rsidR="00F02347" w:rsidRPr="00F02347" w:rsidRDefault="00F02347" w:rsidP="00F02347"/>
    <w:p w:rsidR="00F02347" w:rsidRPr="00F02347" w:rsidRDefault="00F02347" w:rsidP="00F02347"/>
    <w:p w:rsidR="00F02347" w:rsidRPr="00F02347" w:rsidRDefault="00F02347" w:rsidP="00F02347"/>
    <w:p w:rsidR="00F02347" w:rsidRPr="00F02347" w:rsidRDefault="00F02347" w:rsidP="00F02347"/>
    <w:p w:rsidR="00F02347" w:rsidRPr="00F02347" w:rsidRDefault="00F02347" w:rsidP="00F02347"/>
    <w:p w:rsidR="00F02347" w:rsidRPr="00F02347" w:rsidRDefault="00F02347" w:rsidP="00F02347"/>
    <w:p w:rsidR="00F02347" w:rsidRDefault="00F02347" w:rsidP="00F02347"/>
    <w:p w:rsidR="00F02347" w:rsidRPr="00F02347" w:rsidRDefault="00F02347" w:rsidP="00F02347"/>
    <w:p w:rsidR="00F02347" w:rsidRDefault="00F02347" w:rsidP="00F02347"/>
    <w:p w:rsidR="007C7DF1" w:rsidRDefault="007C7DF1" w:rsidP="00F02347">
      <w:pPr>
        <w:jc w:val="center"/>
      </w:pPr>
    </w:p>
    <w:p w:rsidR="007C7DF1" w:rsidRDefault="007C7DF1" w:rsidP="00F02347">
      <w:pPr>
        <w:jc w:val="center"/>
        <w:rPr>
          <w:b/>
        </w:rPr>
      </w:pPr>
      <w:r>
        <w:rPr>
          <w:b/>
        </w:rPr>
        <w:t>The address of the central office of CLAPA is:</w:t>
      </w:r>
    </w:p>
    <w:p w:rsidR="007C7DF1" w:rsidRDefault="007C7DF1" w:rsidP="00F02347">
      <w:pPr>
        <w:jc w:val="center"/>
        <w:rPr>
          <w:color w:val="000080"/>
        </w:rPr>
      </w:pPr>
      <w:r>
        <w:rPr>
          <w:color w:val="000080"/>
        </w:rPr>
        <w:t>1</w:t>
      </w:r>
      <w:r w:rsidRPr="007C7DF1">
        <w:rPr>
          <w:color w:val="000080"/>
          <w:vertAlign w:val="superscript"/>
        </w:rPr>
        <w:t>st</w:t>
      </w:r>
      <w:r>
        <w:rPr>
          <w:color w:val="000080"/>
        </w:rPr>
        <w:t xml:space="preserve"> Floor, Green Man Tower</w:t>
      </w:r>
    </w:p>
    <w:p w:rsidR="007C7DF1" w:rsidRDefault="007C7DF1" w:rsidP="00F02347">
      <w:pPr>
        <w:jc w:val="center"/>
        <w:rPr>
          <w:color w:val="000080"/>
        </w:rPr>
      </w:pPr>
      <w:r>
        <w:rPr>
          <w:color w:val="000080"/>
        </w:rPr>
        <w:t>332 Goswell Road</w:t>
      </w:r>
    </w:p>
    <w:p w:rsidR="007C7DF1" w:rsidRDefault="007C7DF1" w:rsidP="00F02347">
      <w:pPr>
        <w:jc w:val="center"/>
        <w:rPr>
          <w:color w:val="000080"/>
        </w:rPr>
      </w:pPr>
      <w:r>
        <w:rPr>
          <w:color w:val="000080"/>
        </w:rPr>
        <w:t>London</w:t>
      </w:r>
    </w:p>
    <w:p w:rsidR="007C7DF1" w:rsidRDefault="007C7DF1" w:rsidP="00F02347">
      <w:pPr>
        <w:jc w:val="center"/>
        <w:rPr>
          <w:color w:val="000080"/>
        </w:rPr>
      </w:pPr>
      <w:r>
        <w:rPr>
          <w:color w:val="000080"/>
        </w:rPr>
        <w:t>EC1V 7LQ</w:t>
      </w:r>
    </w:p>
    <w:p w:rsidR="007C7DF1" w:rsidRDefault="00AD48AE" w:rsidP="00F02347">
      <w:pPr>
        <w:jc w:val="center"/>
        <w:rPr>
          <w:color w:val="000080"/>
        </w:rPr>
      </w:pPr>
      <w:r>
        <w:rPr>
          <w:color w:val="000080"/>
        </w:rPr>
        <w:t>Tel – 020 7833</w:t>
      </w:r>
      <w:r w:rsidR="007C7DF1">
        <w:rPr>
          <w:color w:val="000080"/>
        </w:rPr>
        <w:t xml:space="preserve"> 4883</w:t>
      </w:r>
    </w:p>
    <w:p w:rsidR="007C7DF1" w:rsidRDefault="007C7DF1" w:rsidP="00F02347">
      <w:pPr>
        <w:jc w:val="center"/>
        <w:rPr>
          <w:color w:val="000080"/>
        </w:rPr>
      </w:pPr>
      <w:r>
        <w:rPr>
          <w:color w:val="000080"/>
        </w:rPr>
        <w:t>Fax – 020 7833 5999</w:t>
      </w:r>
    </w:p>
    <w:p w:rsidR="007C7DF1" w:rsidRDefault="007C7DF1" w:rsidP="00F02347">
      <w:pPr>
        <w:jc w:val="center"/>
        <w:rPr>
          <w:color w:val="000080"/>
        </w:rPr>
      </w:pPr>
      <w:r>
        <w:rPr>
          <w:color w:val="000080"/>
        </w:rPr>
        <w:t xml:space="preserve">Email – </w:t>
      </w:r>
      <w:r w:rsidRPr="007C7DF1">
        <w:rPr>
          <w:color w:val="000080"/>
        </w:rPr>
        <w:t>info@clapa.com</w:t>
      </w:r>
    </w:p>
    <w:p w:rsidR="005C2CC5" w:rsidRDefault="007C7DF1" w:rsidP="00F02347">
      <w:pPr>
        <w:jc w:val="center"/>
        <w:rPr>
          <w:color w:val="000080"/>
        </w:rPr>
      </w:pPr>
      <w:r>
        <w:rPr>
          <w:color w:val="000080"/>
        </w:rPr>
        <w:t xml:space="preserve">Website – </w:t>
      </w:r>
      <w:r w:rsidR="005C2CC5" w:rsidRPr="005C2CC5">
        <w:rPr>
          <w:color w:val="000080"/>
        </w:rPr>
        <w:t>www.clapa.com</w:t>
      </w:r>
    </w:p>
    <w:p w:rsidR="005B5845" w:rsidRPr="005B5845" w:rsidRDefault="005C2CC5" w:rsidP="00DE28A7">
      <w:pPr>
        <w:jc w:val="center"/>
        <w:rPr>
          <w:rFonts w:cs="Arial"/>
          <w:sz w:val="10"/>
        </w:rPr>
      </w:pPr>
      <w:r>
        <w:rPr>
          <w:color w:val="000080"/>
        </w:rPr>
        <w:br w:type="page"/>
      </w:r>
    </w:p>
    <w:p w:rsidR="00454D51" w:rsidRDefault="0066697D" w:rsidP="00454D51">
      <w:pPr>
        <w:tabs>
          <w:tab w:val="left" w:pos="3819"/>
        </w:tabs>
        <w:jc w:val="both"/>
        <w:rPr>
          <w:rFonts w:cs="Arial"/>
          <w:b/>
          <w:sz w:val="28"/>
        </w:rPr>
      </w:pPr>
      <w:r>
        <w:rPr>
          <w:rFonts w:cs="Arial"/>
          <w:noProof/>
          <w:sz w:val="16"/>
        </w:rPr>
        <w:lastRenderedPageBreak/>
        <mc:AlternateContent>
          <mc:Choice Requires="wps">
            <w:drawing>
              <wp:anchor distT="0" distB="0" distL="114300" distR="114300" simplePos="0" relativeHeight="251679232" behindDoc="1" locked="0" layoutInCell="1" allowOverlap="1" wp14:anchorId="6202349A" wp14:editId="09A8D0E4">
                <wp:simplePos x="0" y="0"/>
                <wp:positionH relativeFrom="column">
                  <wp:posOffset>-360680</wp:posOffset>
                </wp:positionH>
                <wp:positionV relativeFrom="paragraph">
                  <wp:posOffset>-207010</wp:posOffset>
                </wp:positionV>
                <wp:extent cx="4669155" cy="6877050"/>
                <wp:effectExtent l="19050" t="19050" r="17145" b="19050"/>
                <wp:wrapNone/>
                <wp:docPr id="8" name="Rectangle 1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9155" cy="6877050"/>
                        </a:xfrm>
                        <a:prstGeom prst="rect">
                          <a:avLst/>
                        </a:prstGeom>
                        <a:noFill/>
                        <a:ln w="38100" cmpd="dbl">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5" o:spid="_x0000_s1026" style="position:absolute;margin-left:-28.4pt;margin-top:-16.3pt;width:367.65pt;height:541.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" filled="f" strokeweight="3pt">
                <v:stroke linestyle="thinThin"/>
              </v:rect>
            </w:pict>
          </mc:Fallback>
        </mc:AlternateContent>
      </w:r>
      <w:r w:rsidR="009832A3">
        <w:rPr>
          <w:rFonts w:cs="Arial"/>
          <w:b/>
          <w:sz w:val="28"/>
        </w:rPr>
        <w:t>Useful References</w:t>
      </w:r>
    </w:p>
    <w:p w:rsidR="009832A3" w:rsidRPr="00CF1BAE" w:rsidRDefault="009832A3" w:rsidP="00454D51">
      <w:pPr>
        <w:tabs>
          <w:tab w:val="left" w:pos="3819"/>
        </w:tabs>
        <w:jc w:val="both"/>
        <w:rPr>
          <w:rFonts w:cs="Arial"/>
          <w:b/>
          <w:sz w:val="18"/>
        </w:rPr>
      </w:pPr>
    </w:p>
    <w:p w:rsidR="009832A3" w:rsidRPr="009832A3" w:rsidRDefault="009832A3" w:rsidP="00454D51">
      <w:pPr>
        <w:tabs>
          <w:tab w:val="left" w:pos="3819"/>
        </w:tabs>
        <w:jc w:val="both"/>
        <w:rPr>
          <w:rFonts w:cs="Arial"/>
          <w:b/>
          <w:sz w:val="24"/>
        </w:rPr>
      </w:pPr>
      <w:r w:rsidRPr="009832A3">
        <w:rPr>
          <w:rFonts w:cs="Arial"/>
          <w:b/>
          <w:sz w:val="24"/>
        </w:rPr>
        <w:t>Cleft Information</w:t>
      </w:r>
    </w:p>
    <w:p w:rsidR="009832A3" w:rsidRPr="00CF1BAE" w:rsidRDefault="009832A3" w:rsidP="00F734C0">
      <w:pPr>
        <w:tabs>
          <w:tab w:val="left" w:pos="3819"/>
        </w:tabs>
        <w:rPr>
          <w:rFonts w:cs="Arial"/>
          <w:b/>
          <w:sz w:val="18"/>
        </w:rPr>
      </w:pPr>
    </w:p>
    <w:p w:rsidR="009832A3" w:rsidRDefault="009832A3" w:rsidP="00F734C0">
      <w:pPr>
        <w:tabs>
          <w:tab w:val="left" w:pos="3819"/>
        </w:tabs>
        <w:rPr>
          <w:rFonts w:cs="Arial"/>
        </w:rPr>
      </w:pPr>
      <w:r>
        <w:rPr>
          <w:rFonts w:cs="Arial"/>
          <w:b/>
        </w:rPr>
        <w:t xml:space="preserve">Spires Cleft Centre Website – </w:t>
      </w:r>
      <w:hyperlink r:id="rId70" w:history="1">
        <w:r w:rsidR="00DE28A7" w:rsidRPr="002E56E5">
          <w:rPr>
            <w:rStyle w:val="Hyperlink"/>
            <w:rFonts w:cs="Arial"/>
          </w:rPr>
          <w:t>www.spirescentre.nhs.uk</w:t>
        </w:r>
      </w:hyperlink>
    </w:p>
    <w:p w:rsidR="00DE28A7" w:rsidRDefault="00DE28A7" w:rsidP="00F734C0">
      <w:pPr>
        <w:tabs>
          <w:tab w:val="left" w:pos="3819"/>
        </w:tabs>
        <w:rPr>
          <w:rFonts w:cs="Arial"/>
        </w:rPr>
      </w:pPr>
    </w:p>
    <w:p w:rsidR="00DE28A7" w:rsidRDefault="00DE28A7" w:rsidP="00DE28A7">
      <w:pPr>
        <w:tabs>
          <w:tab w:val="left" w:pos="3819"/>
        </w:tabs>
        <w:rPr>
          <w:rFonts w:cs="Arial"/>
        </w:rPr>
      </w:pPr>
      <w:r>
        <w:rPr>
          <w:rFonts w:cs="Arial"/>
          <w:b/>
        </w:rPr>
        <w:t xml:space="preserve">Changing Faces – </w:t>
      </w:r>
      <w:r>
        <w:rPr>
          <w:rFonts w:cs="Arial"/>
        </w:rPr>
        <w:t xml:space="preserve">a charity giving support to people with facial difference: </w:t>
      </w:r>
      <w:r w:rsidRPr="00A952E2">
        <w:rPr>
          <w:rFonts w:cs="Arial"/>
        </w:rPr>
        <w:t>www.changingfaces.org.uk</w:t>
      </w:r>
    </w:p>
    <w:p w:rsidR="00A952E2" w:rsidRPr="00CF1BAE" w:rsidRDefault="00A952E2" w:rsidP="00F734C0">
      <w:pPr>
        <w:tabs>
          <w:tab w:val="left" w:pos="3819"/>
        </w:tabs>
        <w:rPr>
          <w:rFonts w:cs="Arial"/>
          <w:sz w:val="18"/>
        </w:rPr>
      </w:pPr>
    </w:p>
    <w:p w:rsidR="00A952E2" w:rsidRDefault="00A952E2" w:rsidP="00F734C0">
      <w:pPr>
        <w:tabs>
          <w:tab w:val="left" w:pos="3819"/>
        </w:tabs>
        <w:rPr>
          <w:rFonts w:cs="Arial"/>
        </w:rPr>
      </w:pPr>
      <w:r>
        <w:rPr>
          <w:rFonts w:cs="Arial"/>
          <w:b/>
        </w:rPr>
        <w:t xml:space="preserve">CLAPA – Cleft Lip and Palate Association, </w:t>
      </w:r>
      <w:r>
        <w:rPr>
          <w:rFonts w:cs="Arial"/>
        </w:rPr>
        <w:t>1</w:t>
      </w:r>
      <w:r w:rsidRPr="00A952E2">
        <w:rPr>
          <w:rFonts w:cs="Arial"/>
          <w:vertAlign w:val="superscript"/>
        </w:rPr>
        <w:t>st</w:t>
      </w:r>
      <w:r>
        <w:rPr>
          <w:rFonts w:cs="Arial"/>
        </w:rPr>
        <w:t xml:space="preserve"> Floor Green Man Tower, 332 Goswell Road, London, EC1V 7LQ</w:t>
      </w:r>
    </w:p>
    <w:p w:rsidR="00DE28A7" w:rsidRDefault="00DE28A7" w:rsidP="00DE28A7">
      <w:pPr>
        <w:tabs>
          <w:tab w:val="left" w:pos="3819"/>
        </w:tabs>
        <w:rPr>
          <w:rFonts w:cs="Arial"/>
        </w:rPr>
      </w:pPr>
    </w:p>
    <w:p w:rsidR="00A952E2" w:rsidRDefault="00A952E2" w:rsidP="00F734C0">
      <w:pPr>
        <w:tabs>
          <w:tab w:val="left" w:pos="3819"/>
        </w:tabs>
        <w:rPr>
          <w:rFonts w:cs="Arial"/>
          <w:szCs w:val="22"/>
        </w:rPr>
      </w:pPr>
      <w:r>
        <w:rPr>
          <w:rFonts w:cs="Arial"/>
          <w:b/>
        </w:rPr>
        <w:t xml:space="preserve">Salisbury – </w:t>
      </w:r>
      <w:r>
        <w:rPr>
          <w:rFonts w:cs="Arial"/>
        </w:rPr>
        <w:t xml:space="preserve">discharge from hospital (after cleft related surgery) information can be found on the </w:t>
      </w:r>
      <w:r w:rsidRPr="00A952E2">
        <w:rPr>
          <w:rFonts w:cs="Arial"/>
          <w:szCs w:val="22"/>
        </w:rPr>
        <w:t>Salisbury District Hospital</w:t>
      </w:r>
      <w:r>
        <w:rPr>
          <w:rFonts w:cs="Arial"/>
          <w:szCs w:val="22"/>
        </w:rPr>
        <w:t xml:space="preserve"> web site under patient information: </w:t>
      </w:r>
      <w:r w:rsidRPr="00A952E2">
        <w:rPr>
          <w:rFonts w:cs="Arial"/>
          <w:szCs w:val="22"/>
        </w:rPr>
        <w:t>www.salisbury.nhs.uk</w:t>
      </w:r>
    </w:p>
    <w:p w:rsidR="00A952E2" w:rsidRPr="00CF1BAE" w:rsidRDefault="00A952E2" w:rsidP="00F734C0">
      <w:pPr>
        <w:tabs>
          <w:tab w:val="left" w:pos="3819"/>
        </w:tabs>
        <w:rPr>
          <w:rFonts w:cs="Arial"/>
          <w:sz w:val="18"/>
        </w:rPr>
      </w:pPr>
    </w:p>
    <w:p w:rsidR="00A952E2" w:rsidRPr="00CF1BAE" w:rsidRDefault="00A952E2" w:rsidP="00F734C0">
      <w:pPr>
        <w:tabs>
          <w:tab w:val="left" w:pos="3819"/>
        </w:tabs>
        <w:rPr>
          <w:rFonts w:cs="Arial"/>
          <w:sz w:val="18"/>
        </w:rPr>
      </w:pPr>
    </w:p>
    <w:p w:rsidR="00A952E2" w:rsidRDefault="00A952E2" w:rsidP="00F734C0">
      <w:pPr>
        <w:tabs>
          <w:tab w:val="left" w:pos="3819"/>
        </w:tabs>
        <w:rPr>
          <w:rFonts w:cs="Arial"/>
          <w:b/>
          <w:sz w:val="24"/>
        </w:rPr>
      </w:pPr>
      <w:r w:rsidRPr="00A952E2">
        <w:rPr>
          <w:rFonts w:cs="Arial"/>
          <w:b/>
          <w:sz w:val="24"/>
        </w:rPr>
        <w:t>Breast Feeding</w:t>
      </w:r>
      <w:r>
        <w:rPr>
          <w:rFonts w:cs="Arial"/>
          <w:b/>
          <w:sz w:val="24"/>
        </w:rPr>
        <w:t xml:space="preserve"> Help</w:t>
      </w:r>
    </w:p>
    <w:p w:rsidR="00DE28A7" w:rsidRPr="00CF1BAE" w:rsidRDefault="00DE28A7" w:rsidP="00DE28A7">
      <w:pPr>
        <w:tabs>
          <w:tab w:val="left" w:pos="3819"/>
        </w:tabs>
        <w:rPr>
          <w:rFonts w:cs="Arial"/>
          <w:b/>
          <w:sz w:val="18"/>
        </w:rPr>
      </w:pPr>
    </w:p>
    <w:p w:rsidR="00DE28A7" w:rsidRDefault="00DE28A7" w:rsidP="00DE28A7">
      <w:pPr>
        <w:tabs>
          <w:tab w:val="left" w:pos="3819"/>
        </w:tabs>
        <w:rPr>
          <w:rFonts w:cs="Arial"/>
        </w:rPr>
      </w:pPr>
      <w:r>
        <w:rPr>
          <w:rFonts w:cs="Arial"/>
          <w:b/>
        </w:rPr>
        <w:t xml:space="preserve">Breast Pump Web Sites – </w:t>
      </w:r>
      <w:r w:rsidRPr="00F734C0">
        <w:rPr>
          <w:rFonts w:cs="Arial"/>
        </w:rPr>
        <w:t>www.expressyourselfmums.co.uk</w:t>
      </w:r>
      <w:r>
        <w:rPr>
          <w:rFonts w:cs="Arial"/>
        </w:rPr>
        <w:t xml:space="preserve">, </w:t>
      </w:r>
      <w:r w:rsidRPr="00F734C0">
        <w:rPr>
          <w:rFonts w:cs="Arial"/>
        </w:rPr>
        <w:t>www.breastpumps.co.uk</w:t>
      </w:r>
      <w:r>
        <w:rPr>
          <w:rFonts w:cs="Arial"/>
        </w:rPr>
        <w:t xml:space="preserve"> (you may find others)</w:t>
      </w:r>
    </w:p>
    <w:p w:rsidR="00FD0153" w:rsidRDefault="00FD0153" w:rsidP="00DE28A7">
      <w:pPr>
        <w:tabs>
          <w:tab w:val="left" w:pos="3819"/>
        </w:tabs>
        <w:rPr>
          <w:rFonts w:cs="Arial"/>
        </w:rPr>
      </w:pPr>
    </w:p>
    <w:p w:rsidR="00DE28A7" w:rsidRPr="00F734C0" w:rsidRDefault="00DE28A7" w:rsidP="00DE28A7">
      <w:pPr>
        <w:tabs>
          <w:tab w:val="left" w:pos="3819"/>
        </w:tabs>
        <w:rPr>
          <w:rFonts w:cs="Arial"/>
        </w:rPr>
      </w:pPr>
      <w:r>
        <w:rPr>
          <w:rFonts w:cs="Arial"/>
          <w:b/>
        </w:rPr>
        <w:t xml:space="preserve">La Leche League – </w:t>
      </w:r>
      <w:r>
        <w:rPr>
          <w:rFonts w:cs="Arial"/>
        </w:rPr>
        <w:t>Tel: 08451 202918 or www.laleche.org.uk</w:t>
      </w:r>
    </w:p>
    <w:p w:rsidR="00A952E2" w:rsidRDefault="00A952E2" w:rsidP="00F734C0">
      <w:pPr>
        <w:tabs>
          <w:tab w:val="left" w:pos="3819"/>
        </w:tabs>
        <w:rPr>
          <w:rFonts w:cs="Arial"/>
          <w:b/>
          <w:sz w:val="18"/>
        </w:rPr>
      </w:pPr>
    </w:p>
    <w:p w:rsidR="00DE28A7" w:rsidRDefault="00DE28A7" w:rsidP="00DE28A7">
      <w:pPr>
        <w:tabs>
          <w:tab w:val="left" w:pos="3819"/>
        </w:tabs>
        <w:rPr>
          <w:rFonts w:cs="Arial"/>
        </w:rPr>
      </w:pPr>
      <w:r>
        <w:rPr>
          <w:rFonts w:cs="Arial"/>
          <w:b/>
        </w:rPr>
        <w:t xml:space="preserve">Medela US Easy Expression Bustier (to hold breast pump in place) – </w:t>
      </w:r>
      <w:r w:rsidRPr="00F734C0">
        <w:rPr>
          <w:rFonts w:cs="Arial"/>
        </w:rPr>
        <w:t>www.expressyourselfmums.co.uk</w:t>
      </w:r>
      <w:r>
        <w:rPr>
          <w:rFonts w:cs="Arial"/>
        </w:rPr>
        <w:t xml:space="preserve"> (you may find other web sites)</w:t>
      </w:r>
    </w:p>
    <w:p w:rsidR="00DE28A7" w:rsidRPr="00CF1BAE" w:rsidRDefault="00DE28A7" w:rsidP="00F734C0">
      <w:pPr>
        <w:tabs>
          <w:tab w:val="left" w:pos="3819"/>
        </w:tabs>
        <w:rPr>
          <w:rFonts w:cs="Arial"/>
          <w:b/>
          <w:sz w:val="18"/>
        </w:rPr>
      </w:pPr>
    </w:p>
    <w:p w:rsidR="00A952E2" w:rsidRDefault="00A952E2" w:rsidP="00F734C0">
      <w:pPr>
        <w:tabs>
          <w:tab w:val="left" w:pos="3819"/>
        </w:tabs>
        <w:rPr>
          <w:rFonts w:cs="Arial"/>
        </w:rPr>
      </w:pPr>
      <w:r>
        <w:rPr>
          <w:rFonts w:cs="Arial"/>
          <w:b/>
        </w:rPr>
        <w:t xml:space="preserve">National Child Birth Trust – </w:t>
      </w:r>
      <w:r w:rsidR="00CF1BAE">
        <w:rPr>
          <w:rFonts w:cs="Arial"/>
        </w:rPr>
        <w:t>Tel:</w:t>
      </w:r>
      <w:r>
        <w:rPr>
          <w:rFonts w:cs="Arial"/>
        </w:rPr>
        <w:t xml:space="preserve"> 0870</w:t>
      </w:r>
      <w:r w:rsidR="00F734C0">
        <w:rPr>
          <w:rFonts w:cs="Arial"/>
        </w:rPr>
        <w:t xml:space="preserve">4 448708 or </w:t>
      </w:r>
      <w:r w:rsidR="00F734C0" w:rsidRPr="00F734C0">
        <w:rPr>
          <w:rFonts w:cs="Arial"/>
        </w:rPr>
        <w:t>www.nct.org.uk</w:t>
      </w:r>
    </w:p>
    <w:p w:rsidR="00F734C0" w:rsidRPr="00CF1BAE" w:rsidRDefault="00F734C0" w:rsidP="00454D51">
      <w:pPr>
        <w:tabs>
          <w:tab w:val="left" w:pos="3819"/>
        </w:tabs>
        <w:jc w:val="both"/>
        <w:rPr>
          <w:rFonts w:cs="Arial"/>
          <w:sz w:val="18"/>
        </w:rPr>
      </w:pPr>
    </w:p>
    <w:p w:rsidR="00A952E2" w:rsidRDefault="00F734C0" w:rsidP="00454D51">
      <w:pPr>
        <w:tabs>
          <w:tab w:val="left" w:pos="3819"/>
        </w:tabs>
        <w:jc w:val="both"/>
        <w:rPr>
          <w:rFonts w:cs="Arial"/>
          <w:b/>
          <w:sz w:val="24"/>
        </w:rPr>
      </w:pPr>
      <w:r>
        <w:rPr>
          <w:rFonts w:cs="Arial"/>
          <w:b/>
          <w:sz w:val="24"/>
        </w:rPr>
        <w:t>Speech and Language</w:t>
      </w:r>
    </w:p>
    <w:p w:rsidR="00F734C0" w:rsidRPr="00CF1BAE" w:rsidRDefault="00F734C0" w:rsidP="00454D51">
      <w:pPr>
        <w:tabs>
          <w:tab w:val="left" w:pos="3819"/>
        </w:tabs>
        <w:jc w:val="both"/>
        <w:rPr>
          <w:rFonts w:cs="Arial"/>
          <w:b/>
          <w:sz w:val="18"/>
        </w:rPr>
      </w:pPr>
    </w:p>
    <w:p w:rsidR="00F734C0" w:rsidRDefault="00F92E2B" w:rsidP="00454D51">
      <w:pPr>
        <w:tabs>
          <w:tab w:val="left" w:pos="3819"/>
        </w:tabs>
        <w:jc w:val="both"/>
        <w:rPr>
          <w:rFonts w:cs="Arial"/>
        </w:rPr>
      </w:pPr>
      <w:r w:rsidRPr="00F92E2B">
        <w:rPr>
          <w:rFonts w:cs="Arial"/>
          <w:b/>
        </w:rPr>
        <w:t>Association of Speech and Language Therapists in Independent Practice (ASLTIP)</w:t>
      </w:r>
      <w:r>
        <w:rPr>
          <w:rFonts w:cs="Arial"/>
        </w:rPr>
        <w:t xml:space="preserve"> – </w:t>
      </w:r>
      <w:r w:rsidRPr="00F92E2B">
        <w:rPr>
          <w:rFonts w:cs="Arial"/>
        </w:rPr>
        <w:t>www.helpwithtalking.com</w:t>
      </w:r>
    </w:p>
    <w:p w:rsidR="00F92E2B" w:rsidRDefault="00F92E2B" w:rsidP="00454D51">
      <w:pPr>
        <w:tabs>
          <w:tab w:val="left" w:pos="3819"/>
        </w:tabs>
        <w:jc w:val="both"/>
        <w:rPr>
          <w:rFonts w:cs="Arial"/>
        </w:rPr>
      </w:pPr>
    </w:p>
    <w:p w:rsidR="00F92E2B" w:rsidRDefault="00F92E2B" w:rsidP="00454D51">
      <w:pPr>
        <w:tabs>
          <w:tab w:val="left" w:pos="3819"/>
        </w:tabs>
        <w:jc w:val="both"/>
        <w:rPr>
          <w:rFonts w:cs="Arial"/>
        </w:rPr>
      </w:pPr>
      <w:r>
        <w:rPr>
          <w:rFonts w:cs="Arial"/>
          <w:b/>
        </w:rPr>
        <w:t xml:space="preserve">ICAN – </w:t>
      </w:r>
      <w:r>
        <w:rPr>
          <w:rFonts w:cs="Arial"/>
        </w:rPr>
        <w:t xml:space="preserve">a charity working for children with speech and language difficulties </w:t>
      </w:r>
      <w:r w:rsidRPr="00F92E2B">
        <w:rPr>
          <w:rFonts w:cs="Arial"/>
        </w:rPr>
        <w:t>www.ican.org.uk</w:t>
      </w:r>
    </w:p>
    <w:p w:rsidR="00F92E2B" w:rsidRDefault="00F92E2B" w:rsidP="004076CC">
      <w:pPr>
        <w:tabs>
          <w:tab w:val="left" w:pos="3819"/>
        </w:tabs>
        <w:jc w:val="both"/>
        <w:rPr>
          <w:rFonts w:cs="Arial"/>
        </w:rPr>
      </w:pPr>
    </w:p>
    <w:p w:rsidR="00DE28A7" w:rsidRDefault="00DE28A7" w:rsidP="004076CC">
      <w:pPr>
        <w:tabs>
          <w:tab w:val="left" w:pos="3819"/>
        </w:tabs>
        <w:jc w:val="both"/>
        <w:rPr>
          <w:rFonts w:cs="Arial"/>
        </w:rPr>
      </w:pPr>
    </w:p>
    <w:p w:rsidR="00FD0153" w:rsidRDefault="00FD0153" w:rsidP="004076CC">
      <w:pPr>
        <w:tabs>
          <w:tab w:val="left" w:pos="3819"/>
        </w:tabs>
        <w:jc w:val="both"/>
        <w:rPr>
          <w:rFonts w:cs="Arial"/>
        </w:rPr>
      </w:pPr>
    </w:p>
    <w:p w:rsidR="00FD0153" w:rsidRDefault="00FD0153" w:rsidP="004076CC">
      <w:pPr>
        <w:tabs>
          <w:tab w:val="left" w:pos="3819"/>
        </w:tabs>
        <w:jc w:val="both"/>
        <w:rPr>
          <w:rFonts w:cs="Arial"/>
        </w:rPr>
      </w:pPr>
    </w:p>
    <w:p w:rsidR="00FD0153" w:rsidRDefault="00FD0153" w:rsidP="004076CC">
      <w:pPr>
        <w:tabs>
          <w:tab w:val="left" w:pos="3819"/>
        </w:tabs>
        <w:jc w:val="both"/>
        <w:rPr>
          <w:rFonts w:cs="Arial"/>
        </w:rPr>
      </w:pPr>
    </w:p>
    <w:p w:rsidR="00FD0153" w:rsidRDefault="00FD0153" w:rsidP="004076CC">
      <w:pPr>
        <w:tabs>
          <w:tab w:val="left" w:pos="3819"/>
        </w:tabs>
        <w:jc w:val="both"/>
        <w:rPr>
          <w:rFonts w:cs="Arial"/>
        </w:rPr>
      </w:pPr>
    </w:p>
    <w:p w:rsidR="00FD0153" w:rsidRDefault="00FD0153" w:rsidP="004076CC">
      <w:pPr>
        <w:tabs>
          <w:tab w:val="left" w:pos="3819"/>
        </w:tabs>
        <w:jc w:val="both"/>
        <w:rPr>
          <w:rFonts w:cs="Arial"/>
        </w:rPr>
      </w:pPr>
    </w:p>
    <w:p w:rsidR="00FD0153" w:rsidRDefault="00FD0153" w:rsidP="004076CC">
      <w:pPr>
        <w:tabs>
          <w:tab w:val="left" w:pos="3819"/>
        </w:tabs>
        <w:jc w:val="both"/>
        <w:rPr>
          <w:rFonts w:cs="Arial"/>
        </w:rPr>
      </w:pPr>
    </w:p>
    <w:p w:rsidR="00CB2819" w:rsidRDefault="00CB2819" w:rsidP="004076CC">
      <w:pPr>
        <w:tabs>
          <w:tab w:val="left" w:pos="3819"/>
        </w:tabs>
        <w:jc w:val="both"/>
        <w:rPr>
          <w:rFonts w:cs="Arial"/>
        </w:rPr>
      </w:pPr>
    </w:p>
    <w:p w:rsidR="004C3114" w:rsidRDefault="004C3114" w:rsidP="004076CC">
      <w:pPr>
        <w:tabs>
          <w:tab w:val="left" w:pos="3819"/>
        </w:tabs>
        <w:jc w:val="both"/>
        <w:rPr>
          <w:rFonts w:cs="Arial"/>
          <w:b/>
          <w:sz w:val="24"/>
        </w:rPr>
      </w:pPr>
    </w:p>
    <w:p w:rsidR="00F92E2B" w:rsidRPr="00CB2819" w:rsidRDefault="00CB2819" w:rsidP="004076CC">
      <w:pPr>
        <w:tabs>
          <w:tab w:val="left" w:pos="3819"/>
        </w:tabs>
        <w:jc w:val="both"/>
        <w:rPr>
          <w:rFonts w:cs="Arial"/>
        </w:rPr>
      </w:pPr>
      <w:r>
        <w:rPr>
          <w:rFonts w:cs="Arial"/>
          <w:b/>
          <w:noProof/>
        </w:rPr>
        <w:lastRenderedPageBreak/>
        <mc:AlternateContent>
          <mc:Choice Requires="wps">
            <w:drawing>
              <wp:anchor distT="0" distB="0" distL="114300" distR="114300" simplePos="0" relativeHeight="251680256" behindDoc="1" locked="0" layoutInCell="1" allowOverlap="1" wp14:anchorId="5B3428A1" wp14:editId="7B0799B4">
                <wp:simplePos x="0" y="0"/>
                <wp:positionH relativeFrom="column">
                  <wp:posOffset>-360680</wp:posOffset>
                </wp:positionH>
                <wp:positionV relativeFrom="paragraph">
                  <wp:posOffset>-184150</wp:posOffset>
                </wp:positionV>
                <wp:extent cx="4669155" cy="7058025"/>
                <wp:effectExtent l="19050" t="19050" r="17145" b="28575"/>
                <wp:wrapNone/>
                <wp:docPr id="7" name="Rectangle 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9155" cy="7058025"/>
                        </a:xfrm>
                        <a:prstGeom prst="rect">
                          <a:avLst/>
                        </a:prstGeom>
                        <a:noFill/>
                        <a:ln w="38100" cmpd="dbl">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6" o:spid="_x0000_s1026" style="position:absolute;margin-left:-28.4pt;margin-top:-14.5pt;width:367.65pt;height:555.7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" filled="f" strokeweight="3pt">
                <v:stroke linestyle="thinThin"/>
              </v:rect>
            </w:pict>
          </mc:Fallback>
        </mc:AlternateContent>
      </w:r>
      <w:r w:rsidR="004076CC" w:rsidRPr="004076CC">
        <w:rPr>
          <w:rFonts w:cs="Arial"/>
          <w:b/>
          <w:sz w:val="24"/>
        </w:rPr>
        <w:t>Psychology</w:t>
      </w:r>
    </w:p>
    <w:p w:rsidR="004076CC" w:rsidRPr="005B5845" w:rsidRDefault="004076CC" w:rsidP="004076CC">
      <w:pPr>
        <w:tabs>
          <w:tab w:val="left" w:pos="3819"/>
        </w:tabs>
        <w:jc w:val="both"/>
        <w:rPr>
          <w:rFonts w:cs="Arial"/>
          <w:b/>
          <w:sz w:val="16"/>
        </w:rPr>
      </w:pPr>
    </w:p>
    <w:p w:rsidR="004076CC" w:rsidRDefault="004076CC" w:rsidP="004076CC">
      <w:pPr>
        <w:tabs>
          <w:tab w:val="left" w:pos="3819"/>
        </w:tabs>
        <w:ind w:right="-37"/>
        <w:jc w:val="both"/>
        <w:rPr>
          <w:rFonts w:cs="Arial"/>
        </w:rPr>
      </w:pPr>
      <w:r w:rsidRPr="004076CC">
        <w:rPr>
          <w:rFonts w:cs="Arial"/>
          <w:b/>
        </w:rPr>
        <w:t>British Associatio</w:t>
      </w:r>
      <w:r>
        <w:rPr>
          <w:rFonts w:cs="Arial"/>
          <w:b/>
        </w:rPr>
        <w:t xml:space="preserve">n of Behavioural and </w:t>
      </w:r>
      <w:r w:rsidR="005B5845">
        <w:rPr>
          <w:rFonts w:cs="Arial"/>
          <w:b/>
        </w:rPr>
        <w:t>Cognitive</w:t>
      </w:r>
      <w:r>
        <w:rPr>
          <w:rFonts w:cs="Arial"/>
          <w:b/>
        </w:rPr>
        <w:t xml:space="preserve"> </w:t>
      </w:r>
      <w:r w:rsidRPr="004076CC">
        <w:rPr>
          <w:rFonts w:cs="Arial"/>
          <w:b/>
        </w:rPr>
        <w:t>Psychotherapists</w:t>
      </w:r>
      <w:r>
        <w:rPr>
          <w:rFonts w:cs="Arial"/>
          <w:b/>
        </w:rPr>
        <w:t xml:space="preserve"> – </w:t>
      </w:r>
      <w:r>
        <w:rPr>
          <w:rFonts w:cs="Arial"/>
        </w:rPr>
        <w:t xml:space="preserve">offers information about cognitive-behaviour therapy and a searchable register of accredited therapists in the UK – </w:t>
      </w:r>
      <w:r w:rsidRPr="004076CC">
        <w:rPr>
          <w:rFonts w:cs="Arial"/>
        </w:rPr>
        <w:t>www.babcp.com</w:t>
      </w:r>
    </w:p>
    <w:p w:rsidR="00DE28A7" w:rsidRPr="005B5845" w:rsidRDefault="00DE28A7" w:rsidP="00DE28A7">
      <w:pPr>
        <w:tabs>
          <w:tab w:val="left" w:pos="3819"/>
        </w:tabs>
        <w:ind w:right="-37"/>
        <w:jc w:val="both"/>
        <w:rPr>
          <w:rFonts w:cs="Arial"/>
          <w:sz w:val="16"/>
        </w:rPr>
      </w:pPr>
    </w:p>
    <w:p w:rsidR="00DE28A7" w:rsidRDefault="00DE28A7" w:rsidP="00DE28A7">
      <w:pPr>
        <w:tabs>
          <w:tab w:val="left" w:pos="3819"/>
        </w:tabs>
        <w:ind w:right="-37"/>
        <w:jc w:val="both"/>
        <w:rPr>
          <w:rFonts w:cs="Arial"/>
        </w:rPr>
      </w:pPr>
      <w:r>
        <w:rPr>
          <w:rFonts w:cs="Arial"/>
          <w:b/>
        </w:rPr>
        <w:t xml:space="preserve">Cry-sis – </w:t>
      </w:r>
      <w:r>
        <w:rPr>
          <w:rFonts w:cs="Arial"/>
        </w:rPr>
        <w:t xml:space="preserve">support families with excessively crying, sleepless and demanding babies. Tel: 0845 122 8669 (7 days a weeks, 9am – 10pm), web: </w:t>
      </w:r>
      <w:r w:rsidRPr="004076CC">
        <w:rPr>
          <w:rFonts w:cs="Arial"/>
        </w:rPr>
        <w:t>www.cry-sis.org.uk</w:t>
      </w:r>
      <w:r>
        <w:rPr>
          <w:rFonts w:cs="Arial"/>
        </w:rPr>
        <w:t>.</w:t>
      </w:r>
    </w:p>
    <w:p w:rsidR="004076CC" w:rsidRPr="005B5845" w:rsidRDefault="004076CC" w:rsidP="004076CC">
      <w:pPr>
        <w:tabs>
          <w:tab w:val="left" w:pos="3819"/>
        </w:tabs>
        <w:ind w:right="-37"/>
        <w:jc w:val="both"/>
        <w:rPr>
          <w:rFonts w:cs="Arial"/>
          <w:sz w:val="16"/>
        </w:rPr>
      </w:pPr>
    </w:p>
    <w:p w:rsidR="004076CC" w:rsidRDefault="004076CC" w:rsidP="004076CC">
      <w:pPr>
        <w:tabs>
          <w:tab w:val="left" w:pos="3819"/>
        </w:tabs>
        <w:ind w:right="-37"/>
        <w:jc w:val="both"/>
        <w:rPr>
          <w:rFonts w:cs="Arial"/>
        </w:rPr>
      </w:pPr>
      <w:r>
        <w:rPr>
          <w:rFonts w:cs="Arial"/>
          <w:b/>
        </w:rPr>
        <w:t xml:space="preserve">The Association for Postnatal Illness – </w:t>
      </w:r>
      <w:r>
        <w:rPr>
          <w:rFonts w:cs="Arial"/>
        </w:rPr>
        <w:t>provides support to mothers with postnatal depression. Address</w:t>
      </w:r>
      <w:r w:rsidR="00CF1BAE">
        <w:rPr>
          <w:rFonts w:cs="Arial"/>
        </w:rPr>
        <w:t xml:space="preserve">: </w:t>
      </w:r>
      <w:r>
        <w:rPr>
          <w:rFonts w:cs="Arial"/>
        </w:rPr>
        <w:t>145 Dawes Road, London, SW6 7EB, tel</w:t>
      </w:r>
      <w:r w:rsidR="00CF1BAE">
        <w:rPr>
          <w:rFonts w:cs="Arial"/>
        </w:rPr>
        <w:t>:</w:t>
      </w:r>
      <w:r>
        <w:rPr>
          <w:rFonts w:cs="Arial"/>
        </w:rPr>
        <w:t xml:space="preserve"> 02073 860868, fax</w:t>
      </w:r>
      <w:r w:rsidR="00CF1BAE">
        <w:rPr>
          <w:rFonts w:cs="Arial"/>
        </w:rPr>
        <w:t>:</w:t>
      </w:r>
      <w:r>
        <w:rPr>
          <w:rFonts w:cs="Arial"/>
        </w:rPr>
        <w:t xml:space="preserve"> 02073 868885, email</w:t>
      </w:r>
      <w:r w:rsidR="00CF1BAE">
        <w:rPr>
          <w:rFonts w:cs="Arial"/>
        </w:rPr>
        <w:t>:</w:t>
      </w:r>
      <w:r>
        <w:rPr>
          <w:rFonts w:cs="Arial"/>
        </w:rPr>
        <w:t xml:space="preserve"> </w:t>
      </w:r>
      <w:r w:rsidRPr="004076CC">
        <w:rPr>
          <w:rFonts w:cs="Arial"/>
        </w:rPr>
        <w:t>info@apni.org</w:t>
      </w:r>
      <w:r>
        <w:rPr>
          <w:rFonts w:cs="Arial"/>
        </w:rPr>
        <w:t>, web</w:t>
      </w:r>
      <w:r w:rsidR="00CF1BAE">
        <w:rPr>
          <w:rFonts w:cs="Arial"/>
        </w:rPr>
        <w:t>:</w:t>
      </w:r>
      <w:r>
        <w:rPr>
          <w:rFonts w:cs="Arial"/>
        </w:rPr>
        <w:t xml:space="preserve"> </w:t>
      </w:r>
      <w:r w:rsidRPr="004076CC">
        <w:rPr>
          <w:rFonts w:cs="Arial"/>
        </w:rPr>
        <w:t>www.apni.org</w:t>
      </w:r>
      <w:r>
        <w:rPr>
          <w:rFonts w:cs="Arial"/>
        </w:rPr>
        <w:t xml:space="preserve">. </w:t>
      </w:r>
    </w:p>
    <w:p w:rsidR="004076CC" w:rsidRPr="005B5845" w:rsidRDefault="004076CC" w:rsidP="004076CC">
      <w:pPr>
        <w:tabs>
          <w:tab w:val="left" w:pos="3819"/>
        </w:tabs>
        <w:ind w:right="-37"/>
        <w:jc w:val="both"/>
        <w:rPr>
          <w:rFonts w:cs="Arial"/>
          <w:sz w:val="16"/>
        </w:rPr>
      </w:pPr>
    </w:p>
    <w:p w:rsidR="004076CC" w:rsidRDefault="004076CC" w:rsidP="000A5353">
      <w:pPr>
        <w:tabs>
          <w:tab w:val="left" w:pos="3819"/>
        </w:tabs>
        <w:ind w:right="-37"/>
        <w:rPr>
          <w:rFonts w:cs="Arial"/>
        </w:rPr>
      </w:pPr>
      <w:r>
        <w:rPr>
          <w:rFonts w:cs="Arial"/>
          <w:b/>
        </w:rPr>
        <w:t xml:space="preserve">The National Information Centre on Fatherhood – </w:t>
      </w:r>
      <w:r>
        <w:rPr>
          <w:rFonts w:cs="Arial"/>
        </w:rPr>
        <w:t>news, training information, policy updates, research summaries and guides for supporting fathers and their families. Web</w:t>
      </w:r>
      <w:r w:rsidR="00CF1BAE">
        <w:rPr>
          <w:rFonts w:cs="Arial"/>
        </w:rPr>
        <w:t>:</w:t>
      </w:r>
      <w:r>
        <w:rPr>
          <w:rFonts w:cs="Arial"/>
        </w:rPr>
        <w:t xml:space="preserve"> </w:t>
      </w:r>
      <w:r w:rsidRPr="004076CC">
        <w:rPr>
          <w:rFonts w:cs="Arial"/>
        </w:rPr>
        <w:t>www.fatherhoodinstitute.org</w:t>
      </w:r>
      <w:r>
        <w:rPr>
          <w:rFonts w:cs="Arial"/>
        </w:rPr>
        <w:t xml:space="preserve">. </w:t>
      </w:r>
    </w:p>
    <w:p w:rsidR="004076CC" w:rsidRPr="005B5845" w:rsidRDefault="004076CC" w:rsidP="004076CC">
      <w:pPr>
        <w:tabs>
          <w:tab w:val="left" w:pos="3819"/>
        </w:tabs>
        <w:ind w:right="-37"/>
        <w:jc w:val="both"/>
        <w:rPr>
          <w:rFonts w:cs="Arial"/>
          <w:sz w:val="16"/>
        </w:rPr>
      </w:pPr>
    </w:p>
    <w:p w:rsidR="00CF1BAE" w:rsidRDefault="00CF1BAE" w:rsidP="000A5353">
      <w:pPr>
        <w:tabs>
          <w:tab w:val="left" w:pos="3819"/>
        </w:tabs>
        <w:ind w:right="-37"/>
        <w:rPr>
          <w:rFonts w:cs="Arial"/>
        </w:rPr>
      </w:pPr>
      <w:r>
        <w:rPr>
          <w:rFonts w:cs="Arial"/>
          <w:b/>
        </w:rPr>
        <w:t xml:space="preserve">Samaritans – </w:t>
      </w:r>
      <w:r>
        <w:rPr>
          <w:rFonts w:cs="Arial"/>
        </w:rPr>
        <w:t xml:space="preserve">A confidential listening service for any person who is despairing or in crisis. Tel: 0845 790 9090, web: </w:t>
      </w:r>
      <w:r w:rsidR="000A5353">
        <w:rPr>
          <w:rFonts w:cs="Arial"/>
        </w:rPr>
        <w:t>w</w:t>
      </w:r>
      <w:r w:rsidRPr="00CF1BAE">
        <w:rPr>
          <w:rFonts w:cs="Arial"/>
        </w:rPr>
        <w:t>ww.samaritans.org.uk</w:t>
      </w:r>
      <w:r>
        <w:rPr>
          <w:rFonts w:cs="Arial"/>
        </w:rPr>
        <w:t>.</w:t>
      </w:r>
    </w:p>
    <w:p w:rsidR="004076CC" w:rsidRPr="005B5845" w:rsidRDefault="004076CC" w:rsidP="004076CC">
      <w:pPr>
        <w:tabs>
          <w:tab w:val="left" w:pos="3819"/>
        </w:tabs>
        <w:ind w:right="-37"/>
        <w:jc w:val="both"/>
        <w:rPr>
          <w:rFonts w:cs="Arial"/>
          <w:sz w:val="16"/>
        </w:rPr>
      </w:pPr>
    </w:p>
    <w:p w:rsidR="00CF1BAE" w:rsidRDefault="00CF1BAE" w:rsidP="004076CC">
      <w:pPr>
        <w:tabs>
          <w:tab w:val="left" w:pos="3819"/>
        </w:tabs>
        <w:ind w:right="-37"/>
        <w:jc w:val="both"/>
        <w:rPr>
          <w:rFonts w:cs="Arial"/>
          <w:b/>
          <w:sz w:val="24"/>
        </w:rPr>
      </w:pPr>
      <w:r>
        <w:rPr>
          <w:rFonts w:cs="Arial"/>
          <w:b/>
          <w:sz w:val="24"/>
        </w:rPr>
        <w:t>Dental</w:t>
      </w:r>
    </w:p>
    <w:p w:rsidR="00CF1BAE" w:rsidRPr="005B5845" w:rsidRDefault="00CF1BAE" w:rsidP="004076CC">
      <w:pPr>
        <w:tabs>
          <w:tab w:val="left" w:pos="3819"/>
        </w:tabs>
        <w:ind w:right="-37"/>
        <w:jc w:val="both"/>
        <w:rPr>
          <w:rFonts w:cs="Arial"/>
          <w:b/>
          <w:sz w:val="16"/>
        </w:rPr>
      </w:pPr>
    </w:p>
    <w:p w:rsidR="00CF1BAE" w:rsidRDefault="00CF1BAE" w:rsidP="004076CC">
      <w:pPr>
        <w:tabs>
          <w:tab w:val="left" w:pos="3819"/>
        </w:tabs>
        <w:ind w:right="-37"/>
        <w:jc w:val="both"/>
        <w:rPr>
          <w:rFonts w:cs="Arial"/>
        </w:rPr>
      </w:pPr>
      <w:r>
        <w:rPr>
          <w:rFonts w:cs="Arial"/>
          <w:b/>
        </w:rPr>
        <w:t xml:space="preserve">British Dental Association – </w:t>
      </w:r>
      <w:r>
        <w:rPr>
          <w:rFonts w:cs="Arial"/>
        </w:rPr>
        <w:t xml:space="preserve">web: </w:t>
      </w:r>
      <w:r w:rsidRPr="00CF1BAE">
        <w:rPr>
          <w:rFonts w:cs="Arial"/>
        </w:rPr>
        <w:t>www.bda.org</w:t>
      </w:r>
    </w:p>
    <w:p w:rsidR="00CF1BAE" w:rsidRPr="005B5845" w:rsidRDefault="00CF1BAE" w:rsidP="004076CC">
      <w:pPr>
        <w:tabs>
          <w:tab w:val="left" w:pos="3819"/>
        </w:tabs>
        <w:ind w:right="-37"/>
        <w:jc w:val="both"/>
        <w:rPr>
          <w:rFonts w:cs="Arial"/>
          <w:sz w:val="16"/>
        </w:rPr>
      </w:pPr>
    </w:p>
    <w:p w:rsidR="00CF1BAE" w:rsidRDefault="00CF1BAE" w:rsidP="004076CC">
      <w:pPr>
        <w:tabs>
          <w:tab w:val="left" w:pos="3819"/>
        </w:tabs>
        <w:ind w:right="-37"/>
        <w:jc w:val="both"/>
        <w:rPr>
          <w:rFonts w:cs="Arial"/>
        </w:rPr>
      </w:pPr>
      <w:r>
        <w:rPr>
          <w:rFonts w:cs="Arial"/>
          <w:b/>
        </w:rPr>
        <w:t xml:space="preserve">British Orthodontic Society - </w:t>
      </w:r>
      <w:r>
        <w:rPr>
          <w:rFonts w:cs="Arial"/>
        </w:rPr>
        <w:t xml:space="preserve"> web: </w:t>
      </w:r>
      <w:r w:rsidRPr="00CF1BAE">
        <w:rPr>
          <w:rFonts w:cs="Arial"/>
        </w:rPr>
        <w:t>www.bos.org.uk</w:t>
      </w:r>
    </w:p>
    <w:p w:rsidR="00CF1BAE" w:rsidRPr="005B5845" w:rsidRDefault="00CF1BAE" w:rsidP="004076CC">
      <w:pPr>
        <w:tabs>
          <w:tab w:val="left" w:pos="3819"/>
        </w:tabs>
        <w:ind w:right="-37"/>
        <w:jc w:val="both"/>
        <w:rPr>
          <w:rFonts w:cs="Arial"/>
          <w:sz w:val="16"/>
        </w:rPr>
      </w:pPr>
    </w:p>
    <w:p w:rsidR="00CF1BAE" w:rsidRDefault="00CF1BAE" w:rsidP="004076CC">
      <w:pPr>
        <w:tabs>
          <w:tab w:val="left" w:pos="3819"/>
        </w:tabs>
        <w:ind w:right="-37"/>
        <w:jc w:val="both"/>
        <w:rPr>
          <w:rFonts w:cs="Arial"/>
        </w:rPr>
      </w:pPr>
      <w:r>
        <w:rPr>
          <w:rFonts w:cs="Arial"/>
          <w:b/>
        </w:rPr>
        <w:t xml:space="preserve">Max Appeal (22q11 deletion syndrome, VCFS) – </w:t>
      </w:r>
      <w:r>
        <w:rPr>
          <w:rFonts w:cs="Arial"/>
        </w:rPr>
        <w:t>address: Lansdowne House, 15 Meriden Avenue, Stourbridge, DY8 4QN</w:t>
      </w:r>
      <w:r w:rsidR="00FE78BE">
        <w:rPr>
          <w:rFonts w:cs="Arial"/>
        </w:rPr>
        <w:t>, t</w:t>
      </w:r>
      <w:r>
        <w:rPr>
          <w:rFonts w:cs="Arial"/>
        </w:rPr>
        <w:t>el: 0800 389 1049 (</w:t>
      </w:r>
      <w:r w:rsidR="005B5845">
        <w:rPr>
          <w:rFonts w:cs="Arial"/>
        </w:rPr>
        <w:t>free phone</w:t>
      </w:r>
      <w:r w:rsidR="001B3780">
        <w:rPr>
          <w:rFonts w:cs="Arial"/>
        </w:rPr>
        <w:t xml:space="preserve"> helpl</w:t>
      </w:r>
      <w:r>
        <w:rPr>
          <w:rFonts w:cs="Arial"/>
        </w:rPr>
        <w:t xml:space="preserve">ine) or 01384 821227, email: </w:t>
      </w:r>
      <w:r w:rsidRPr="00CF1BAE">
        <w:rPr>
          <w:rFonts w:cs="Arial"/>
        </w:rPr>
        <w:t>info@maxappeal.org.uk</w:t>
      </w:r>
      <w:r>
        <w:rPr>
          <w:rFonts w:cs="Arial"/>
        </w:rPr>
        <w:t xml:space="preserve">, web: </w:t>
      </w:r>
      <w:r w:rsidRPr="00CF1BAE">
        <w:rPr>
          <w:rFonts w:cs="Arial"/>
        </w:rPr>
        <w:t>www.maxappeal.org.uk</w:t>
      </w:r>
      <w:r>
        <w:rPr>
          <w:rFonts w:cs="Arial"/>
        </w:rPr>
        <w:t>.</w:t>
      </w:r>
    </w:p>
    <w:p w:rsidR="00CF1BAE" w:rsidRPr="005B5845" w:rsidRDefault="00CF1BAE" w:rsidP="004076CC">
      <w:pPr>
        <w:tabs>
          <w:tab w:val="left" w:pos="3819"/>
        </w:tabs>
        <w:ind w:right="-37"/>
        <w:jc w:val="both"/>
        <w:rPr>
          <w:rFonts w:cs="Arial"/>
          <w:sz w:val="16"/>
        </w:rPr>
      </w:pPr>
    </w:p>
    <w:p w:rsidR="00CF1BAE" w:rsidRDefault="00CF1BAE" w:rsidP="004076CC">
      <w:pPr>
        <w:tabs>
          <w:tab w:val="left" w:pos="3819"/>
        </w:tabs>
        <w:ind w:right="-37"/>
        <w:jc w:val="both"/>
        <w:rPr>
          <w:rFonts w:cs="Arial"/>
        </w:rPr>
      </w:pPr>
      <w:r>
        <w:rPr>
          <w:rFonts w:cs="Arial"/>
          <w:b/>
        </w:rPr>
        <w:t xml:space="preserve">Pierre Robin Information (useful web sites) – </w:t>
      </w:r>
      <w:hyperlink r:id="rId71" w:history="1">
        <w:r w:rsidR="00FD0153" w:rsidRPr="004D0D1B">
          <w:rPr>
            <w:rStyle w:val="Hyperlink"/>
            <w:rFonts w:cs="Arial"/>
          </w:rPr>
          <w:t>www.cafamily.org.uk</w:t>
        </w:r>
      </w:hyperlink>
    </w:p>
    <w:p w:rsidR="00FD0153" w:rsidRDefault="00FD0153" w:rsidP="004076CC">
      <w:pPr>
        <w:tabs>
          <w:tab w:val="left" w:pos="3819"/>
        </w:tabs>
        <w:ind w:right="-37"/>
        <w:jc w:val="both"/>
        <w:rPr>
          <w:rFonts w:cs="Arial"/>
        </w:rPr>
      </w:pPr>
      <w:r>
        <w:rPr>
          <w:rFonts w:cs="Arial"/>
        </w:rPr>
        <w:t>www.clapa.com</w:t>
      </w:r>
    </w:p>
    <w:p w:rsidR="005B5845" w:rsidRDefault="005B5845" w:rsidP="005B5845">
      <w:pPr>
        <w:tabs>
          <w:tab w:val="left" w:pos="3819"/>
        </w:tabs>
        <w:ind w:right="-37"/>
        <w:jc w:val="center"/>
        <w:rPr>
          <w:rFonts w:cs="Arial"/>
          <w:b/>
          <w:sz w:val="24"/>
        </w:rPr>
      </w:pPr>
      <w:r>
        <w:rPr>
          <w:rFonts w:cs="Arial"/>
          <w:b/>
          <w:sz w:val="24"/>
        </w:rPr>
        <w:t>General Hospital Information</w:t>
      </w:r>
    </w:p>
    <w:p w:rsidR="005B5845" w:rsidRPr="005B5845" w:rsidRDefault="005B5845" w:rsidP="004076CC">
      <w:pPr>
        <w:tabs>
          <w:tab w:val="left" w:pos="3819"/>
        </w:tabs>
        <w:ind w:right="-37"/>
        <w:jc w:val="both"/>
        <w:rPr>
          <w:rFonts w:cs="Arial"/>
          <w:sz w:val="12"/>
        </w:rPr>
      </w:pPr>
    </w:p>
    <w:p w:rsidR="005B5845" w:rsidRDefault="005B5845" w:rsidP="005B5845">
      <w:pPr>
        <w:tabs>
          <w:tab w:val="left" w:pos="3819"/>
        </w:tabs>
        <w:ind w:right="-37"/>
        <w:jc w:val="center"/>
        <w:rPr>
          <w:rFonts w:cs="Arial"/>
        </w:rPr>
      </w:pPr>
      <w:r>
        <w:rPr>
          <w:rFonts w:cs="Arial"/>
        </w:rPr>
        <w:t xml:space="preserve">Hospital maps and general information about getting to the hospitals can be accessed on the hospital websites: </w:t>
      </w:r>
    </w:p>
    <w:p w:rsidR="005B5845" w:rsidRPr="005B5845" w:rsidRDefault="005B5845" w:rsidP="005B5845">
      <w:pPr>
        <w:tabs>
          <w:tab w:val="left" w:pos="3819"/>
        </w:tabs>
        <w:ind w:right="-37"/>
        <w:jc w:val="center"/>
        <w:rPr>
          <w:rFonts w:cs="Arial"/>
          <w:sz w:val="12"/>
        </w:rPr>
      </w:pPr>
    </w:p>
    <w:p w:rsidR="005B5845" w:rsidRDefault="005B5845" w:rsidP="005B5845">
      <w:pPr>
        <w:tabs>
          <w:tab w:val="left" w:pos="3819"/>
        </w:tabs>
        <w:ind w:right="-37"/>
        <w:jc w:val="center"/>
        <w:rPr>
          <w:rFonts w:cs="Arial"/>
        </w:rPr>
      </w:pPr>
      <w:r w:rsidRPr="005B5845">
        <w:rPr>
          <w:rFonts w:cs="Arial"/>
          <w:b/>
        </w:rPr>
        <w:t>Salisbury</w:t>
      </w:r>
      <w:r>
        <w:rPr>
          <w:rFonts w:cs="Arial"/>
        </w:rPr>
        <w:t xml:space="preserve">: </w:t>
      </w:r>
      <w:r w:rsidRPr="005B5845">
        <w:rPr>
          <w:rFonts w:cs="Arial"/>
        </w:rPr>
        <w:t>www.salisbury.nhs.uk</w:t>
      </w:r>
      <w:r>
        <w:rPr>
          <w:rFonts w:cs="Arial"/>
        </w:rPr>
        <w:t xml:space="preserve">, </w:t>
      </w:r>
      <w:r w:rsidR="00FE78BE">
        <w:rPr>
          <w:rFonts w:cs="Arial"/>
        </w:rPr>
        <w:t xml:space="preserve">tel: </w:t>
      </w:r>
      <w:r>
        <w:rPr>
          <w:rFonts w:cs="Arial"/>
        </w:rPr>
        <w:t>01722 336262</w:t>
      </w:r>
    </w:p>
    <w:p w:rsidR="005B5845" w:rsidRDefault="005B5845" w:rsidP="005B5845">
      <w:pPr>
        <w:tabs>
          <w:tab w:val="left" w:pos="3819"/>
        </w:tabs>
        <w:ind w:right="-37"/>
        <w:jc w:val="center"/>
        <w:rPr>
          <w:rFonts w:cs="Arial"/>
        </w:rPr>
      </w:pPr>
      <w:r w:rsidRPr="005B5845">
        <w:rPr>
          <w:rFonts w:cs="Arial"/>
          <w:b/>
        </w:rPr>
        <w:t>Oxford</w:t>
      </w:r>
      <w:r>
        <w:rPr>
          <w:rFonts w:cs="Arial"/>
          <w:b/>
        </w:rPr>
        <w:t>:</w:t>
      </w:r>
      <w:r>
        <w:rPr>
          <w:rFonts w:cs="Arial"/>
        </w:rPr>
        <w:t xml:space="preserve"> </w:t>
      </w:r>
      <w:r w:rsidRPr="005B5845">
        <w:rPr>
          <w:rFonts w:cs="Arial"/>
        </w:rPr>
        <w:t>www.oxfordradcliffe.nhs.uk</w:t>
      </w:r>
      <w:r>
        <w:rPr>
          <w:rFonts w:cs="Arial"/>
        </w:rPr>
        <w:t xml:space="preserve">, </w:t>
      </w:r>
      <w:r w:rsidR="00FE78BE">
        <w:rPr>
          <w:rFonts w:cs="Arial"/>
        </w:rPr>
        <w:t xml:space="preserve">tel: </w:t>
      </w:r>
      <w:r>
        <w:rPr>
          <w:rFonts w:cs="Arial"/>
        </w:rPr>
        <w:t>01865 741166</w:t>
      </w:r>
    </w:p>
    <w:p w:rsidR="005B5845" w:rsidRPr="005B5845" w:rsidRDefault="005B5845" w:rsidP="005B5845">
      <w:pPr>
        <w:tabs>
          <w:tab w:val="left" w:pos="3819"/>
        </w:tabs>
        <w:ind w:right="-37"/>
        <w:jc w:val="center"/>
        <w:rPr>
          <w:rFonts w:cs="Arial"/>
          <w:sz w:val="12"/>
        </w:rPr>
      </w:pPr>
    </w:p>
    <w:p w:rsidR="00FE78BE" w:rsidRDefault="005B5845" w:rsidP="00FE78BE">
      <w:pPr>
        <w:tabs>
          <w:tab w:val="left" w:pos="3819"/>
        </w:tabs>
        <w:ind w:right="-37"/>
        <w:jc w:val="center"/>
        <w:rPr>
          <w:rFonts w:cs="Arial"/>
          <w:i/>
          <w:sz w:val="18"/>
        </w:rPr>
      </w:pPr>
      <w:r w:rsidRPr="005B5845">
        <w:rPr>
          <w:rFonts w:cs="Arial"/>
          <w:i/>
          <w:sz w:val="18"/>
        </w:rPr>
        <w:t>Both web sites contain details about the PALS (Patient Advice and Liaison Service) that you can access for advice and support regarding any concerns you may have.</w:t>
      </w:r>
    </w:p>
    <w:p w:rsidR="00EF7308" w:rsidRDefault="00FE78BE" w:rsidP="00121267">
      <w:pPr>
        <w:ind w:right="-37"/>
        <w:jc w:val="center"/>
        <w:rPr>
          <w:rFonts w:cs="Arial"/>
        </w:rPr>
      </w:pPr>
      <w:r>
        <w:rPr>
          <w:rFonts w:cs="Arial"/>
          <w:i/>
          <w:sz w:val="18"/>
        </w:rPr>
        <w:br w:type="page"/>
      </w:r>
      <w:r w:rsidR="00121267">
        <w:rPr>
          <w:rFonts w:cs="Arial"/>
        </w:rPr>
        <w:lastRenderedPageBreak/>
        <w:t xml:space="preserve"> </w:t>
      </w:r>
    </w:p>
    <w:p w:rsidR="00121267" w:rsidRPr="00D765EC" w:rsidRDefault="00121267" w:rsidP="00121267">
      <w:pPr>
        <w:ind w:right="-37"/>
        <w:jc w:val="center"/>
        <w:rPr>
          <w:rFonts w:cs="Arial"/>
          <w:b/>
        </w:rPr>
      </w:pPr>
      <w:r w:rsidRPr="00D765EC">
        <w:rPr>
          <w:rFonts w:cs="Arial"/>
          <w:b/>
        </w:rPr>
        <w:t>Patient Information Leaflets</w:t>
      </w:r>
    </w:p>
    <w:p w:rsidR="00121267" w:rsidRPr="00D765EC" w:rsidRDefault="00121267" w:rsidP="00121267">
      <w:pPr>
        <w:ind w:right="-37"/>
        <w:rPr>
          <w:rFonts w:cs="Arial"/>
        </w:rPr>
      </w:pPr>
    </w:p>
    <w:p w:rsidR="00121267" w:rsidRPr="00D765EC" w:rsidRDefault="00121267" w:rsidP="00121267">
      <w:pPr>
        <w:ind w:right="-37"/>
        <w:rPr>
          <w:rFonts w:cs="Arial"/>
        </w:rPr>
      </w:pPr>
      <w:r w:rsidRPr="00D765EC">
        <w:rPr>
          <w:rFonts w:cs="Arial"/>
        </w:rPr>
        <w:t xml:space="preserve">You may </w:t>
      </w:r>
      <w:r>
        <w:rPr>
          <w:rFonts w:cs="Arial"/>
        </w:rPr>
        <w:t xml:space="preserve">find it useful to have a look at </w:t>
      </w:r>
      <w:r w:rsidRPr="00D765EC">
        <w:rPr>
          <w:rFonts w:cs="Arial"/>
        </w:rPr>
        <w:t>the patient information leaflets that are available on the Salisbury Foundation Trust website:</w:t>
      </w:r>
    </w:p>
    <w:p w:rsidR="00121267" w:rsidRPr="00D765EC" w:rsidRDefault="00121267" w:rsidP="00121267">
      <w:pPr>
        <w:ind w:right="-37"/>
        <w:rPr>
          <w:rFonts w:cs="Arial"/>
        </w:rPr>
      </w:pPr>
    </w:p>
    <w:p w:rsidR="00121267" w:rsidRPr="00D765EC" w:rsidRDefault="0012029E" w:rsidP="00121267">
      <w:pPr>
        <w:ind w:right="-37"/>
        <w:jc w:val="center"/>
        <w:rPr>
          <w:rFonts w:cs="Arial"/>
        </w:rPr>
      </w:pPr>
      <w:hyperlink r:id="rId72" w:history="1">
        <w:r w:rsidR="00121267" w:rsidRPr="00D765EC">
          <w:rPr>
            <w:rStyle w:val="Hyperlink"/>
            <w:rFonts w:cs="Arial"/>
          </w:rPr>
          <w:t>www.salisbury.nhs.uk</w:t>
        </w:r>
      </w:hyperlink>
    </w:p>
    <w:p w:rsidR="00121267" w:rsidRPr="00D765EC" w:rsidRDefault="00121267" w:rsidP="00121267">
      <w:pPr>
        <w:ind w:right="-37"/>
        <w:rPr>
          <w:rFonts w:cs="Arial"/>
        </w:rPr>
      </w:pPr>
    </w:p>
    <w:p w:rsidR="00121267" w:rsidRPr="00D765EC" w:rsidRDefault="00121267" w:rsidP="00121267">
      <w:pPr>
        <w:ind w:right="-37"/>
        <w:rPr>
          <w:rFonts w:cs="Arial"/>
        </w:rPr>
      </w:pPr>
    </w:p>
    <w:p w:rsidR="00121267" w:rsidRPr="00D765EC" w:rsidRDefault="00121267" w:rsidP="00121267">
      <w:pPr>
        <w:numPr>
          <w:ilvl w:val="0"/>
          <w:numId w:val="7"/>
        </w:numPr>
        <w:rPr>
          <w:rFonts w:cs="Arial"/>
        </w:rPr>
      </w:pPr>
      <w:r w:rsidRPr="00D765EC">
        <w:rPr>
          <w:rFonts w:cs="Arial"/>
        </w:rPr>
        <w:t xml:space="preserve">Antenatal diagnosis of cleft lip and palate </w:t>
      </w:r>
    </w:p>
    <w:p w:rsidR="00121267" w:rsidRPr="00D765EC" w:rsidRDefault="00121267" w:rsidP="00121267">
      <w:pPr>
        <w:numPr>
          <w:ilvl w:val="0"/>
          <w:numId w:val="7"/>
        </w:numPr>
        <w:rPr>
          <w:rFonts w:cs="Arial"/>
        </w:rPr>
      </w:pPr>
      <w:r w:rsidRPr="00D765EC">
        <w:rPr>
          <w:rFonts w:cs="Arial"/>
        </w:rPr>
        <w:t>Baby has had cleft lip surgery – discharge advice for parents</w:t>
      </w:r>
    </w:p>
    <w:p w:rsidR="00121267" w:rsidRPr="00D765EC" w:rsidRDefault="00121267" w:rsidP="00121267">
      <w:pPr>
        <w:numPr>
          <w:ilvl w:val="0"/>
          <w:numId w:val="7"/>
        </w:numPr>
        <w:rPr>
          <w:rFonts w:cs="Arial"/>
        </w:rPr>
      </w:pPr>
      <w:r w:rsidRPr="00D765EC">
        <w:rPr>
          <w:rFonts w:cs="Arial"/>
        </w:rPr>
        <w:t xml:space="preserve">Baby has had cleft lip surgery – nasal stents – discharge advice </w:t>
      </w:r>
      <w:r w:rsidRPr="00D765EC">
        <w:rPr>
          <w:rFonts w:cs="Arial"/>
        </w:rPr>
        <w:tab/>
        <w:t>for parents</w:t>
      </w:r>
    </w:p>
    <w:p w:rsidR="00121267" w:rsidRPr="00D765EC" w:rsidRDefault="00121267" w:rsidP="00121267">
      <w:pPr>
        <w:numPr>
          <w:ilvl w:val="0"/>
          <w:numId w:val="7"/>
        </w:numPr>
        <w:rPr>
          <w:rFonts w:cs="Arial"/>
        </w:rPr>
      </w:pPr>
      <w:r w:rsidRPr="00D765EC">
        <w:rPr>
          <w:rFonts w:cs="Arial"/>
        </w:rPr>
        <w:t>Baby’s first teeth</w:t>
      </w:r>
    </w:p>
    <w:p w:rsidR="00121267" w:rsidRPr="00D765EC" w:rsidRDefault="00121267" w:rsidP="00121267">
      <w:pPr>
        <w:numPr>
          <w:ilvl w:val="0"/>
          <w:numId w:val="7"/>
        </w:numPr>
        <w:rPr>
          <w:rFonts w:cs="Arial"/>
        </w:rPr>
      </w:pPr>
      <w:r w:rsidRPr="00D765EC">
        <w:rPr>
          <w:rFonts w:cs="Arial"/>
        </w:rPr>
        <w:t>Glue Ear in children</w:t>
      </w:r>
    </w:p>
    <w:p w:rsidR="00121267" w:rsidRPr="00D765EC" w:rsidRDefault="00121267" w:rsidP="00121267">
      <w:pPr>
        <w:numPr>
          <w:ilvl w:val="0"/>
          <w:numId w:val="7"/>
        </w:numPr>
        <w:rPr>
          <w:rFonts w:cs="Arial"/>
        </w:rPr>
      </w:pPr>
      <w:r w:rsidRPr="00D765EC">
        <w:rPr>
          <w:rFonts w:cs="Arial"/>
        </w:rPr>
        <w:t>Child has had cleft lip revision – discharge advice for parents</w:t>
      </w:r>
    </w:p>
    <w:p w:rsidR="00121267" w:rsidRPr="00D765EC" w:rsidRDefault="000A5353" w:rsidP="00121267">
      <w:pPr>
        <w:numPr>
          <w:ilvl w:val="0"/>
          <w:numId w:val="7"/>
        </w:numPr>
        <w:rPr>
          <w:rFonts w:cs="Arial"/>
        </w:rPr>
      </w:pPr>
      <w:r>
        <w:rPr>
          <w:rFonts w:cs="Arial"/>
        </w:rPr>
        <w:t>Submuc</w:t>
      </w:r>
      <w:r w:rsidR="00121267" w:rsidRPr="00D765EC">
        <w:rPr>
          <w:rFonts w:cs="Arial"/>
        </w:rPr>
        <w:t>ous cleft palate</w:t>
      </w:r>
    </w:p>
    <w:p w:rsidR="00EF7308" w:rsidRPr="00EF7308" w:rsidRDefault="00EF7308" w:rsidP="00121267">
      <w:pPr>
        <w:ind w:right="-37"/>
        <w:jc w:val="center"/>
        <w:rPr>
          <w:rFonts w:cs="Arial"/>
        </w:rPr>
      </w:pPr>
      <w:r>
        <w:rPr>
          <w:rFonts w:cs="Arial"/>
        </w:rPr>
        <w:br w:type="page"/>
      </w:r>
      <w:r w:rsidR="00121267" w:rsidRPr="00EF7308">
        <w:rPr>
          <w:rFonts w:cs="Arial"/>
        </w:rPr>
        <w:lastRenderedPageBreak/>
        <w:t xml:space="preserve"> </w:t>
      </w:r>
    </w:p>
    <w:p w:rsidR="00EF7308" w:rsidRPr="00E6547B" w:rsidRDefault="0066697D" w:rsidP="00853AD1">
      <w:pPr>
        <w:ind w:left="2793" w:right="-436"/>
        <w:jc w:val="center"/>
        <w:rPr>
          <w:rFonts w:cs="Arial"/>
          <w:sz w:val="16"/>
          <w:szCs w:val="16"/>
        </w:rPr>
      </w:pPr>
      <w:r w:rsidRPr="00E6547B">
        <w:rPr>
          <w:rFonts w:cs="Arial"/>
          <w:noProof/>
          <w:sz w:val="16"/>
          <w:szCs w:val="16"/>
        </w:rPr>
        <w:drawing>
          <wp:anchor distT="0" distB="0" distL="114300" distR="114300" simplePos="0" relativeHeight="251681280" behindDoc="0" locked="0" layoutInCell="1" allowOverlap="1" wp14:anchorId="4359CD59" wp14:editId="6727A460">
            <wp:simplePos x="0" y="0"/>
            <wp:positionH relativeFrom="column">
              <wp:posOffset>-398145</wp:posOffset>
            </wp:positionH>
            <wp:positionV relativeFrom="paragraph">
              <wp:posOffset>0</wp:posOffset>
            </wp:positionV>
            <wp:extent cx="2135505" cy="1828800"/>
            <wp:effectExtent l="0" t="0" r="0" b="0"/>
            <wp:wrapNone/>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35505"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E6547B" w:rsidRPr="00E6547B">
        <w:rPr>
          <w:rFonts w:cs="Arial"/>
          <w:sz w:val="16"/>
          <w:szCs w:val="16"/>
        </w:rPr>
        <w:t xml:space="preserve">Did you know that the Spires Cleft Centre has a website: </w:t>
      </w:r>
      <w:hyperlink r:id="rId74" w:history="1">
        <w:r w:rsidR="00E6547B" w:rsidRPr="00E6547B">
          <w:rPr>
            <w:rStyle w:val="Hyperlink"/>
            <w:rFonts w:cs="Arial"/>
            <w:sz w:val="16"/>
            <w:szCs w:val="16"/>
          </w:rPr>
          <w:t>www.spirescentre.nhs.uk</w:t>
        </w:r>
      </w:hyperlink>
      <w:r w:rsidR="00E6547B" w:rsidRPr="00E6547B">
        <w:rPr>
          <w:rFonts w:cs="Arial"/>
          <w:sz w:val="16"/>
          <w:szCs w:val="16"/>
        </w:rPr>
        <w:t>.</w:t>
      </w:r>
    </w:p>
    <w:p w:rsidR="00E6547B" w:rsidRPr="00E6547B" w:rsidRDefault="00E6547B" w:rsidP="00853AD1">
      <w:pPr>
        <w:ind w:left="2793" w:right="-436"/>
        <w:jc w:val="center"/>
        <w:rPr>
          <w:rFonts w:cs="Arial"/>
          <w:sz w:val="16"/>
          <w:szCs w:val="16"/>
        </w:rPr>
      </w:pPr>
    </w:p>
    <w:p w:rsidR="00E6547B" w:rsidRPr="00E6547B" w:rsidRDefault="00E6547B" w:rsidP="00853AD1">
      <w:pPr>
        <w:ind w:left="2793" w:right="-436"/>
        <w:jc w:val="center"/>
        <w:rPr>
          <w:rFonts w:cs="Arial"/>
          <w:sz w:val="16"/>
          <w:szCs w:val="16"/>
        </w:rPr>
      </w:pPr>
      <w:r w:rsidRPr="00E6547B">
        <w:rPr>
          <w:rFonts w:cs="Arial"/>
          <w:sz w:val="16"/>
          <w:szCs w:val="16"/>
        </w:rPr>
        <w:t>Would you like to share any of your experiences with others?</w:t>
      </w:r>
    </w:p>
    <w:p w:rsidR="00E6547B" w:rsidRPr="00E6547B" w:rsidRDefault="00E6547B" w:rsidP="00853AD1">
      <w:pPr>
        <w:ind w:left="2793" w:right="-436"/>
        <w:jc w:val="center"/>
        <w:rPr>
          <w:rFonts w:cs="Arial"/>
          <w:sz w:val="16"/>
          <w:szCs w:val="16"/>
        </w:rPr>
      </w:pPr>
    </w:p>
    <w:p w:rsidR="00E6547B" w:rsidRPr="00E6547B" w:rsidRDefault="00E6547B" w:rsidP="00853AD1">
      <w:pPr>
        <w:ind w:left="2793" w:right="-436"/>
        <w:jc w:val="center"/>
        <w:rPr>
          <w:rFonts w:cs="Arial"/>
          <w:sz w:val="16"/>
          <w:szCs w:val="16"/>
        </w:rPr>
      </w:pPr>
      <w:r w:rsidRPr="00E6547B">
        <w:rPr>
          <w:rFonts w:cs="Arial"/>
          <w:sz w:val="16"/>
          <w:szCs w:val="16"/>
        </w:rPr>
        <w:t>Or perhaps you would like to draw us a picture that we can share with others?</w:t>
      </w:r>
    </w:p>
    <w:p w:rsidR="00E6547B" w:rsidRPr="00E6547B" w:rsidRDefault="00E6547B" w:rsidP="00853AD1">
      <w:pPr>
        <w:ind w:left="2793" w:right="-436"/>
        <w:jc w:val="center"/>
        <w:rPr>
          <w:rFonts w:cs="Arial"/>
          <w:sz w:val="16"/>
          <w:szCs w:val="16"/>
        </w:rPr>
      </w:pPr>
    </w:p>
    <w:p w:rsidR="00E6547B" w:rsidRPr="00E6547B" w:rsidRDefault="00E6547B" w:rsidP="00853AD1">
      <w:pPr>
        <w:ind w:left="2793" w:right="-436"/>
        <w:jc w:val="center"/>
        <w:rPr>
          <w:rFonts w:cs="Arial"/>
          <w:sz w:val="16"/>
          <w:szCs w:val="16"/>
        </w:rPr>
      </w:pPr>
      <w:r w:rsidRPr="00E6547B">
        <w:rPr>
          <w:rFonts w:cs="Arial"/>
          <w:sz w:val="16"/>
          <w:szCs w:val="16"/>
        </w:rPr>
        <w:t>It is very easy…</w:t>
      </w:r>
    </w:p>
    <w:p w:rsidR="00E6547B" w:rsidRPr="00E6547B" w:rsidRDefault="00E6547B" w:rsidP="00853AD1">
      <w:pPr>
        <w:ind w:left="2793" w:right="-436"/>
        <w:jc w:val="center"/>
        <w:rPr>
          <w:rFonts w:cs="Arial"/>
          <w:sz w:val="16"/>
          <w:szCs w:val="16"/>
        </w:rPr>
      </w:pPr>
    </w:p>
    <w:p w:rsidR="00E6547B" w:rsidRDefault="00E6547B" w:rsidP="00853AD1">
      <w:pPr>
        <w:ind w:left="2793" w:right="-436"/>
        <w:jc w:val="center"/>
        <w:rPr>
          <w:rFonts w:cs="Arial"/>
          <w:sz w:val="16"/>
          <w:szCs w:val="16"/>
        </w:rPr>
      </w:pPr>
      <w:r w:rsidRPr="00E6547B">
        <w:rPr>
          <w:rFonts w:cs="Arial"/>
          <w:sz w:val="16"/>
          <w:szCs w:val="16"/>
        </w:rPr>
        <w:t>You can complete the box below and hand it to anyone in the Cleft Team</w:t>
      </w:r>
      <w:r>
        <w:rPr>
          <w:rFonts w:cs="Arial"/>
          <w:sz w:val="16"/>
          <w:szCs w:val="16"/>
        </w:rPr>
        <w:t>,</w:t>
      </w:r>
      <w:r w:rsidRPr="00E6547B">
        <w:rPr>
          <w:rFonts w:cs="Arial"/>
          <w:sz w:val="16"/>
          <w:szCs w:val="16"/>
        </w:rPr>
        <w:t xml:space="preserve"> or you can post it back to us. There is also space on the </w:t>
      </w:r>
      <w:r w:rsidR="00853AD1">
        <w:rPr>
          <w:rFonts w:cs="Arial"/>
          <w:sz w:val="16"/>
          <w:szCs w:val="16"/>
        </w:rPr>
        <w:t>next</w:t>
      </w:r>
      <w:r w:rsidRPr="00E6547B">
        <w:rPr>
          <w:rFonts w:cs="Arial"/>
          <w:sz w:val="16"/>
          <w:szCs w:val="16"/>
        </w:rPr>
        <w:t xml:space="preserve"> page. You can even submit your story through the website.</w:t>
      </w:r>
    </w:p>
    <w:p w:rsidR="00853AD1" w:rsidRPr="00853AD1" w:rsidRDefault="00853AD1" w:rsidP="00853AD1">
      <w:pPr>
        <w:ind w:left="2793" w:right="-436"/>
        <w:jc w:val="center"/>
        <w:rPr>
          <w:rFonts w:cs="Arial"/>
          <w:sz w:val="4"/>
          <w:szCs w:val="16"/>
        </w:rPr>
      </w:pPr>
    </w:p>
    <w:p w:rsidR="00E6547B" w:rsidRDefault="0066697D" w:rsidP="00E6547B">
      <w:pPr>
        <w:ind w:left="2907" w:right="-37"/>
        <w:jc w:val="center"/>
        <w:rPr>
          <w:rFonts w:cs="Arial"/>
          <w:sz w:val="16"/>
          <w:szCs w:val="16"/>
        </w:rPr>
      </w:pPr>
      <w:r>
        <w:rPr>
          <w:rFonts w:cs="Arial"/>
          <w:noProof/>
          <w:szCs w:val="16"/>
        </w:rPr>
        <mc:AlternateContent>
          <mc:Choice Requires="wps">
            <w:drawing>
              <wp:anchor distT="0" distB="0" distL="114300" distR="114300" simplePos="0" relativeHeight="251682304" behindDoc="0" locked="0" layoutInCell="1" allowOverlap="1" wp14:anchorId="76D9D6EE" wp14:editId="1E17636C">
                <wp:simplePos x="0" y="0"/>
                <wp:positionH relativeFrom="column">
                  <wp:posOffset>-360680</wp:posOffset>
                </wp:positionH>
                <wp:positionV relativeFrom="paragraph">
                  <wp:posOffset>74929</wp:posOffset>
                </wp:positionV>
                <wp:extent cx="4524375" cy="4829175"/>
                <wp:effectExtent l="0" t="0" r="28575" b="28575"/>
                <wp:wrapNone/>
                <wp:docPr id="6" name="Rectangle 1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24375" cy="4829175"/>
                        </a:xfrm>
                        <a:prstGeom prst="rect">
                          <a:avLst/>
                        </a:prstGeom>
                        <a:noFill/>
                        <a:ln w="19050" cap="rnd" algn="ctr">
                          <a:solidFill>
                            <a:srgbClr val="000000"/>
                          </a:solidFill>
                          <a:prstDash val="sysDot"/>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9" o:spid="_x0000_s1026" style="position:absolute;margin-left:-28.4pt;margin-top:5.9pt;width:356.25pt;height:380.2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" filled="f" strokeweight="1.5pt">
                <v:stroke dashstyle="1 1" endcap="round"/>
              </v:rect>
            </w:pict>
          </mc:Fallback>
        </mc:AlternateContent>
      </w:r>
    </w:p>
    <w:p w:rsidR="00E6547B" w:rsidRDefault="00E6547B" w:rsidP="00E6547B">
      <w:pPr>
        <w:ind w:right="-37"/>
        <w:rPr>
          <w:rFonts w:cs="Arial"/>
          <w:szCs w:val="16"/>
        </w:rPr>
      </w:pPr>
    </w:p>
    <w:p w:rsidR="00E6547B" w:rsidRPr="00E6547B" w:rsidRDefault="00E6547B" w:rsidP="00E6547B">
      <w:pPr>
        <w:rPr>
          <w:rFonts w:cs="Arial"/>
          <w:szCs w:val="16"/>
        </w:rPr>
      </w:pPr>
    </w:p>
    <w:p w:rsidR="00E6547B" w:rsidRPr="00E6547B" w:rsidRDefault="00E6547B" w:rsidP="00E6547B">
      <w:pPr>
        <w:rPr>
          <w:rFonts w:cs="Arial"/>
          <w:szCs w:val="16"/>
        </w:rPr>
      </w:pPr>
    </w:p>
    <w:p w:rsidR="00E6547B" w:rsidRPr="00E6547B" w:rsidRDefault="00E6547B" w:rsidP="00E6547B">
      <w:pPr>
        <w:rPr>
          <w:rFonts w:cs="Arial"/>
          <w:szCs w:val="16"/>
        </w:rPr>
      </w:pPr>
    </w:p>
    <w:p w:rsidR="00E6547B" w:rsidRPr="00E6547B" w:rsidRDefault="00E6547B" w:rsidP="00E6547B">
      <w:pPr>
        <w:rPr>
          <w:rFonts w:cs="Arial"/>
          <w:szCs w:val="16"/>
        </w:rPr>
      </w:pPr>
    </w:p>
    <w:p w:rsidR="00E6547B" w:rsidRPr="00E6547B" w:rsidRDefault="00E6547B" w:rsidP="00E6547B">
      <w:pPr>
        <w:rPr>
          <w:rFonts w:cs="Arial"/>
          <w:szCs w:val="16"/>
        </w:rPr>
      </w:pPr>
    </w:p>
    <w:p w:rsidR="00E6547B" w:rsidRPr="00E6547B" w:rsidRDefault="00E6547B" w:rsidP="00E6547B">
      <w:pPr>
        <w:rPr>
          <w:rFonts w:cs="Arial"/>
          <w:szCs w:val="16"/>
        </w:rPr>
      </w:pPr>
    </w:p>
    <w:p w:rsidR="00E6547B" w:rsidRPr="00E6547B" w:rsidRDefault="00E6547B" w:rsidP="00E6547B">
      <w:pPr>
        <w:rPr>
          <w:rFonts w:cs="Arial"/>
          <w:szCs w:val="16"/>
        </w:rPr>
      </w:pPr>
    </w:p>
    <w:p w:rsidR="00E6547B" w:rsidRPr="00E6547B" w:rsidRDefault="00E6547B" w:rsidP="00E6547B">
      <w:pPr>
        <w:rPr>
          <w:rFonts w:cs="Arial"/>
          <w:szCs w:val="16"/>
        </w:rPr>
      </w:pPr>
    </w:p>
    <w:p w:rsidR="00E6547B" w:rsidRPr="00E6547B" w:rsidRDefault="00E6547B" w:rsidP="00E6547B">
      <w:pPr>
        <w:rPr>
          <w:rFonts w:cs="Arial"/>
          <w:szCs w:val="16"/>
        </w:rPr>
      </w:pPr>
    </w:p>
    <w:p w:rsidR="00E6547B" w:rsidRPr="00E6547B" w:rsidRDefault="00E6547B" w:rsidP="00E6547B">
      <w:pPr>
        <w:rPr>
          <w:rFonts w:cs="Arial"/>
          <w:szCs w:val="16"/>
        </w:rPr>
      </w:pPr>
    </w:p>
    <w:p w:rsidR="00E6547B" w:rsidRPr="00E6547B" w:rsidRDefault="00E6547B" w:rsidP="00E6547B">
      <w:pPr>
        <w:rPr>
          <w:rFonts w:cs="Arial"/>
          <w:szCs w:val="16"/>
        </w:rPr>
      </w:pPr>
    </w:p>
    <w:p w:rsidR="00E6547B" w:rsidRPr="00E6547B" w:rsidRDefault="00E6547B" w:rsidP="00E6547B">
      <w:pPr>
        <w:rPr>
          <w:rFonts w:cs="Arial"/>
          <w:szCs w:val="16"/>
        </w:rPr>
      </w:pPr>
    </w:p>
    <w:p w:rsidR="00E6547B" w:rsidRPr="00E6547B" w:rsidRDefault="00E6547B" w:rsidP="00E6547B">
      <w:pPr>
        <w:rPr>
          <w:rFonts w:cs="Arial"/>
          <w:szCs w:val="16"/>
        </w:rPr>
      </w:pPr>
    </w:p>
    <w:p w:rsidR="00E6547B" w:rsidRPr="00E6547B" w:rsidRDefault="00E6547B" w:rsidP="00E6547B">
      <w:pPr>
        <w:rPr>
          <w:rFonts w:cs="Arial"/>
          <w:szCs w:val="16"/>
        </w:rPr>
      </w:pPr>
    </w:p>
    <w:p w:rsidR="00E6547B" w:rsidRPr="00E6547B" w:rsidRDefault="00E6547B" w:rsidP="00E6547B">
      <w:pPr>
        <w:rPr>
          <w:rFonts w:cs="Arial"/>
          <w:szCs w:val="16"/>
        </w:rPr>
      </w:pPr>
    </w:p>
    <w:p w:rsidR="00E6547B" w:rsidRPr="00E6547B" w:rsidRDefault="00E6547B" w:rsidP="00E6547B">
      <w:pPr>
        <w:rPr>
          <w:rFonts w:cs="Arial"/>
          <w:szCs w:val="16"/>
        </w:rPr>
      </w:pPr>
    </w:p>
    <w:p w:rsidR="00E6547B" w:rsidRPr="00E6547B" w:rsidRDefault="00E6547B" w:rsidP="00E6547B">
      <w:pPr>
        <w:rPr>
          <w:rFonts w:cs="Arial"/>
          <w:szCs w:val="16"/>
        </w:rPr>
      </w:pPr>
    </w:p>
    <w:p w:rsidR="00E6547B" w:rsidRPr="00E6547B" w:rsidRDefault="00E6547B" w:rsidP="00E6547B">
      <w:pPr>
        <w:rPr>
          <w:rFonts w:cs="Arial"/>
          <w:szCs w:val="16"/>
        </w:rPr>
      </w:pPr>
    </w:p>
    <w:p w:rsidR="00E6547B" w:rsidRPr="00E6547B" w:rsidRDefault="00E6547B" w:rsidP="00E6547B">
      <w:pPr>
        <w:rPr>
          <w:rFonts w:cs="Arial"/>
          <w:szCs w:val="16"/>
        </w:rPr>
      </w:pPr>
    </w:p>
    <w:p w:rsidR="00E6547B" w:rsidRDefault="00E6547B" w:rsidP="00E6547B">
      <w:pPr>
        <w:rPr>
          <w:rFonts w:cs="Arial"/>
          <w:szCs w:val="16"/>
        </w:rPr>
      </w:pPr>
    </w:p>
    <w:p w:rsidR="00E6547B" w:rsidRPr="00E6547B" w:rsidRDefault="00E6547B" w:rsidP="00E6547B">
      <w:pPr>
        <w:rPr>
          <w:rFonts w:cs="Arial"/>
          <w:szCs w:val="16"/>
        </w:rPr>
      </w:pPr>
    </w:p>
    <w:p w:rsidR="00E6547B" w:rsidRDefault="00E6547B" w:rsidP="00E6547B">
      <w:pPr>
        <w:rPr>
          <w:rFonts w:cs="Arial"/>
          <w:szCs w:val="16"/>
        </w:rPr>
      </w:pPr>
    </w:p>
    <w:p w:rsidR="00121267" w:rsidRDefault="00121267" w:rsidP="00E6547B">
      <w:pPr>
        <w:rPr>
          <w:rFonts w:cs="Arial"/>
          <w:szCs w:val="16"/>
        </w:rPr>
      </w:pPr>
    </w:p>
    <w:p w:rsidR="00121267" w:rsidRDefault="00121267" w:rsidP="00E6547B">
      <w:pPr>
        <w:rPr>
          <w:rFonts w:cs="Arial"/>
          <w:szCs w:val="16"/>
        </w:rPr>
      </w:pPr>
    </w:p>
    <w:p w:rsidR="00853AD1" w:rsidRDefault="00853AD1" w:rsidP="00E6547B">
      <w:pPr>
        <w:rPr>
          <w:rFonts w:cs="Arial"/>
          <w:szCs w:val="16"/>
        </w:rPr>
      </w:pPr>
    </w:p>
    <w:p w:rsidR="002A2E43" w:rsidRPr="002A2E43" w:rsidRDefault="002A2E43" w:rsidP="002A2E43">
      <w:pPr>
        <w:rPr>
          <w:rFonts w:cs="Arial"/>
          <w:szCs w:val="16"/>
        </w:rPr>
      </w:pPr>
    </w:p>
    <w:tbl>
      <w:tblPr>
        <w:tblW w:w="7125" w:type="dxa"/>
        <w:tblInd w:w="-405" w:type="dxa"/>
        <w:tblLook w:val="01E0" w:firstRow="1" w:lastRow="1" w:firstColumn="1" w:lastColumn="1" w:noHBand="0" w:noVBand="0"/>
      </w:tblPr>
      <w:tblGrid>
        <w:gridCol w:w="3990"/>
        <w:gridCol w:w="3135"/>
      </w:tblGrid>
      <w:tr w:rsidR="00121267" w:rsidRPr="00B07AFA" w:rsidTr="00CA2888">
        <w:trPr>
          <w:trHeight w:val="1167"/>
        </w:trPr>
        <w:tc>
          <w:tcPr>
            <w:tcW w:w="3990" w:type="dxa"/>
          </w:tcPr>
          <w:p w:rsidR="00121267" w:rsidRPr="00B07AFA" w:rsidRDefault="00121267" w:rsidP="00CA2888">
            <w:pPr>
              <w:rPr>
                <w:rFonts w:cs="Arial"/>
                <w:sz w:val="12"/>
                <w:szCs w:val="16"/>
              </w:rPr>
            </w:pPr>
          </w:p>
          <w:p w:rsidR="00121267" w:rsidRPr="00B07AFA" w:rsidRDefault="00121267" w:rsidP="00CA2888">
            <w:pPr>
              <w:rPr>
                <w:rFonts w:cs="Arial"/>
                <w:sz w:val="16"/>
                <w:szCs w:val="16"/>
                <w:u w:val="single"/>
              </w:rPr>
            </w:pPr>
            <w:r w:rsidRPr="00B07AFA">
              <w:rPr>
                <w:rFonts w:cs="Arial"/>
                <w:sz w:val="16"/>
                <w:szCs w:val="16"/>
              </w:rPr>
              <w:t>Name:</w:t>
            </w:r>
            <w:r w:rsidRPr="00B07AFA">
              <w:rPr>
                <w:rFonts w:cs="Arial"/>
                <w:sz w:val="16"/>
                <w:szCs w:val="16"/>
                <w:u w:val="single"/>
              </w:rPr>
              <w:tab/>
            </w:r>
            <w:r w:rsidRPr="00B07AFA">
              <w:rPr>
                <w:rFonts w:cs="Arial"/>
                <w:sz w:val="16"/>
                <w:szCs w:val="16"/>
                <w:u w:val="single"/>
              </w:rPr>
              <w:tab/>
            </w:r>
            <w:r w:rsidRPr="00B07AFA">
              <w:rPr>
                <w:rFonts w:cs="Arial"/>
                <w:sz w:val="16"/>
                <w:szCs w:val="16"/>
                <w:u w:val="single"/>
              </w:rPr>
              <w:tab/>
            </w:r>
            <w:r w:rsidRPr="00B07AFA">
              <w:rPr>
                <w:rFonts w:cs="Arial"/>
                <w:sz w:val="16"/>
                <w:szCs w:val="16"/>
                <w:u w:val="single"/>
              </w:rPr>
              <w:tab/>
            </w:r>
            <w:r w:rsidRPr="00B07AFA">
              <w:rPr>
                <w:rFonts w:cs="Arial"/>
                <w:sz w:val="16"/>
                <w:szCs w:val="16"/>
                <w:u w:val="single"/>
              </w:rPr>
              <w:tab/>
            </w:r>
          </w:p>
          <w:p w:rsidR="00121267" w:rsidRPr="00B07AFA" w:rsidRDefault="00121267" w:rsidP="00CA2888">
            <w:pPr>
              <w:rPr>
                <w:rFonts w:cs="Arial"/>
                <w:sz w:val="24"/>
                <w:szCs w:val="16"/>
                <w:u w:val="single"/>
              </w:rPr>
            </w:pPr>
          </w:p>
          <w:p w:rsidR="00121267" w:rsidRPr="00B07AFA" w:rsidRDefault="00121267" w:rsidP="00CA2888">
            <w:pPr>
              <w:tabs>
                <w:tab w:val="left" w:pos="1080"/>
              </w:tabs>
              <w:rPr>
                <w:rFonts w:cs="Arial"/>
                <w:sz w:val="16"/>
                <w:szCs w:val="16"/>
              </w:rPr>
            </w:pPr>
            <w:r w:rsidRPr="00B07AFA">
              <w:rPr>
                <w:rFonts w:cs="Arial"/>
                <w:sz w:val="16"/>
                <w:szCs w:val="16"/>
              </w:rPr>
              <w:t>Are you a (please circle):            Patient/Parent(s)</w:t>
            </w:r>
          </w:p>
          <w:p w:rsidR="00121267" w:rsidRPr="00B07AFA" w:rsidRDefault="00121267" w:rsidP="00CA2888">
            <w:pPr>
              <w:tabs>
                <w:tab w:val="left" w:pos="1080"/>
              </w:tabs>
              <w:rPr>
                <w:rFonts w:cs="Arial"/>
                <w:szCs w:val="16"/>
              </w:rPr>
            </w:pPr>
          </w:p>
        </w:tc>
        <w:tc>
          <w:tcPr>
            <w:tcW w:w="3135" w:type="dxa"/>
          </w:tcPr>
          <w:p w:rsidR="00121267" w:rsidRPr="00B07AFA" w:rsidRDefault="00121267" w:rsidP="00CA2888">
            <w:pPr>
              <w:jc w:val="center"/>
              <w:rPr>
                <w:rFonts w:cs="Arial"/>
                <w:b/>
                <w:sz w:val="16"/>
                <w:szCs w:val="16"/>
              </w:rPr>
            </w:pPr>
            <w:r w:rsidRPr="00B07AFA">
              <w:rPr>
                <w:rFonts w:cs="Arial"/>
                <w:b/>
                <w:sz w:val="16"/>
                <w:szCs w:val="16"/>
              </w:rPr>
              <w:t>Return address by post</w:t>
            </w:r>
          </w:p>
          <w:p w:rsidR="00121267" w:rsidRPr="00B07AFA" w:rsidRDefault="00121267" w:rsidP="00CA2888">
            <w:pPr>
              <w:jc w:val="center"/>
              <w:rPr>
                <w:rFonts w:cs="Arial"/>
                <w:sz w:val="16"/>
                <w:szCs w:val="16"/>
              </w:rPr>
            </w:pPr>
            <w:r w:rsidRPr="00B07AFA">
              <w:rPr>
                <w:rFonts w:cs="Arial"/>
                <w:sz w:val="16"/>
                <w:szCs w:val="16"/>
              </w:rPr>
              <w:t>The Spires Cleft Lip and Palate Centre</w:t>
            </w:r>
          </w:p>
          <w:p w:rsidR="00121267" w:rsidRPr="00B07AFA" w:rsidRDefault="00121267" w:rsidP="00CA2888">
            <w:pPr>
              <w:jc w:val="center"/>
              <w:rPr>
                <w:rFonts w:cs="Arial"/>
                <w:sz w:val="16"/>
                <w:szCs w:val="16"/>
              </w:rPr>
            </w:pPr>
            <w:r w:rsidRPr="00B07AFA">
              <w:rPr>
                <w:rFonts w:cs="Arial"/>
                <w:sz w:val="16"/>
                <w:szCs w:val="16"/>
              </w:rPr>
              <w:t>Salisbury District Hospital</w:t>
            </w:r>
          </w:p>
          <w:p w:rsidR="00121267" w:rsidRPr="00B07AFA" w:rsidRDefault="00121267" w:rsidP="00CA2888">
            <w:pPr>
              <w:jc w:val="center"/>
              <w:rPr>
                <w:rFonts w:cs="Arial"/>
                <w:sz w:val="16"/>
                <w:szCs w:val="16"/>
              </w:rPr>
            </w:pPr>
            <w:r w:rsidRPr="00B07AFA">
              <w:rPr>
                <w:rFonts w:cs="Arial"/>
                <w:sz w:val="16"/>
                <w:szCs w:val="16"/>
              </w:rPr>
              <w:t>Salisbury</w:t>
            </w:r>
          </w:p>
          <w:p w:rsidR="00121267" w:rsidRPr="00B07AFA" w:rsidRDefault="00121267" w:rsidP="00CA2888">
            <w:pPr>
              <w:jc w:val="center"/>
              <w:rPr>
                <w:rFonts w:cs="Arial"/>
                <w:szCs w:val="16"/>
              </w:rPr>
            </w:pPr>
            <w:r w:rsidRPr="00B07AFA">
              <w:rPr>
                <w:rFonts w:cs="Arial"/>
                <w:sz w:val="16"/>
                <w:szCs w:val="16"/>
              </w:rPr>
              <w:t>SP2 8BJ</w:t>
            </w:r>
          </w:p>
        </w:tc>
      </w:tr>
    </w:tbl>
    <w:p w:rsidR="002A2E43" w:rsidRDefault="002A2E43" w:rsidP="002A2E43">
      <w:pPr>
        <w:rPr>
          <w:rFonts w:cs="Arial"/>
          <w:b/>
          <w:sz w:val="28"/>
          <w:szCs w:val="16"/>
        </w:rPr>
      </w:pPr>
      <w:r>
        <w:rPr>
          <w:rFonts w:cs="Arial"/>
          <w:szCs w:val="16"/>
        </w:rPr>
        <w:br w:type="page"/>
      </w:r>
      <w:r>
        <w:rPr>
          <w:rFonts w:cs="Arial"/>
          <w:b/>
          <w:sz w:val="28"/>
          <w:szCs w:val="16"/>
        </w:rPr>
        <w:lastRenderedPageBreak/>
        <w:t>Notes</w:t>
      </w:r>
    </w:p>
    <w:p w:rsidR="002A2E43" w:rsidRDefault="002A2E43" w:rsidP="002A2E43">
      <w:pPr>
        <w:jc w:val="center"/>
        <w:rPr>
          <w:rFonts w:cs="Arial"/>
          <w:b/>
          <w:sz w:val="28"/>
          <w:szCs w:val="16"/>
        </w:rPr>
      </w:pPr>
      <w:r>
        <w:rPr>
          <w:rFonts w:cs="Arial"/>
          <w:b/>
          <w:sz w:val="28"/>
          <w:szCs w:val="16"/>
        </w:rPr>
        <w:br w:type="page"/>
      </w:r>
      <w:r>
        <w:rPr>
          <w:rFonts w:cs="Arial"/>
          <w:b/>
          <w:sz w:val="28"/>
          <w:szCs w:val="16"/>
        </w:rPr>
        <w:lastRenderedPageBreak/>
        <w:t>Acknowledgments</w:t>
      </w:r>
    </w:p>
    <w:p w:rsidR="002A2E43" w:rsidRDefault="002A2E43" w:rsidP="002A2E43">
      <w:pPr>
        <w:jc w:val="center"/>
        <w:rPr>
          <w:rFonts w:cs="Arial"/>
          <w:b/>
          <w:sz w:val="28"/>
          <w:szCs w:val="16"/>
        </w:rPr>
      </w:pPr>
    </w:p>
    <w:p w:rsidR="00213B04" w:rsidRDefault="00213B04" w:rsidP="002A2E43">
      <w:pPr>
        <w:jc w:val="center"/>
        <w:rPr>
          <w:rFonts w:cs="Arial"/>
          <w:b/>
          <w:sz w:val="28"/>
          <w:szCs w:val="16"/>
        </w:rPr>
      </w:pPr>
    </w:p>
    <w:p w:rsidR="002A2E43" w:rsidRDefault="002A2E43" w:rsidP="002A2E43">
      <w:pPr>
        <w:jc w:val="center"/>
        <w:rPr>
          <w:rFonts w:cs="Arial"/>
          <w:b/>
          <w:sz w:val="28"/>
          <w:szCs w:val="16"/>
        </w:rPr>
      </w:pPr>
      <w:r w:rsidRPr="002A2E43">
        <w:rPr>
          <w:rFonts w:cs="Arial"/>
          <w:b/>
          <w:sz w:val="24"/>
          <w:szCs w:val="16"/>
        </w:rPr>
        <w:t xml:space="preserve">Many thanks to all of the parents and children that have given their permission to appear in this information booklet. Without their help this publication would not have been possible. </w:t>
      </w:r>
    </w:p>
    <w:p w:rsidR="002A2E43" w:rsidRDefault="002A2E43" w:rsidP="002A2E43">
      <w:pPr>
        <w:jc w:val="center"/>
        <w:rPr>
          <w:rFonts w:cs="Arial"/>
          <w:b/>
          <w:sz w:val="28"/>
          <w:szCs w:val="16"/>
        </w:rPr>
      </w:pPr>
    </w:p>
    <w:p w:rsidR="002A2E43" w:rsidRDefault="002A2E43" w:rsidP="002A2E43">
      <w:pPr>
        <w:jc w:val="center"/>
        <w:rPr>
          <w:rFonts w:cs="Arial"/>
          <w:b/>
          <w:sz w:val="28"/>
          <w:szCs w:val="16"/>
        </w:rPr>
      </w:pPr>
    </w:p>
    <w:p w:rsidR="00213B04" w:rsidRDefault="00213B04" w:rsidP="002A2E43">
      <w:pPr>
        <w:jc w:val="center"/>
        <w:rPr>
          <w:rFonts w:cs="Arial"/>
          <w:b/>
          <w:sz w:val="28"/>
          <w:szCs w:val="16"/>
        </w:rPr>
      </w:pPr>
    </w:p>
    <w:p w:rsidR="002A2E43" w:rsidRDefault="002A2E43" w:rsidP="002A2E43">
      <w:pPr>
        <w:jc w:val="center"/>
        <w:rPr>
          <w:rFonts w:cs="Arial"/>
          <w:szCs w:val="16"/>
        </w:rPr>
      </w:pPr>
      <w:r>
        <w:rPr>
          <w:rFonts w:cs="Arial"/>
          <w:szCs w:val="16"/>
        </w:rPr>
        <w:t>If you need this information in another language or medium (audio, large print etc.) please contact PALS on:</w:t>
      </w:r>
    </w:p>
    <w:p w:rsidR="002A2E43" w:rsidRDefault="002A2E43" w:rsidP="002A2E43">
      <w:pPr>
        <w:jc w:val="center"/>
        <w:rPr>
          <w:rFonts w:cs="Arial"/>
          <w:szCs w:val="16"/>
        </w:rPr>
      </w:pPr>
      <w:r>
        <w:rPr>
          <w:rFonts w:cs="Arial"/>
          <w:szCs w:val="16"/>
        </w:rPr>
        <w:t>0800 374 208</w:t>
      </w:r>
    </w:p>
    <w:p w:rsidR="002A2E43" w:rsidRDefault="002A2E43" w:rsidP="002A2E43">
      <w:pPr>
        <w:jc w:val="center"/>
        <w:rPr>
          <w:rFonts w:cs="Arial"/>
          <w:szCs w:val="16"/>
        </w:rPr>
      </w:pPr>
      <w:r>
        <w:rPr>
          <w:rFonts w:cs="Arial"/>
          <w:szCs w:val="16"/>
        </w:rPr>
        <w:t xml:space="preserve">Email: </w:t>
      </w:r>
      <w:r w:rsidRPr="002A2E43">
        <w:rPr>
          <w:rFonts w:cs="Arial"/>
          <w:szCs w:val="16"/>
        </w:rPr>
        <w:t>palservice@salisbury.nhs.uk</w:t>
      </w:r>
    </w:p>
    <w:p w:rsidR="002A2E43" w:rsidRDefault="002A2E43" w:rsidP="002A2E43">
      <w:pPr>
        <w:jc w:val="center"/>
        <w:rPr>
          <w:rFonts w:cs="Arial"/>
          <w:szCs w:val="16"/>
        </w:rPr>
      </w:pPr>
    </w:p>
    <w:p w:rsidR="002A2E43" w:rsidRDefault="002A2E43" w:rsidP="002A2E43">
      <w:pPr>
        <w:jc w:val="center"/>
        <w:rPr>
          <w:rFonts w:cs="Arial"/>
          <w:szCs w:val="16"/>
        </w:rPr>
      </w:pPr>
      <w:r>
        <w:rPr>
          <w:rFonts w:cs="Arial"/>
          <w:szCs w:val="16"/>
        </w:rPr>
        <w:t xml:space="preserve">You are entitled to a copy of any letter that we write about you. Please ask if you would like one when you come to the hospital. </w:t>
      </w:r>
    </w:p>
    <w:p w:rsidR="002A2E43" w:rsidRDefault="002A2E43" w:rsidP="002A2E43">
      <w:pPr>
        <w:jc w:val="center"/>
        <w:rPr>
          <w:rFonts w:cs="Arial"/>
          <w:szCs w:val="16"/>
        </w:rPr>
      </w:pPr>
    </w:p>
    <w:p w:rsidR="002A2E43" w:rsidRDefault="002A2E43" w:rsidP="002A2E43">
      <w:pPr>
        <w:jc w:val="center"/>
        <w:rPr>
          <w:rFonts w:cs="Arial"/>
          <w:szCs w:val="16"/>
        </w:rPr>
      </w:pPr>
      <w:r>
        <w:rPr>
          <w:rFonts w:cs="Arial"/>
          <w:szCs w:val="16"/>
        </w:rPr>
        <w:t xml:space="preserve">We ask for information about you so that you can receive proper care and treatment. This information remains confidential and is stored securely by the Trust in accordance with the provisions of the Data Protection Act 1998. </w:t>
      </w:r>
    </w:p>
    <w:p w:rsidR="002A2E43" w:rsidRDefault="002A2E43" w:rsidP="002A2E43">
      <w:pPr>
        <w:jc w:val="center"/>
        <w:rPr>
          <w:rFonts w:cs="Arial"/>
          <w:szCs w:val="16"/>
        </w:rPr>
      </w:pPr>
    </w:p>
    <w:p w:rsidR="002A2E43" w:rsidRDefault="002A2E43" w:rsidP="002A2E43">
      <w:pPr>
        <w:jc w:val="center"/>
        <w:rPr>
          <w:rFonts w:cs="Arial"/>
          <w:szCs w:val="16"/>
        </w:rPr>
      </w:pPr>
    </w:p>
    <w:p w:rsidR="002A2E43" w:rsidRDefault="002A2E43" w:rsidP="002A2E43">
      <w:pPr>
        <w:jc w:val="center"/>
        <w:rPr>
          <w:rFonts w:cs="Arial"/>
          <w:szCs w:val="16"/>
        </w:rPr>
      </w:pPr>
    </w:p>
    <w:p w:rsidR="002A2E43" w:rsidRDefault="002A2E43" w:rsidP="002A2E43">
      <w:pPr>
        <w:jc w:val="center"/>
        <w:rPr>
          <w:rFonts w:cs="Arial"/>
          <w:szCs w:val="16"/>
        </w:rPr>
      </w:pPr>
    </w:p>
    <w:p w:rsidR="002A2E43" w:rsidRDefault="002A2E43" w:rsidP="002A2E43">
      <w:pPr>
        <w:jc w:val="center"/>
        <w:rPr>
          <w:rFonts w:cs="Arial"/>
          <w:szCs w:val="16"/>
        </w:rPr>
      </w:pPr>
    </w:p>
    <w:p w:rsidR="002A2E43" w:rsidRDefault="002A2E43" w:rsidP="002A2E43">
      <w:pPr>
        <w:jc w:val="center"/>
        <w:rPr>
          <w:rFonts w:cs="Arial"/>
          <w:szCs w:val="16"/>
        </w:rPr>
      </w:pPr>
      <w:r>
        <w:rPr>
          <w:rFonts w:cs="Arial"/>
          <w:szCs w:val="16"/>
        </w:rPr>
        <w:t>Author: The Spires Cleft Team</w:t>
      </w:r>
    </w:p>
    <w:p w:rsidR="002A2E43" w:rsidRDefault="00EF4355" w:rsidP="002A2E43">
      <w:pPr>
        <w:jc w:val="center"/>
        <w:rPr>
          <w:rFonts w:cs="Arial"/>
          <w:szCs w:val="16"/>
        </w:rPr>
      </w:pPr>
      <w:r>
        <w:rPr>
          <w:rFonts w:cs="Arial"/>
          <w:szCs w:val="16"/>
        </w:rPr>
        <w:t xml:space="preserve">Version </w:t>
      </w:r>
      <w:r w:rsidR="000A5353">
        <w:rPr>
          <w:rFonts w:cs="Arial"/>
          <w:szCs w:val="16"/>
        </w:rPr>
        <w:t>June 2020</w:t>
      </w:r>
    </w:p>
    <w:p w:rsidR="00213B04" w:rsidRDefault="00121267" w:rsidP="002A2E43">
      <w:pPr>
        <w:jc w:val="center"/>
        <w:rPr>
          <w:rFonts w:cs="Arial"/>
          <w:szCs w:val="16"/>
        </w:rPr>
      </w:pPr>
      <w:r>
        <w:rPr>
          <w:rFonts w:cs="Arial"/>
          <w:szCs w:val="16"/>
        </w:rPr>
        <w:t>To be review</w:t>
      </w:r>
      <w:r w:rsidR="00AA6EF5">
        <w:rPr>
          <w:rFonts w:cs="Arial"/>
          <w:szCs w:val="16"/>
        </w:rPr>
        <w:t>e</w:t>
      </w:r>
      <w:r w:rsidR="000A5353">
        <w:rPr>
          <w:rFonts w:cs="Arial"/>
          <w:szCs w:val="16"/>
        </w:rPr>
        <w:t>d June 2022</w:t>
      </w:r>
    </w:p>
    <w:p w:rsidR="00121267" w:rsidRDefault="00121267" w:rsidP="002A2E43">
      <w:pPr>
        <w:jc w:val="center"/>
        <w:rPr>
          <w:rFonts w:cs="Arial"/>
          <w:szCs w:val="16"/>
        </w:rPr>
      </w:pPr>
      <w:r>
        <w:rPr>
          <w:rFonts w:cs="Arial"/>
          <w:szCs w:val="16"/>
        </w:rPr>
        <w:t>Updated as and when required</w:t>
      </w:r>
    </w:p>
    <w:p w:rsidR="00213B04" w:rsidRDefault="00213B04" w:rsidP="002A2E43">
      <w:pPr>
        <w:jc w:val="center"/>
        <w:rPr>
          <w:rFonts w:cs="Arial"/>
          <w:szCs w:val="16"/>
        </w:rPr>
      </w:pPr>
    </w:p>
    <w:p w:rsidR="00213B04" w:rsidRDefault="00213B04" w:rsidP="002A2E43">
      <w:pPr>
        <w:jc w:val="center"/>
        <w:rPr>
          <w:rFonts w:cs="Arial"/>
          <w:szCs w:val="16"/>
        </w:rPr>
      </w:pPr>
    </w:p>
    <w:p w:rsidR="00213B04" w:rsidRDefault="00213B04" w:rsidP="002A2E43">
      <w:pPr>
        <w:jc w:val="center"/>
        <w:rPr>
          <w:rFonts w:cs="Arial"/>
          <w:szCs w:val="16"/>
        </w:rPr>
      </w:pPr>
      <w:r>
        <w:rPr>
          <w:rFonts w:cs="Arial"/>
          <w:szCs w:val="16"/>
        </w:rPr>
        <w:t>© Salisbury NHS Foundation Trust</w:t>
      </w:r>
    </w:p>
    <w:p w:rsidR="00213B04" w:rsidRDefault="00213B04" w:rsidP="00213B04">
      <w:pPr>
        <w:jc w:val="center"/>
        <w:rPr>
          <w:rFonts w:cs="Arial"/>
          <w:b/>
          <w:sz w:val="28"/>
          <w:szCs w:val="16"/>
        </w:rPr>
      </w:pPr>
      <w:r w:rsidRPr="00213B04">
        <w:rPr>
          <w:rFonts w:cs="Arial"/>
          <w:szCs w:val="22"/>
        </w:rPr>
        <w:t>Salisbury District Hospital</w:t>
      </w:r>
    </w:p>
    <w:p w:rsidR="00E6547B" w:rsidRDefault="00213B04" w:rsidP="00213B04">
      <w:pPr>
        <w:jc w:val="center"/>
        <w:rPr>
          <w:rFonts w:cs="Arial"/>
          <w:szCs w:val="16"/>
        </w:rPr>
      </w:pPr>
      <w:r>
        <w:rPr>
          <w:rFonts w:cs="Arial"/>
          <w:szCs w:val="16"/>
        </w:rPr>
        <w:t>Salisbury</w:t>
      </w:r>
    </w:p>
    <w:p w:rsidR="00213B04" w:rsidRDefault="00213B04" w:rsidP="00213B04">
      <w:pPr>
        <w:jc w:val="center"/>
        <w:rPr>
          <w:rFonts w:cs="Arial"/>
          <w:szCs w:val="16"/>
        </w:rPr>
      </w:pPr>
      <w:r>
        <w:rPr>
          <w:rFonts w:cs="Arial"/>
          <w:szCs w:val="16"/>
        </w:rPr>
        <w:t>Wiltshire</w:t>
      </w:r>
    </w:p>
    <w:p w:rsidR="00213B04" w:rsidRDefault="00213B04" w:rsidP="00213B04">
      <w:pPr>
        <w:jc w:val="center"/>
        <w:rPr>
          <w:rFonts w:cs="Arial"/>
          <w:szCs w:val="16"/>
        </w:rPr>
      </w:pPr>
      <w:r>
        <w:rPr>
          <w:rFonts w:cs="Arial"/>
          <w:szCs w:val="16"/>
        </w:rPr>
        <w:t>SP2 8BJ</w:t>
      </w:r>
    </w:p>
    <w:p w:rsidR="00213B04" w:rsidRDefault="00213B04" w:rsidP="00213B04">
      <w:pPr>
        <w:jc w:val="center"/>
        <w:rPr>
          <w:rFonts w:cs="Arial"/>
          <w:szCs w:val="16"/>
        </w:rPr>
      </w:pPr>
    </w:p>
    <w:p w:rsidR="001E4983" w:rsidRDefault="0012029E" w:rsidP="00213B04">
      <w:pPr>
        <w:jc w:val="center"/>
        <w:rPr>
          <w:rFonts w:cs="Arial"/>
          <w:szCs w:val="16"/>
        </w:rPr>
      </w:pPr>
      <w:hyperlink r:id="rId75" w:history="1">
        <w:r w:rsidR="001E4983" w:rsidRPr="00100A55">
          <w:rPr>
            <w:rStyle w:val="Hyperlink"/>
            <w:rFonts w:cs="Arial"/>
            <w:szCs w:val="16"/>
          </w:rPr>
          <w:t>www.salisbury.nhs.uk</w:t>
        </w:r>
      </w:hyperlink>
    </w:p>
    <w:p w:rsidR="00213B04" w:rsidRDefault="00BC2CD2" w:rsidP="00213B04">
      <w:pPr>
        <w:jc w:val="center"/>
        <w:rPr>
          <w:rFonts w:cs="Arial"/>
          <w:szCs w:val="16"/>
        </w:rPr>
      </w:pPr>
      <w:r>
        <w:rPr>
          <w:rFonts w:cs="Arial"/>
          <w:b/>
          <w:noProof/>
          <w:sz w:val="28"/>
          <w:szCs w:val="16"/>
        </w:rPr>
        <w:drawing>
          <wp:anchor distT="36576" distB="36576" distL="36576" distR="36576" simplePos="0" relativeHeight="251855360" behindDoc="0" locked="0" layoutInCell="1" allowOverlap="1" wp14:anchorId="04EA2BF4" wp14:editId="26A4DEFF">
            <wp:simplePos x="0" y="0"/>
            <wp:positionH relativeFrom="column">
              <wp:posOffset>3059430</wp:posOffset>
            </wp:positionH>
            <wp:positionV relativeFrom="paragraph">
              <wp:posOffset>123190</wp:posOffset>
            </wp:positionV>
            <wp:extent cx="895350" cy="216535"/>
            <wp:effectExtent l="0" t="0" r="0" b="0"/>
            <wp:wrapNone/>
            <wp:docPr id="184" name="Picture 184" descr="Salisbury Foundation logo fl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Salisbury Foundation logo fla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95350" cy="21653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cs="Arial"/>
          <w:b/>
          <w:noProof/>
          <w:sz w:val="28"/>
          <w:szCs w:val="16"/>
        </w:rPr>
        <w:drawing>
          <wp:anchor distT="36576" distB="36576" distL="36576" distR="36576" simplePos="0" relativeHeight="251853312" behindDoc="0" locked="0" layoutInCell="1" allowOverlap="1" wp14:anchorId="49864C35" wp14:editId="402669B7">
            <wp:simplePos x="0" y="0"/>
            <wp:positionH relativeFrom="column">
              <wp:posOffset>116205</wp:posOffset>
            </wp:positionH>
            <wp:positionV relativeFrom="paragraph">
              <wp:posOffset>120650</wp:posOffset>
            </wp:positionV>
            <wp:extent cx="1297305" cy="215900"/>
            <wp:effectExtent l="0" t="0" r="0" b="0"/>
            <wp:wrapNone/>
            <wp:docPr id="182" name="Picture 182" descr="ORH nhs logo fl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ORH nhs logo fla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97305" cy="2159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1E4983">
        <w:rPr>
          <w:rFonts w:cs="Arial"/>
          <w:szCs w:val="16"/>
        </w:rPr>
        <w:br w:type="page"/>
      </w:r>
    </w:p>
    <w:p w:rsidR="00DB7EC9" w:rsidRDefault="00121267" w:rsidP="00213B04">
      <w:pPr>
        <w:jc w:val="center"/>
        <w:rPr>
          <w:rFonts w:cs="Arial"/>
          <w:b/>
          <w:sz w:val="28"/>
          <w:szCs w:val="16"/>
        </w:rPr>
      </w:pPr>
      <w:r>
        <w:rPr>
          <w:rFonts w:cs="Arial"/>
          <w:b/>
          <w:noProof/>
          <w:sz w:val="28"/>
          <w:szCs w:val="16"/>
        </w:rPr>
        <w:lastRenderedPageBreak/>
        <mc:AlternateContent>
          <mc:Choice Requires="wps">
            <w:drawing>
              <wp:anchor distT="0" distB="0" distL="114300" distR="114300" simplePos="0" relativeHeight="251684352" behindDoc="1" locked="0" layoutInCell="1" allowOverlap="1" wp14:anchorId="463210B6" wp14:editId="09B7FB80">
                <wp:simplePos x="0" y="0"/>
                <wp:positionH relativeFrom="page">
                  <wp:align>left</wp:align>
                </wp:positionH>
                <wp:positionV relativeFrom="paragraph">
                  <wp:posOffset>-283210</wp:posOffset>
                </wp:positionV>
                <wp:extent cx="5356860" cy="8505825"/>
                <wp:effectExtent l="0" t="0" r="15240" b="28575"/>
                <wp:wrapNone/>
                <wp:docPr id="4" name="Rectangle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56860" cy="8505825"/>
                        </a:xfrm>
                        <a:prstGeom prst="rect">
                          <a:avLst/>
                        </a:prstGeom>
                        <a:solidFill>
                          <a:schemeClr val="accent1">
                            <a:lumMod val="40000"/>
                            <a:lumOff val="6000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1" o:spid="_x0000_s1026" style="position:absolute;margin-left:0;margin-top:-22.3pt;width:421.8pt;height:669.75pt;z-index:-25163212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" fillcolor="#bdd6ee [1300]">
                <w10:wrap anchorx="page"/>
              </v:rect>
            </w:pict>
          </mc:Fallback>
        </mc:AlternateContent>
      </w:r>
    </w:p>
    <w:p w:rsidR="00121267" w:rsidRDefault="00121267" w:rsidP="00DB7EC9">
      <w:pPr>
        <w:rPr>
          <w:rFonts w:cs="Arial"/>
          <w:sz w:val="28"/>
          <w:szCs w:val="16"/>
        </w:rPr>
      </w:pPr>
    </w:p>
    <w:p w:rsidR="00121267" w:rsidRDefault="00121267" w:rsidP="00DB7EC9">
      <w:pPr>
        <w:rPr>
          <w:rFonts w:cs="Arial"/>
          <w:sz w:val="28"/>
          <w:szCs w:val="16"/>
        </w:rPr>
      </w:pPr>
    </w:p>
    <w:p w:rsidR="00121267" w:rsidRDefault="00121267" w:rsidP="00DB7EC9">
      <w:pPr>
        <w:rPr>
          <w:rFonts w:cs="Arial"/>
          <w:sz w:val="28"/>
          <w:szCs w:val="16"/>
        </w:rPr>
      </w:pPr>
    </w:p>
    <w:p w:rsidR="00121267" w:rsidRDefault="00121267" w:rsidP="00DB7EC9">
      <w:pPr>
        <w:rPr>
          <w:rFonts w:cs="Arial"/>
          <w:sz w:val="28"/>
          <w:szCs w:val="16"/>
        </w:rPr>
      </w:pPr>
    </w:p>
    <w:p w:rsidR="00DB7EC9" w:rsidRPr="00DB7EC9" w:rsidRDefault="00DB7EC9" w:rsidP="00DB7EC9">
      <w:pPr>
        <w:rPr>
          <w:rFonts w:cs="Arial"/>
          <w:sz w:val="28"/>
          <w:szCs w:val="16"/>
        </w:rPr>
      </w:pPr>
    </w:p>
    <w:p w:rsidR="00DB7EC9" w:rsidRPr="00DB7EC9" w:rsidRDefault="00DB7EC9" w:rsidP="00DB7EC9">
      <w:pPr>
        <w:rPr>
          <w:rFonts w:cs="Arial"/>
          <w:sz w:val="28"/>
          <w:szCs w:val="16"/>
        </w:rPr>
      </w:pPr>
    </w:p>
    <w:p w:rsidR="00DB7EC9" w:rsidRPr="00DB7EC9" w:rsidRDefault="0066697D" w:rsidP="00DB7EC9">
      <w:pPr>
        <w:rPr>
          <w:rFonts w:cs="Arial"/>
          <w:sz w:val="28"/>
          <w:szCs w:val="16"/>
        </w:rPr>
      </w:pPr>
      <w:r>
        <w:rPr>
          <w:rFonts w:cs="Arial"/>
          <w:b/>
          <w:noProof/>
          <w:sz w:val="28"/>
          <w:szCs w:val="16"/>
        </w:rPr>
        <w:drawing>
          <wp:anchor distT="0" distB="0" distL="114300" distR="114300" simplePos="0" relativeHeight="251702784" behindDoc="0" locked="0" layoutInCell="1" allowOverlap="1" wp14:anchorId="723807C2" wp14:editId="6A8E8866">
            <wp:simplePos x="0" y="0"/>
            <wp:positionH relativeFrom="column">
              <wp:posOffset>615315</wp:posOffset>
            </wp:positionH>
            <wp:positionV relativeFrom="paragraph">
              <wp:posOffset>186690</wp:posOffset>
            </wp:positionV>
            <wp:extent cx="2668905" cy="3796030"/>
            <wp:effectExtent l="0" t="0" r="0" b="0"/>
            <wp:wrapNone/>
            <wp:docPr id="215" name="Picture 215" descr="Sals lip booklet B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Sals lip booklet BAK"/>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668905" cy="3796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7EC9" w:rsidRPr="00DB7EC9" w:rsidRDefault="00DB7EC9" w:rsidP="00DB7EC9">
      <w:pPr>
        <w:rPr>
          <w:rFonts w:cs="Arial"/>
          <w:sz w:val="28"/>
          <w:szCs w:val="16"/>
        </w:rPr>
      </w:pPr>
    </w:p>
    <w:p w:rsidR="00DB7EC9" w:rsidRPr="00DB7EC9" w:rsidRDefault="00DB7EC9" w:rsidP="00DB7EC9">
      <w:pPr>
        <w:rPr>
          <w:rFonts w:cs="Arial"/>
          <w:sz w:val="28"/>
          <w:szCs w:val="16"/>
        </w:rPr>
      </w:pPr>
    </w:p>
    <w:p w:rsidR="00DB7EC9" w:rsidRPr="00DB7EC9" w:rsidRDefault="00DB7EC9" w:rsidP="00DB7EC9">
      <w:pPr>
        <w:rPr>
          <w:rFonts w:cs="Arial"/>
          <w:sz w:val="28"/>
          <w:szCs w:val="16"/>
        </w:rPr>
      </w:pPr>
    </w:p>
    <w:p w:rsidR="00DB7EC9" w:rsidRPr="00DB7EC9" w:rsidRDefault="00DB7EC9" w:rsidP="00DB7EC9">
      <w:pPr>
        <w:rPr>
          <w:rFonts w:cs="Arial"/>
          <w:sz w:val="28"/>
          <w:szCs w:val="16"/>
        </w:rPr>
      </w:pPr>
    </w:p>
    <w:p w:rsidR="00DB7EC9" w:rsidRPr="00DB7EC9" w:rsidRDefault="00DB7EC9" w:rsidP="00DB7EC9">
      <w:pPr>
        <w:rPr>
          <w:rFonts w:cs="Arial"/>
          <w:sz w:val="28"/>
          <w:szCs w:val="16"/>
        </w:rPr>
      </w:pPr>
    </w:p>
    <w:p w:rsidR="00DB7EC9" w:rsidRPr="00DB7EC9" w:rsidRDefault="00DB7EC9" w:rsidP="00DB7EC9">
      <w:pPr>
        <w:rPr>
          <w:rFonts w:cs="Arial"/>
          <w:sz w:val="28"/>
          <w:szCs w:val="16"/>
        </w:rPr>
      </w:pPr>
    </w:p>
    <w:p w:rsidR="00DB7EC9" w:rsidRPr="00DB7EC9" w:rsidRDefault="00DB7EC9" w:rsidP="00DB7EC9">
      <w:pPr>
        <w:rPr>
          <w:rFonts w:cs="Arial"/>
          <w:sz w:val="28"/>
          <w:szCs w:val="16"/>
        </w:rPr>
      </w:pPr>
    </w:p>
    <w:p w:rsidR="00DB7EC9" w:rsidRPr="00DB7EC9" w:rsidRDefault="00DB7EC9" w:rsidP="00DB7EC9">
      <w:pPr>
        <w:rPr>
          <w:rFonts w:cs="Arial"/>
          <w:sz w:val="28"/>
          <w:szCs w:val="16"/>
        </w:rPr>
      </w:pPr>
    </w:p>
    <w:p w:rsidR="00DB7EC9" w:rsidRPr="00DB7EC9" w:rsidRDefault="00DB7EC9" w:rsidP="00DB7EC9">
      <w:pPr>
        <w:rPr>
          <w:rFonts w:cs="Arial"/>
          <w:sz w:val="28"/>
          <w:szCs w:val="16"/>
        </w:rPr>
      </w:pPr>
    </w:p>
    <w:p w:rsidR="00DB7EC9" w:rsidRPr="00DB7EC9" w:rsidRDefault="00DB7EC9" w:rsidP="00DB7EC9">
      <w:pPr>
        <w:rPr>
          <w:rFonts w:cs="Arial"/>
          <w:sz w:val="28"/>
          <w:szCs w:val="16"/>
        </w:rPr>
      </w:pPr>
    </w:p>
    <w:p w:rsidR="00DB7EC9" w:rsidRPr="00DB7EC9" w:rsidRDefault="00DB7EC9" w:rsidP="00DB7EC9">
      <w:pPr>
        <w:rPr>
          <w:rFonts w:cs="Arial"/>
          <w:sz w:val="28"/>
          <w:szCs w:val="16"/>
        </w:rPr>
      </w:pPr>
    </w:p>
    <w:p w:rsidR="00DB7EC9" w:rsidRPr="00DB7EC9" w:rsidRDefault="00DB7EC9" w:rsidP="00DB7EC9">
      <w:pPr>
        <w:rPr>
          <w:rFonts w:cs="Arial"/>
          <w:sz w:val="28"/>
          <w:szCs w:val="16"/>
        </w:rPr>
      </w:pPr>
    </w:p>
    <w:p w:rsidR="00DB7EC9" w:rsidRPr="00DB7EC9" w:rsidRDefault="00DB7EC9" w:rsidP="00DB7EC9">
      <w:pPr>
        <w:rPr>
          <w:rFonts w:cs="Arial"/>
          <w:sz w:val="28"/>
          <w:szCs w:val="16"/>
        </w:rPr>
      </w:pPr>
    </w:p>
    <w:p w:rsidR="00DB7EC9" w:rsidRPr="00DB7EC9" w:rsidRDefault="00DB7EC9" w:rsidP="00DB7EC9">
      <w:pPr>
        <w:rPr>
          <w:rFonts w:cs="Arial"/>
          <w:sz w:val="28"/>
          <w:szCs w:val="16"/>
        </w:rPr>
      </w:pPr>
    </w:p>
    <w:p w:rsidR="00DB7EC9" w:rsidRPr="00DB7EC9" w:rsidRDefault="00DB7EC9" w:rsidP="00DB7EC9">
      <w:pPr>
        <w:rPr>
          <w:rFonts w:cs="Arial"/>
          <w:sz w:val="28"/>
          <w:szCs w:val="16"/>
        </w:rPr>
      </w:pPr>
    </w:p>
    <w:p w:rsidR="00DB7EC9" w:rsidRPr="00DB7EC9" w:rsidRDefault="00DB7EC9" w:rsidP="00DB7EC9">
      <w:pPr>
        <w:rPr>
          <w:rFonts w:cs="Arial"/>
          <w:sz w:val="28"/>
          <w:szCs w:val="16"/>
        </w:rPr>
      </w:pPr>
    </w:p>
    <w:p w:rsidR="00DB7EC9" w:rsidRDefault="00DB7EC9" w:rsidP="00DB7EC9">
      <w:pPr>
        <w:rPr>
          <w:rFonts w:cs="Arial"/>
          <w:sz w:val="28"/>
          <w:szCs w:val="16"/>
        </w:rPr>
      </w:pPr>
    </w:p>
    <w:p w:rsidR="00DB7EC9" w:rsidRPr="00DB7EC9" w:rsidRDefault="00DB7EC9" w:rsidP="00DB7EC9">
      <w:pPr>
        <w:rPr>
          <w:rFonts w:cs="Arial"/>
          <w:sz w:val="28"/>
          <w:szCs w:val="16"/>
        </w:rPr>
      </w:pPr>
    </w:p>
    <w:p w:rsidR="00DB7EC9" w:rsidRDefault="00DB7EC9" w:rsidP="00DB7EC9">
      <w:pPr>
        <w:rPr>
          <w:rFonts w:cs="Arial"/>
          <w:sz w:val="28"/>
          <w:szCs w:val="16"/>
        </w:rPr>
      </w:pPr>
    </w:p>
    <w:p w:rsidR="00213B04" w:rsidRDefault="00213B04" w:rsidP="00DB7EC9">
      <w:pPr>
        <w:jc w:val="center"/>
        <w:rPr>
          <w:rFonts w:cs="Arial"/>
          <w:sz w:val="24"/>
          <w:szCs w:val="16"/>
        </w:rPr>
      </w:pPr>
    </w:p>
    <w:p w:rsidR="00121267" w:rsidRDefault="00121267" w:rsidP="00DB7EC9">
      <w:pPr>
        <w:jc w:val="center"/>
        <w:rPr>
          <w:rFonts w:cs="Arial"/>
          <w:sz w:val="24"/>
          <w:szCs w:val="16"/>
        </w:rPr>
      </w:pPr>
    </w:p>
    <w:p w:rsidR="00AC5375" w:rsidRPr="0034644B" w:rsidRDefault="00AC5375" w:rsidP="00AC5375">
      <w:pPr>
        <w:jc w:val="center"/>
        <w:rPr>
          <w:rFonts w:cs="Arial"/>
          <w:b/>
          <w:sz w:val="24"/>
          <w:szCs w:val="16"/>
        </w:rPr>
      </w:pPr>
      <w:r w:rsidRPr="0034644B">
        <w:rPr>
          <w:rFonts w:cs="Arial"/>
          <w:b/>
          <w:sz w:val="24"/>
          <w:szCs w:val="16"/>
        </w:rPr>
        <w:t>Copyright of Salisbury NHS Foundation Trust</w:t>
      </w:r>
    </w:p>
    <w:p w:rsidR="00121267" w:rsidRPr="00DB7EC9" w:rsidRDefault="00121267" w:rsidP="00DB7EC9">
      <w:pPr>
        <w:jc w:val="center"/>
        <w:rPr>
          <w:rFonts w:cs="Arial"/>
          <w:sz w:val="24"/>
          <w:szCs w:val="16"/>
        </w:rPr>
      </w:pPr>
    </w:p>
    <w:sectPr w:rsidR="00121267" w:rsidRPr="00DB7EC9" w:rsidSect="00EA63F3">
      <w:footerReference w:type="default" r:id="rId77"/>
      <w:pgSz w:w="8395" w:h="11909" w:code="11"/>
      <w:pgMar w:top="461" w:right="1138" w:bottom="360" w:left="1138" w:header="706" w:footer="203"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F6560" w:rsidRDefault="001F6560">
      <w:r>
        <w:separator/>
      </w:r>
    </w:p>
  </w:endnote>
  <w:endnote w:type="continuationSeparator" w:id="0">
    <w:p w:rsidR="001F6560" w:rsidRDefault="001F65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Bradley Hand ITC">
    <w:panose1 w:val="03070402050302030203"/>
    <w:charset w:val="00"/>
    <w:family w:val="script"/>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6560" w:rsidRPr="00EA63F3" w:rsidRDefault="001F6560" w:rsidP="00EA63F3">
    <w:pPr>
      <w:pStyle w:val="Footer"/>
      <w:rPr>
        <w:sz w:val="16"/>
      </w:rPr>
    </w:pPr>
    <w:r w:rsidRPr="001A167F">
      <w:rPr>
        <w:color w:val="2E74B5" w:themeColor="accent1" w:themeShade="BF"/>
        <w:sz w:val="16"/>
      </w:rPr>
      <w:t>Spirescentre.nhs.uk</w:t>
    </w:r>
    <w:r>
      <w:rPr>
        <w:sz w:val="16"/>
      </w:rPr>
      <w:t xml:space="preserve">                                                             </w:t>
    </w:r>
    <w:r w:rsidRPr="00EA63F3">
      <w:rPr>
        <w:sz w:val="16"/>
      </w:rPr>
      <w:fldChar w:fldCharType="begin"/>
    </w:r>
    <w:r w:rsidRPr="00EA63F3">
      <w:rPr>
        <w:sz w:val="16"/>
      </w:rPr>
      <w:instrText xml:space="preserve"> FILENAME   \* MERGEFORMAT </w:instrText>
    </w:r>
    <w:r w:rsidRPr="00EA63F3">
      <w:rPr>
        <w:sz w:val="16"/>
      </w:rPr>
      <w:fldChar w:fldCharType="separate"/>
    </w:r>
    <w:r>
      <w:rPr>
        <w:noProof/>
        <w:sz w:val="16"/>
      </w:rPr>
      <w:t>Lip Only Booklet June 2020</w:t>
    </w:r>
    <w:r w:rsidRPr="00EA63F3">
      <w:rPr>
        <w:sz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F6560" w:rsidRDefault="001F6560">
      <w:r>
        <w:separator/>
      </w:r>
    </w:p>
  </w:footnote>
  <w:footnote w:type="continuationSeparator" w:id="0">
    <w:p w:rsidR="001F6560" w:rsidRDefault="001F656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6C57B49"/>
    <w:multiLevelType w:val="hybridMultilevel"/>
    <w:tmpl w:val="E5E295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2A5366A8"/>
    <w:multiLevelType w:val="hybridMultilevel"/>
    <w:tmpl w:val="33906C86"/>
    <w:lvl w:ilvl="0" w:tplc="69A2C3E2">
      <w:start w:val="1"/>
      <w:numFmt w:val="bullet"/>
      <w:lvlText w:val=""/>
      <w:lvlJc w:val="left"/>
      <w:pPr>
        <w:tabs>
          <w:tab w:val="num" w:pos="288"/>
        </w:tabs>
        <w:ind w:left="0" w:firstLine="0"/>
      </w:pPr>
      <w:rPr>
        <w:rFonts w:ascii="Symbol" w:hAnsi="Symbol" w:hint="default"/>
        <w:color w:val="auto"/>
        <w:sz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
    <w:nsid w:val="39F474C7"/>
    <w:multiLevelType w:val="hybridMultilevel"/>
    <w:tmpl w:val="E4FAD7CE"/>
    <w:lvl w:ilvl="0" w:tplc="69A2C3E2">
      <w:start w:val="1"/>
      <w:numFmt w:val="bullet"/>
      <w:lvlText w:val=""/>
      <w:lvlJc w:val="left"/>
      <w:pPr>
        <w:tabs>
          <w:tab w:val="num" w:pos="288"/>
        </w:tabs>
        <w:ind w:left="0" w:firstLine="0"/>
      </w:pPr>
      <w:rPr>
        <w:rFonts w:ascii="Symbol" w:hAnsi="Symbol" w:hint="default"/>
        <w:color w:val="auto"/>
        <w:sz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
    <w:nsid w:val="44A3515B"/>
    <w:multiLevelType w:val="hybridMultilevel"/>
    <w:tmpl w:val="956A7FF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
    <w:nsid w:val="50A63178"/>
    <w:multiLevelType w:val="hybridMultilevel"/>
    <w:tmpl w:val="0076180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
    <w:nsid w:val="59416B11"/>
    <w:multiLevelType w:val="hybridMultilevel"/>
    <w:tmpl w:val="5DA0321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
    <w:nsid w:val="6377164E"/>
    <w:multiLevelType w:val="hybridMultilevel"/>
    <w:tmpl w:val="CFCC44B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
    <w:nsid w:val="734C0854"/>
    <w:multiLevelType w:val="hybridMultilevel"/>
    <w:tmpl w:val="70EA59C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num w:numId="1">
    <w:abstractNumId w:val="6"/>
  </w:num>
  <w:num w:numId="2">
    <w:abstractNumId w:val="3"/>
  </w:num>
  <w:num w:numId="3">
    <w:abstractNumId w:val="5"/>
  </w:num>
  <w:num w:numId="4">
    <w:abstractNumId w:val="7"/>
  </w:num>
  <w:num w:numId="5">
    <w:abstractNumId w:val="4"/>
  </w:num>
  <w:num w:numId="6">
    <w:abstractNumId w:val="1"/>
  </w:num>
  <w:num w:numId="7">
    <w:abstractNumId w:val="2"/>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57"/>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C1B6C"/>
    <w:rsid w:val="000013D0"/>
    <w:rsid w:val="00006DF6"/>
    <w:rsid w:val="00026028"/>
    <w:rsid w:val="00035C6A"/>
    <w:rsid w:val="00042B61"/>
    <w:rsid w:val="000439C3"/>
    <w:rsid w:val="00064045"/>
    <w:rsid w:val="00064C5E"/>
    <w:rsid w:val="00086029"/>
    <w:rsid w:val="000A472F"/>
    <w:rsid w:val="000A5353"/>
    <w:rsid w:val="000A627A"/>
    <w:rsid w:val="000B56D3"/>
    <w:rsid w:val="000C1DB8"/>
    <w:rsid w:val="000D1DF1"/>
    <w:rsid w:val="00100E64"/>
    <w:rsid w:val="0012029E"/>
    <w:rsid w:val="00121267"/>
    <w:rsid w:val="001458D2"/>
    <w:rsid w:val="00157D24"/>
    <w:rsid w:val="001650A0"/>
    <w:rsid w:val="001755D8"/>
    <w:rsid w:val="00177634"/>
    <w:rsid w:val="001A167F"/>
    <w:rsid w:val="001A3A0A"/>
    <w:rsid w:val="001A6F8F"/>
    <w:rsid w:val="001B1A18"/>
    <w:rsid w:val="001B3780"/>
    <w:rsid w:val="001B58AB"/>
    <w:rsid w:val="001C1B6C"/>
    <w:rsid w:val="001C63E3"/>
    <w:rsid w:val="001E4983"/>
    <w:rsid w:val="001E4A05"/>
    <w:rsid w:val="001F28B2"/>
    <w:rsid w:val="001F6560"/>
    <w:rsid w:val="00204C90"/>
    <w:rsid w:val="00213B04"/>
    <w:rsid w:val="00261A81"/>
    <w:rsid w:val="00267ACD"/>
    <w:rsid w:val="0027036B"/>
    <w:rsid w:val="0027106C"/>
    <w:rsid w:val="00275090"/>
    <w:rsid w:val="00285C66"/>
    <w:rsid w:val="002868A5"/>
    <w:rsid w:val="0029743F"/>
    <w:rsid w:val="002A2E43"/>
    <w:rsid w:val="002A3D51"/>
    <w:rsid w:val="002B12F2"/>
    <w:rsid w:val="002B5A4E"/>
    <w:rsid w:val="002C0B66"/>
    <w:rsid w:val="002C7F7A"/>
    <w:rsid w:val="002D2C26"/>
    <w:rsid w:val="002E07C6"/>
    <w:rsid w:val="002E17FF"/>
    <w:rsid w:val="002E654C"/>
    <w:rsid w:val="002F181B"/>
    <w:rsid w:val="00313BE9"/>
    <w:rsid w:val="0033312D"/>
    <w:rsid w:val="00346DA9"/>
    <w:rsid w:val="003642A9"/>
    <w:rsid w:val="00384019"/>
    <w:rsid w:val="003850E9"/>
    <w:rsid w:val="00390F38"/>
    <w:rsid w:val="003B0F87"/>
    <w:rsid w:val="003B1EF1"/>
    <w:rsid w:val="003D7572"/>
    <w:rsid w:val="003F78F5"/>
    <w:rsid w:val="004021AA"/>
    <w:rsid w:val="004076CC"/>
    <w:rsid w:val="0040790B"/>
    <w:rsid w:val="004172F9"/>
    <w:rsid w:val="00423C16"/>
    <w:rsid w:val="00436A24"/>
    <w:rsid w:val="00441590"/>
    <w:rsid w:val="00442344"/>
    <w:rsid w:val="0044664F"/>
    <w:rsid w:val="00454D51"/>
    <w:rsid w:val="004572E3"/>
    <w:rsid w:val="004575B2"/>
    <w:rsid w:val="00466009"/>
    <w:rsid w:val="004B0831"/>
    <w:rsid w:val="004B3CD1"/>
    <w:rsid w:val="004C1F3E"/>
    <w:rsid w:val="004C3114"/>
    <w:rsid w:val="004E08FA"/>
    <w:rsid w:val="004F5F42"/>
    <w:rsid w:val="005005C9"/>
    <w:rsid w:val="00506CBE"/>
    <w:rsid w:val="005414C2"/>
    <w:rsid w:val="005508D3"/>
    <w:rsid w:val="00551158"/>
    <w:rsid w:val="00557F89"/>
    <w:rsid w:val="00572252"/>
    <w:rsid w:val="005745DF"/>
    <w:rsid w:val="00585763"/>
    <w:rsid w:val="005970A6"/>
    <w:rsid w:val="005B4717"/>
    <w:rsid w:val="005B5845"/>
    <w:rsid w:val="005C2CC5"/>
    <w:rsid w:val="005D446C"/>
    <w:rsid w:val="005E08B6"/>
    <w:rsid w:val="005F14A6"/>
    <w:rsid w:val="006213BE"/>
    <w:rsid w:val="00622829"/>
    <w:rsid w:val="00626D08"/>
    <w:rsid w:val="00633CB3"/>
    <w:rsid w:val="0065010C"/>
    <w:rsid w:val="00663CBA"/>
    <w:rsid w:val="0066697D"/>
    <w:rsid w:val="00676092"/>
    <w:rsid w:val="006811AD"/>
    <w:rsid w:val="0068597E"/>
    <w:rsid w:val="00686892"/>
    <w:rsid w:val="0069304F"/>
    <w:rsid w:val="006A4332"/>
    <w:rsid w:val="006A6B64"/>
    <w:rsid w:val="006B324B"/>
    <w:rsid w:val="006C1EB6"/>
    <w:rsid w:val="006E4B50"/>
    <w:rsid w:val="007064C0"/>
    <w:rsid w:val="0071592B"/>
    <w:rsid w:val="0072561D"/>
    <w:rsid w:val="00755D5A"/>
    <w:rsid w:val="00772A6B"/>
    <w:rsid w:val="0077438B"/>
    <w:rsid w:val="00780092"/>
    <w:rsid w:val="007A6ADC"/>
    <w:rsid w:val="007C7C97"/>
    <w:rsid w:val="007C7DF1"/>
    <w:rsid w:val="007D47B8"/>
    <w:rsid w:val="007E7E1F"/>
    <w:rsid w:val="007F7DC0"/>
    <w:rsid w:val="00800D1A"/>
    <w:rsid w:val="00813272"/>
    <w:rsid w:val="00827DE7"/>
    <w:rsid w:val="00833969"/>
    <w:rsid w:val="008351FC"/>
    <w:rsid w:val="00843837"/>
    <w:rsid w:val="008501B7"/>
    <w:rsid w:val="00853AD1"/>
    <w:rsid w:val="00886930"/>
    <w:rsid w:val="00897F0B"/>
    <w:rsid w:val="008B412A"/>
    <w:rsid w:val="008C0FE1"/>
    <w:rsid w:val="008E6BFF"/>
    <w:rsid w:val="00912BCC"/>
    <w:rsid w:val="00922266"/>
    <w:rsid w:val="00941C88"/>
    <w:rsid w:val="0094526C"/>
    <w:rsid w:val="0095668E"/>
    <w:rsid w:val="009621F8"/>
    <w:rsid w:val="00976465"/>
    <w:rsid w:val="009832A3"/>
    <w:rsid w:val="009928CF"/>
    <w:rsid w:val="009A386A"/>
    <w:rsid w:val="009A7F56"/>
    <w:rsid w:val="009B4F1D"/>
    <w:rsid w:val="009D4045"/>
    <w:rsid w:val="009F021C"/>
    <w:rsid w:val="009F4D5C"/>
    <w:rsid w:val="009F695A"/>
    <w:rsid w:val="00A0296B"/>
    <w:rsid w:val="00A10DA8"/>
    <w:rsid w:val="00A1230D"/>
    <w:rsid w:val="00A46A4A"/>
    <w:rsid w:val="00A472DF"/>
    <w:rsid w:val="00A65BEC"/>
    <w:rsid w:val="00A667C7"/>
    <w:rsid w:val="00A83BF5"/>
    <w:rsid w:val="00A94D6E"/>
    <w:rsid w:val="00A952E2"/>
    <w:rsid w:val="00A95396"/>
    <w:rsid w:val="00AA5ED8"/>
    <w:rsid w:val="00AA6EF5"/>
    <w:rsid w:val="00AA78D2"/>
    <w:rsid w:val="00AB0BB3"/>
    <w:rsid w:val="00AB3445"/>
    <w:rsid w:val="00AB6CF3"/>
    <w:rsid w:val="00AC5375"/>
    <w:rsid w:val="00AD48AE"/>
    <w:rsid w:val="00AE3F0F"/>
    <w:rsid w:val="00AE5338"/>
    <w:rsid w:val="00AE67CA"/>
    <w:rsid w:val="00B003D5"/>
    <w:rsid w:val="00B07AFA"/>
    <w:rsid w:val="00B26C57"/>
    <w:rsid w:val="00B307E9"/>
    <w:rsid w:val="00B84529"/>
    <w:rsid w:val="00B85D3A"/>
    <w:rsid w:val="00B901AC"/>
    <w:rsid w:val="00B91DAB"/>
    <w:rsid w:val="00B95B47"/>
    <w:rsid w:val="00B977BE"/>
    <w:rsid w:val="00BB7A82"/>
    <w:rsid w:val="00BC2CD2"/>
    <w:rsid w:val="00BC3BC2"/>
    <w:rsid w:val="00BD32DF"/>
    <w:rsid w:val="00BD6578"/>
    <w:rsid w:val="00BE1095"/>
    <w:rsid w:val="00BE4CED"/>
    <w:rsid w:val="00BE5CB1"/>
    <w:rsid w:val="00BF180C"/>
    <w:rsid w:val="00C00991"/>
    <w:rsid w:val="00C07991"/>
    <w:rsid w:val="00C1753A"/>
    <w:rsid w:val="00C176CA"/>
    <w:rsid w:val="00C40FE2"/>
    <w:rsid w:val="00C65023"/>
    <w:rsid w:val="00C776C7"/>
    <w:rsid w:val="00C90B7D"/>
    <w:rsid w:val="00C93F01"/>
    <w:rsid w:val="00C970BB"/>
    <w:rsid w:val="00CA2888"/>
    <w:rsid w:val="00CB2819"/>
    <w:rsid w:val="00CF1BAE"/>
    <w:rsid w:val="00D04407"/>
    <w:rsid w:val="00D10FE4"/>
    <w:rsid w:val="00D27FE9"/>
    <w:rsid w:val="00D31342"/>
    <w:rsid w:val="00D71DEB"/>
    <w:rsid w:val="00D741B0"/>
    <w:rsid w:val="00D7775E"/>
    <w:rsid w:val="00D85F2F"/>
    <w:rsid w:val="00D912D1"/>
    <w:rsid w:val="00DB272B"/>
    <w:rsid w:val="00DB38BA"/>
    <w:rsid w:val="00DB42F4"/>
    <w:rsid w:val="00DB7D06"/>
    <w:rsid w:val="00DB7EC9"/>
    <w:rsid w:val="00DC48C2"/>
    <w:rsid w:val="00DD5108"/>
    <w:rsid w:val="00DE1B13"/>
    <w:rsid w:val="00DE28A7"/>
    <w:rsid w:val="00DE2922"/>
    <w:rsid w:val="00DE45C4"/>
    <w:rsid w:val="00E17577"/>
    <w:rsid w:val="00E21A40"/>
    <w:rsid w:val="00E241AE"/>
    <w:rsid w:val="00E640CC"/>
    <w:rsid w:val="00E64FE2"/>
    <w:rsid w:val="00E6547B"/>
    <w:rsid w:val="00E76528"/>
    <w:rsid w:val="00E77603"/>
    <w:rsid w:val="00E8478E"/>
    <w:rsid w:val="00E9132D"/>
    <w:rsid w:val="00EA63F3"/>
    <w:rsid w:val="00EE599D"/>
    <w:rsid w:val="00EF4355"/>
    <w:rsid w:val="00EF7308"/>
    <w:rsid w:val="00F02347"/>
    <w:rsid w:val="00F0389A"/>
    <w:rsid w:val="00F40FAF"/>
    <w:rsid w:val="00F452D6"/>
    <w:rsid w:val="00F60A7F"/>
    <w:rsid w:val="00F734C0"/>
    <w:rsid w:val="00F8435D"/>
    <w:rsid w:val="00F92DFE"/>
    <w:rsid w:val="00F92E2B"/>
    <w:rsid w:val="00FA2B13"/>
    <w:rsid w:val="00FA49A3"/>
    <w:rsid w:val="00FA4AA1"/>
    <w:rsid w:val="00FB080F"/>
    <w:rsid w:val="00FB2848"/>
    <w:rsid w:val="00FB3C5D"/>
    <w:rsid w:val="00FB4506"/>
    <w:rsid w:val="00FB48BC"/>
    <w:rsid w:val="00FC4C74"/>
    <w:rsid w:val="00FD0153"/>
    <w:rsid w:val="00FE4250"/>
    <w:rsid w:val="00FE78BE"/>
    <w:rsid w:val="00FF20A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f" fillcolor="white" stroke="f">
      <v:fill color="white" on="f"/>
      <v:stroke on="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rFonts w:ascii="Arial" w:hAnsi="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1C1B6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rsid w:val="00551158"/>
    <w:pPr>
      <w:tabs>
        <w:tab w:val="center" w:pos="4153"/>
        <w:tab w:val="right" w:pos="8306"/>
      </w:tabs>
    </w:pPr>
  </w:style>
  <w:style w:type="paragraph" w:styleId="Footer">
    <w:name w:val="footer"/>
    <w:basedOn w:val="Normal"/>
    <w:link w:val="FooterChar"/>
    <w:uiPriority w:val="99"/>
    <w:rsid w:val="00551158"/>
    <w:pPr>
      <w:tabs>
        <w:tab w:val="center" w:pos="4153"/>
        <w:tab w:val="right" w:pos="8306"/>
      </w:tabs>
    </w:pPr>
  </w:style>
  <w:style w:type="character" w:styleId="PageNumber">
    <w:name w:val="page number"/>
    <w:basedOn w:val="DefaultParagraphFont"/>
    <w:rsid w:val="00551158"/>
  </w:style>
  <w:style w:type="character" w:styleId="Hyperlink">
    <w:name w:val="Hyperlink"/>
    <w:basedOn w:val="DefaultParagraphFont"/>
    <w:rsid w:val="00E76528"/>
    <w:rPr>
      <w:color w:val="0000FF"/>
      <w:u w:val="single"/>
    </w:rPr>
  </w:style>
  <w:style w:type="paragraph" w:styleId="BodyText">
    <w:name w:val="Body Text"/>
    <w:basedOn w:val="Normal"/>
    <w:link w:val="BodyTextChar"/>
    <w:rsid w:val="00BE1095"/>
    <w:pPr>
      <w:widowControl w:val="0"/>
      <w:overflowPunct w:val="0"/>
      <w:autoSpaceDE w:val="0"/>
      <w:autoSpaceDN w:val="0"/>
      <w:adjustRightInd w:val="0"/>
      <w:ind w:right="-53"/>
      <w:jc w:val="both"/>
    </w:pPr>
    <w:rPr>
      <w:rFonts w:ascii="Times New Roman" w:hAnsi="Times New Roman"/>
      <w:color w:val="000000"/>
      <w:kern w:val="28"/>
    </w:rPr>
  </w:style>
  <w:style w:type="character" w:customStyle="1" w:styleId="BodyTextChar">
    <w:name w:val="Body Text Char"/>
    <w:link w:val="BodyText"/>
    <w:semiHidden/>
    <w:rsid w:val="00BE1095"/>
    <w:rPr>
      <w:color w:val="000000"/>
      <w:kern w:val="28"/>
      <w:lang w:val="en-GB" w:eastAsia="en-GB" w:bidi="ar-SA"/>
    </w:rPr>
  </w:style>
  <w:style w:type="paragraph" w:styleId="BodyText2">
    <w:name w:val="Body Text 2"/>
    <w:basedOn w:val="Normal"/>
    <w:rsid w:val="00BE1095"/>
    <w:pPr>
      <w:spacing w:after="120" w:line="480" w:lineRule="auto"/>
    </w:pPr>
    <w:rPr>
      <w:rFonts w:ascii="Times New Roman" w:hAnsi="Times New Roman"/>
      <w:sz w:val="24"/>
      <w:szCs w:val="24"/>
    </w:rPr>
  </w:style>
  <w:style w:type="character" w:customStyle="1" w:styleId="HeaderChar">
    <w:name w:val="Header Char"/>
    <w:link w:val="Header"/>
    <w:rsid w:val="00BE1095"/>
    <w:rPr>
      <w:rFonts w:ascii="Arial" w:hAnsi="Arial"/>
      <w:lang w:val="en-GB" w:eastAsia="en-GB" w:bidi="ar-SA"/>
    </w:rPr>
  </w:style>
  <w:style w:type="character" w:customStyle="1" w:styleId="FooterChar">
    <w:name w:val="Footer Char"/>
    <w:basedOn w:val="DefaultParagraphFont"/>
    <w:link w:val="Footer"/>
    <w:uiPriority w:val="99"/>
    <w:rsid w:val="00BD6578"/>
    <w:rPr>
      <w:rFonts w:ascii="Arial" w:hAnsi="Arial"/>
    </w:rPr>
  </w:style>
  <w:style w:type="paragraph" w:styleId="NormalWeb">
    <w:name w:val="Normal (Web)"/>
    <w:basedOn w:val="Normal"/>
    <w:uiPriority w:val="99"/>
    <w:unhideWhenUsed/>
    <w:rsid w:val="00DE28A7"/>
    <w:pPr>
      <w:spacing w:before="100" w:beforeAutospacing="1" w:after="100" w:afterAutospacing="1"/>
    </w:pPr>
    <w:rPr>
      <w:rFonts w:ascii="Times New Roman" w:hAnsi="Times New Roman"/>
      <w:sz w:val="24"/>
      <w:szCs w:val="24"/>
    </w:rPr>
  </w:style>
  <w:style w:type="paragraph" w:styleId="BalloonText">
    <w:name w:val="Balloon Text"/>
    <w:basedOn w:val="Normal"/>
    <w:link w:val="BalloonTextChar"/>
    <w:rsid w:val="00E241AE"/>
    <w:rPr>
      <w:rFonts w:ascii="Tahoma" w:hAnsi="Tahoma" w:cs="Tahoma"/>
      <w:sz w:val="16"/>
      <w:szCs w:val="16"/>
    </w:rPr>
  </w:style>
  <w:style w:type="character" w:customStyle="1" w:styleId="BalloonTextChar">
    <w:name w:val="Balloon Text Char"/>
    <w:basedOn w:val="DefaultParagraphFont"/>
    <w:link w:val="BalloonText"/>
    <w:rsid w:val="00E241AE"/>
    <w:rPr>
      <w:rFonts w:ascii="Tahoma" w:hAnsi="Tahoma" w:cs="Tahoma"/>
      <w:sz w:val="16"/>
      <w:szCs w:val="16"/>
    </w:rPr>
  </w:style>
  <w:style w:type="paragraph" w:styleId="ListParagraph">
    <w:name w:val="List Paragraph"/>
    <w:basedOn w:val="Normal"/>
    <w:uiPriority w:val="34"/>
    <w:qFormat/>
    <w:rsid w:val="00DE2922"/>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rFonts w:ascii="Arial" w:hAnsi="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1C1B6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rsid w:val="00551158"/>
    <w:pPr>
      <w:tabs>
        <w:tab w:val="center" w:pos="4153"/>
        <w:tab w:val="right" w:pos="8306"/>
      </w:tabs>
    </w:pPr>
  </w:style>
  <w:style w:type="paragraph" w:styleId="Footer">
    <w:name w:val="footer"/>
    <w:basedOn w:val="Normal"/>
    <w:link w:val="FooterChar"/>
    <w:uiPriority w:val="99"/>
    <w:rsid w:val="00551158"/>
    <w:pPr>
      <w:tabs>
        <w:tab w:val="center" w:pos="4153"/>
        <w:tab w:val="right" w:pos="8306"/>
      </w:tabs>
    </w:pPr>
  </w:style>
  <w:style w:type="character" w:styleId="PageNumber">
    <w:name w:val="page number"/>
    <w:basedOn w:val="DefaultParagraphFont"/>
    <w:rsid w:val="00551158"/>
  </w:style>
  <w:style w:type="character" w:styleId="Hyperlink">
    <w:name w:val="Hyperlink"/>
    <w:basedOn w:val="DefaultParagraphFont"/>
    <w:rsid w:val="00E76528"/>
    <w:rPr>
      <w:color w:val="0000FF"/>
      <w:u w:val="single"/>
    </w:rPr>
  </w:style>
  <w:style w:type="paragraph" w:styleId="BodyText">
    <w:name w:val="Body Text"/>
    <w:basedOn w:val="Normal"/>
    <w:link w:val="BodyTextChar"/>
    <w:rsid w:val="00BE1095"/>
    <w:pPr>
      <w:widowControl w:val="0"/>
      <w:overflowPunct w:val="0"/>
      <w:autoSpaceDE w:val="0"/>
      <w:autoSpaceDN w:val="0"/>
      <w:adjustRightInd w:val="0"/>
      <w:ind w:right="-53"/>
      <w:jc w:val="both"/>
    </w:pPr>
    <w:rPr>
      <w:rFonts w:ascii="Times New Roman" w:hAnsi="Times New Roman"/>
      <w:color w:val="000000"/>
      <w:kern w:val="28"/>
    </w:rPr>
  </w:style>
  <w:style w:type="character" w:customStyle="1" w:styleId="BodyTextChar">
    <w:name w:val="Body Text Char"/>
    <w:link w:val="BodyText"/>
    <w:semiHidden/>
    <w:rsid w:val="00BE1095"/>
    <w:rPr>
      <w:color w:val="000000"/>
      <w:kern w:val="28"/>
      <w:lang w:val="en-GB" w:eastAsia="en-GB" w:bidi="ar-SA"/>
    </w:rPr>
  </w:style>
  <w:style w:type="paragraph" w:styleId="BodyText2">
    <w:name w:val="Body Text 2"/>
    <w:basedOn w:val="Normal"/>
    <w:rsid w:val="00BE1095"/>
    <w:pPr>
      <w:spacing w:after="120" w:line="480" w:lineRule="auto"/>
    </w:pPr>
    <w:rPr>
      <w:rFonts w:ascii="Times New Roman" w:hAnsi="Times New Roman"/>
      <w:sz w:val="24"/>
      <w:szCs w:val="24"/>
    </w:rPr>
  </w:style>
  <w:style w:type="character" w:customStyle="1" w:styleId="HeaderChar">
    <w:name w:val="Header Char"/>
    <w:link w:val="Header"/>
    <w:rsid w:val="00BE1095"/>
    <w:rPr>
      <w:rFonts w:ascii="Arial" w:hAnsi="Arial"/>
      <w:lang w:val="en-GB" w:eastAsia="en-GB" w:bidi="ar-SA"/>
    </w:rPr>
  </w:style>
  <w:style w:type="character" w:customStyle="1" w:styleId="FooterChar">
    <w:name w:val="Footer Char"/>
    <w:basedOn w:val="DefaultParagraphFont"/>
    <w:link w:val="Footer"/>
    <w:uiPriority w:val="99"/>
    <w:rsid w:val="00BD6578"/>
    <w:rPr>
      <w:rFonts w:ascii="Arial" w:hAnsi="Arial"/>
    </w:rPr>
  </w:style>
  <w:style w:type="paragraph" w:styleId="NormalWeb">
    <w:name w:val="Normal (Web)"/>
    <w:basedOn w:val="Normal"/>
    <w:uiPriority w:val="99"/>
    <w:unhideWhenUsed/>
    <w:rsid w:val="00DE28A7"/>
    <w:pPr>
      <w:spacing w:before="100" w:beforeAutospacing="1" w:after="100" w:afterAutospacing="1"/>
    </w:pPr>
    <w:rPr>
      <w:rFonts w:ascii="Times New Roman" w:hAnsi="Times New Roman"/>
      <w:sz w:val="24"/>
      <w:szCs w:val="24"/>
    </w:rPr>
  </w:style>
  <w:style w:type="paragraph" w:styleId="BalloonText">
    <w:name w:val="Balloon Text"/>
    <w:basedOn w:val="Normal"/>
    <w:link w:val="BalloonTextChar"/>
    <w:rsid w:val="00E241AE"/>
    <w:rPr>
      <w:rFonts w:ascii="Tahoma" w:hAnsi="Tahoma" w:cs="Tahoma"/>
      <w:sz w:val="16"/>
      <w:szCs w:val="16"/>
    </w:rPr>
  </w:style>
  <w:style w:type="character" w:customStyle="1" w:styleId="BalloonTextChar">
    <w:name w:val="Balloon Text Char"/>
    <w:basedOn w:val="DefaultParagraphFont"/>
    <w:link w:val="BalloonText"/>
    <w:rsid w:val="00E241AE"/>
    <w:rPr>
      <w:rFonts w:ascii="Tahoma" w:hAnsi="Tahoma" w:cs="Tahoma"/>
      <w:sz w:val="16"/>
      <w:szCs w:val="16"/>
    </w:rPr>
  </w:style>
  <w:style w:type="paragraph" w:styleId="ListParagraph">
    <w:name w:val="List Paragraph"/>
    <w:basedOn w:val="Normal"/>
    <w:uiPriority w:val="34"/>
    <w:qFormat/>
    <w:rsid w:val="00DE292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32318150">
      <w:bodyDiv w:val="1"/>
      <w:marLeft w:val="0"/>
      <w:marRight w:val="0"/>
      <w:marTop w:val="0"/>
      <w:marBottom w:val="0"/>
      <w:divBdr>
        <w:top w:val="none" w:sz="0" w:space="0" w:color="auto"/>
        <w:left w:val="none" w:sz="0" w:space="0" w:color="auto"/>
        <w:bottom w:val="none" w:sz="0" w:space="0" w:color="auto"/>
        <w:right w:val="none" w:sz="0" w:space="0" w:color="auto"/>
      </w:divBdr>
      <w:divsChild>
        <w:div w:id="123351987">
          <w:marLeft w:val="0"/>
          <w:marRight w:val="0"/>
          <w:marTop w:val="0"/>
          <w:marBottom w:val="0"/>
          <w:divBdr>
            <w:top w:val="none" w:sz="0" w:space="0" w:color="auto"/>
            <w:left w:val="none" w:sz="0" w:space="0" w:color="auto"/>
            <w:bottom w:val="none" w:sz="0" w:space="0" w:color="auto"/>
            <w:right w:val="none" w:sz="0" w:space="0" w:color="auto"/>
          </w:divBdr>
        </w:div>
        <w:div w:id="645739157">
          <w:marLeft w:val="0"/>
          <w:marRight w:val="0"/>
          <w:marTop w:val="0"/>
          <w:marBottom w:val="0"/>
          <w:divBdr>
            <w:top w:val="none" w:sz="0" w:space="0" w:color="auto"/>
            <w:left w:val="none" w:sz="0" w:space="0" w:color="auto"/>
            <w:bottom w:val="none" w:sz="0" w:space="0" w:color="auto"/>
            <w:right w:val="none" w:sz="0" w:space="0" w:color="auto"/>
          </w:divBdr>
        </w:div>
        <w:div w:id="1439250947">
          <w:marLeft w:val="0"/>
          <w:marRight w:val="0"/>
          <w:marTop w:val="0"/>
          <w:marBottom w:val="0"/>
          <w:divBdr>
            <w:top w:val="none" w:sz="0" w:space="0" w:color="auto"/>
            <w:left w:val="none" w:sz="0" w:space="0" w:color="auto"/>
            <w:bottom w:val="none" w:sz="0" w:space="0" w:color="auto"/>
            <w:right w:val="none" w:sz="0" w:space="0" w:color="auto"/>
          </w:divBdr>
        </w:div>
        <w:div w:id="1589535303">
          <w:marLeft w:val="0"/>
          <w:marRight w:val="0"/>
          <w:marTop w:val="0"/>
          <w:marBottom w:val="0"/>
          <w:divBdr>
            <w:top w:val="none" w:sz="0" w:space="0" w:color="auto"/>
            <w:left w:val="none" w:sz="0" w:space="0" w:color="auto"/>
            <w:bottom w:val="none" w:sz="0" w:space="0" w:color="auto"/>
            <w:right w:val="none" w:sz="0" w:space="0" w:color="auto"/>
          </w:divBdr>
        </w:div>
      </w:divsChild>
    </w:div>
    <w:div w:id="765346448">
      <w:bodyDiv w:val="1"/>
      <w:marLeft w:val="0"/>
      <w:marRight w:val="0"/>
      <w:marTop w:val="0"/>
      <w:marBottom w:val="0"/>
      <w:divBdr>
        <w:top w:val="none" w:sz="0" w:space="0" w:color="auto"/>
        <w:left w:val="none" w:sz="0" w:space="0" w:color="auto"/>
        <w:bottom w:val="none" w:sz="0" w:space="0" w:color="auto"/>
        <w:right w:val="none" w:sz="0" w:space="0" w:color="auto"/>
      </w:divBdr>
      <w:divsChild>
        <w:div w:id="1862545074">
          <w:marLeft w:val="0"/>
          <w:marRight w:val="0"/>
          <w:marTop w:val="0"/>
          <w:marBottom w:val="0"/>
          <w:divBdr>
            <w:top w:val="none" w:sz="0" w:space="0" w:color="auto"/>
            <w:left w:val="none" w:sz="0" w:space="0" w:color="auto"/>
            <w:bottom w:val="none" w:sz="0" w:space="0" w:color="auto"/>
            <w:right w:val="none" w:sz="0" w:space="0" w:color="auto"/>
          </w:divBdr>
        </w:div>
        <w:div w:id="1947689653">
          <w:marLeft w:val="0"/>
          <w:marRight w:val="0"/>
          <w:marTop w:val="0"/>
          <w:marBottom w:val="0"/>
          <w:divBdr>
            <w:top w:val="none" w:sz="0" w:space="0" w:color="auto"/>
            <w:left w:val="none" w:sz="0" w:space="0" w:color="auto"/>
            <w:bottom w:val="none" w:sz="0" w:space="0" w:color="auto"/>
            <w:right w:val="none" w:sz="0" w:space="0" w:color="auto"/>
          </w:divBdr>
        </w:div>
        <w:div w:id="205830850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png"/><Relationship Id="rId26" Type="http://schemas.openxmlformats.org/officeDocument/2006/relationships/image" Target="media/image15.jpeg"/><Relationship Id="rId39" Type="http://schemas.openxmlformats.org/officeDocument/2006/relationships/image" Target="media/image28.JP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3.jpeg"/><Relationship Id="rId63" Type="http://schemas.openxmlformats.org/officeDocument/2006/relationships/hyperlink" Target="mailto:info@spiressmiles.co.uk" TargetMode="External"/><Relationship Id="rId68" Type="http://schemas.openxmlformats.org/officeDocument/2006/relationships/image" Target="media/image54.jpeg"/><Relationship Id="rId76" Type="http://schemas.openxmlformats.org/officeDocument/2006/relationships/image" Target="media/image57.jpeg"/><Relationship Id="rId7" Type="http://schemas.openxmlformats.org/officeDocument/2006/relationships/footnotes" Target="footnotes.xml"/><Relationship Id="rId71" Type="http://schemas.openxmlformats.org/officeDocument/2006/relationships/hyperlink" Target="http://www.cafamily.org.uk" TargetMode="Externa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8.jpeg"/><Relationship Id="rId11" Type="http://schemas.openxmlformats.org/officeDocument/2006/relationships/image" Target="media/image2.jpe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30.JP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image" Target="media/image52.jpeg"/><Relationship Id="rId74" Type="http://schemas.openxmlformats.org/officeDocument/2006/relationships/hyperlink" Target="http://www.spirescentre.nhs.uk" TargetMode="External"/><Relationship Id="rId79"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49.emf"/><Relationship Id="rId10" Type="http://schemas.openxmlformats.org/officeDocument/2006/relationships/image" Target="media/image110.jpeg"/><Relationship Id="rId19" Type="http://schemas.openxmlformats.org/officeDocument/2006/relationships/image" Target="media/image10.png"/><Relationship Id="rId31" Type="http://schemas.openxmlformats.org/officeDocument/2006/relationships/image" Target="media/image20.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1.jpeg"/><Relationship Id="rId73" Type="http://schemas.openxmlformats.org/officeDocument/2006/relationships/image" Target="media/image56.png"/><Relationship Id="rId78"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0.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0.jpeg"/><Relationship Id="rId69" Type="http://schemas.openxmlformats.org/officeDocument/2006/relationships/image" Target="media/image55.jpeg"/><Relationship Id="rId77"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39.jpeg"/><Relationship Id="rId72" Type="http://schemas.openxmlformats.org/officeDocument/2006/relationships/hyperlink" Target="http://www.salisbury.nhs.uk" TargetMode="Externa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3.jpeg"/><Relationship Id="rId20" Type="http://schemas.openxmlformats.org/officeDocument/2006/relationships/image" Target="media/image11.pn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hyperlink" Target="mailto:info@spiressmiles.co.uk" TargetMode="External"/><Relationship Id="rId70" Type="http://schemas.openxmlformats.org/officeDocument/2006/relationships/hyperlink" Target="http://www.spirescentre.nhs.uk" TargetMode="External"/><Relationship Id="rId75" Type="http://schemas.openxmlformats.org/officeDocument/2006/relationships/hyperlink" Target="http://www.salisbury.nhs.uk"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7.jpeg"/><Relationship Id="rId57" Type="http://schemas.openxmlformats.org/officeDocument/2006/relationships/image" Target="media/image4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1575E8-2334-45B8-951F-BEC8E6E0CB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53D548D6</Template>
  <TotalTime>0</TotalTime>
  <Pages>43</Pages>
  <Words>7770</Words>
  <Characters>40375</Characters>
  <Application>Microsoft Office Word</Application>
  <DocSecurity>4</DocSecurity>
  <Lines>336</Lines>
  <Paragraphs>96</Paragraphs>
  <ScaleCrop>false</ScaleCrop>
  <HeadingPairs>
    <vt:vector size="2" baseType="variant">
      <vt:variant>
        <vt:lpstr>Title</vt:lpstr>
      </vt:variant>
      <vt:variant>
        <vt:i4>1</vt:i4>
      </vt:variant>
    </vt:vector>
  </HeadingPairs>
  <TitlesOfParts>
    <vt:vector size="1" baseType="lpstr">
      <vt:lpstr>The Spires Cleft Centre</vt:lpstr>
    </vt:vector>
  </TitlesOfParts>
  <Company>Salisbury NHS Trust</Company>
  <LinksUpToDate>false</LinksUpToDate>
  <CharactersWithSpaces>48049</CharactersWithSpaces>
  <SharedDoc>false</SharedDoc>
  <HLinks>
    <vt:vector size="12" baseType="variant">
      <vt:variant>
        <vt:i4>786507</vt:i4>
      </vt:variant>
      <vt:variant>
        <vt:i4>3</vt:i4>
      </vt:variant>
      <vt:variant>
        <vt:i4>0</vt:i4>
      </vt:variant>
      <vt:variant>
        <vt:i4>5</vt:i4>
      </vt:variant>
      <vt:variant>
        <vt:lpwstr>http://www.salisbury.nhs.uk/</vt:lpwstr>
      </vt:variant>
      <vt:variant>
        <vt:lpwstr/>
      </vt:variant>
      <vt:variant>
        <vt:i4>2621501</vt:i4>
      </vt:variant>
      <vt:variant>
        <vt:i4>0</vt:i4>
      </vt:variant>
      <vt:variant>
        <vt:i4>0</vt:i4>
      </vt:variant>
      <vt:variant>
        <vt:i4>5</vt:i4>
      </vt:variant>
      <vt:variant>
        <vt:lpwstr>http://www.spirescentre.nhs.uk/</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Spires Cleft Centre</dc:title>
  <dc:creator>kowalewskirx</dc:creator>
  <cp:lastModifiedBy>Katrina Glaister</cp:lastModifiedBy>
  <cp:revision>2</cp:revision>
  <cp:lastPrinted>2018-07-03T12:14:00Z</cp:lastPrinted>
  <dcterms:created xsi:type="dcterms:W3CDTF">2020-10-02T11:54:00Z</dcterms:created>
  <dcterms:modified xsi:type="dcterms:W3CDTF">2020-10-02T11:54:00Z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inDIP File ID">
    <vt:lpwstr>b9cd9b8e-2b18-4f6b-9b30-56ec34e0d31b</vt:lpwstr>
  </property>
</Properties>
</file>