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 ContentType="application/msword"/>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p w:rsidR="000271A4" w:rsidRDefault="000271A4" w:rsidP="000271A4">
      <w:pPr>
        <w:jc w:val="center"/>
        <w:rPr>
          <w:b/>
          <w:color w:val="FFFFFF"/>
        </w:rPr>
      </w:pPr>
      <w:r>
        <w:rPr>
          <w:b/>
          <w:noProof/>
          <w:sz w:val="48"/>
          <w:szCs w:val="48"/>
        </w:rPr>
        <mc:AlternateContent>
          <mc:Choice Requires="wps">
            <w:drawing>
              <wp:anchor distT="0" distB="0" distL="114300" distR="114300" simplePos="0" relativeHeight="251705344" behindDoc="1" locked="0" layoutInCell="1" allowOverlap="1">
                <wp:simplePos x="0" y="0"/>
                <wp:positionH relativeFrom="column">
                  <wp:posOffset>-723900</wp:posOffset>
                </wp:positionH>
                <wp:positionV relativeFrom="paragraph">
                  <wp:posOffset>-342900</wp:posOffset>
                </wp:positionV>
                <wp:extent cx="5356860" cy="7658100"/>
                <wp:effectExtent l="8255" t="6985" r="6985" b="12065"/>
                <wp:wrapNone/>
                <wp:docPr id="237" name="Rectangl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6860" cy="7658100"/>
                        </a:xfrm>
                        <a:prstGeom prst="rect">
                          <a:avLst/>
                        </a:prstGeom>
                        <a:solidFill>
                          <a:srgbClr val="CC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459B462" id="Rectangle 256" o:spid="_x0000_s1026" style="position:absolute;margin-left:-57pt;margin-top:-27pt;width:421.8pt;height:603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" fillcolor="#cff"/>
            </w:pict>
          </mc:Fallback>
        </mc:AlternateContent>
      </w:r>
      <w:bookmarkEnd w:id="0"/>
    </w:p>
    <w:p w:rsidR="000271A4" w:rsidRDefault="000271A4" w:rsidP="000271A4">
      <w:pPr>
        <w:jc w:val="center"/>
        <w:rPr>
          <w:b/>
          <w:color w:val="FFFFFF"/>
        </w:rPr>
      </w:pPr>
    </w:p>
    <w:p w:rsidR="000271A4" w:rsidRPr="003B1EF1" w:rsidRDefault="000271A4" w:rsidP="000271A4">
      <w:pPr>
        <w:jc w:val="center"/>
        <w:rPr>
          <w:b/>
          <w:color w:val="FFFFFF"/>
        </w:rPr>
      </w:pPr>
    </w:p>
    <w:p w:rsidR="000271A4" w:rsidRPr="003B1EF1" w:rsidRDefault="000271A4" w:rsidP="000271A4">
      <w:pPr>
        <w:jc w:val="center"/>
        <w:rPr>
          <w:b/>
          <w:color w:val="FFFFFF"/>
        </w:rPr>
      </w:pPr>
    </w:p>
    <w:p w:rsidR="000271A4" w:rsidRPr="003B1EF1" w:rsidRDefault="000271A4" w:rsidP="000271A4">
      <w:pPr>
        <w:jc w:val="center"/>
        <w:rPr>
          <w:b/>
          <w:color w:val="FFFFFF"/>
        </w:rPr>
      </w:pPr>
    </w:p>
    <w:p w:rsidR="000271A4" w:rsidRPr="003B1EF1" w:rsidRDefault="000271A4" w:rsidP="000271A4">
      <w:pPr>
        <w:rPr>
          <w:color w:val="FFFFFF"/>
        </w:rPr>
      </w:pPr>
    </w:p>
    <w:p w:rsidR="000271A4" w:rsidRPr="003B1EF1" w:rsidRDefault="000271A4" w:rsidP="000271A4">
      <w:pPr>
        <w:rPr>
          <w:color w:val="FFFFFF"/>
        </w:rPr>
      </w:pPr>
    </w:p>
    <w:p w:rsidR="000271A4" w:rsidRPr="003B1EF1" w:rsidRDefault="000271A4" w:rsidP="000271A4">
      <w:pPr>
        <w:rPr>
          <w:color w:val="FFFFFF"/>
        </w:rPr>
      </w:pPr>
    </w:p>
    <w:p w:rsidR="000271A4" w:rsidRPr="003B1EF1" w:rsidRDefault="000271A4" w:rsidP="000271A4">
      <w:pPr>
        <w:rPr>
          <w:color w:val="FFFFFF"/>
        </w:rPr>
      </w:pPr>
    </w:p>
    <w:p w:rsidR="000271A4" w:rsidRPr="003B1EF1" w:rsidRDefault="000271A4" w:rsidP="000271A4">
      <w:pPr>
        <w:rPr>
          <w:color w:val="FFFFFF"/>
        </w:rPr>
      </w:pPr>
    </w:p>
    <w:p w:rsidR="000271A4" w:rsidRPr="003B1EF1" w:rsidRDefault="000271A4" w:rsidP="000271A4">
      <w:pPr>
        <w:rPr>
          <w:color w:val="FFFFFF"/>
        </w:rPr>
      </w:pPr>
    </w:p>
    <w:p w:rsidR="000271A4" w:rsidRPr="003B1EF1" w:rsidRDefault="000271A4" w:rsidP="000271A4">
      <w:pPr>
        <w:rPr>
          <w:color w:val="FFFFFF"/>
        </w:rPr>
      </w:pPr>
    </w:p>
    <w:p w:rsidR="000271A4" w:rsidRPr="003B1EF1" w:rsidRDefault="000271A4" w:rsidP="000271A4">
      <w:pPr>
        <w:rPr>
          <w:color w:val="FFFFFF"/>
        </w:rPr>
      </w:pPr>
    </w:p>
    <w:p w:rsidR="000271A4" w:rsidRPr="003B1EF1" w:rsidRDefault="000271A4" w:rsidP="000271A4">
      <w:pPr>
        <w:rPr>
          <w:color w:val="FFFFFF"/>
        </w:rPr>
      </w:pPr>
    </w:p>
    <w:p w:rsidR="000271A4" w:rsidRPr="00DF5F2C" w:rsidRDefault="000271A4" w:rsidP="000271A4">
      <w:pPr>
        <w:jc w:val="center"/>
        <w:rPr>
          <w:b/>
          <w:sz w:val="48"/>
          <w:szCs w:val="48"/>
        </w:rPr>
      </w:pPr>
      <w:r w:rsidRPr="00DF5F2C">
        <w:rPr>
          <w:b/>
          <w:sz w:val="48"/>
          <w:szCs w:val="48"/>
        </w:rPr>
        <w:t>The Spires Cleft Centre</w:t>
      </w:r>
    </w:p>
    <w:p w:rsidR="000271A4" w:rsidRPr="00DF5F2C" w:rsidRDefault="000271A4" w:rsidP="000271A4">
      <w:pPr>
        <w:jc w:val="center"/>
        <w:rPr>
          <w:b/>
          <w:sz w:val="24"/>
          <w:szCs w:val="24"/>
        </w:rPr>
      </w:pPr>
    </w:p>
    <w:p w:rsidR="000271A4" w:rsidRPr="00DF5F2C" w:rsidRDefault="000271A4" w:rsidP="000271A4">
      <w:pPr>
        <w:jc w:val="center"/>
        <w:rPr>
          <w:b/>
          <w:sz w:val="40"/>
          <w:szCs w:val="40"/>
        </w:rPr>
      </w:pPr>
      <w:r w:rsidRPr="00DF5F2C">
        <w:rPr>
          <w:b/>
          <w:sz w:val="40"/>
          <w:szCs w:val="40"/>
        </w:rPr>
        <w:t>Information Booklet</w:t>
      </w:r>
    </w:p>
    <w:p w:rsidR="000271A4" w:rsidRPr="003B1EF1" w:rsidRDefault="000271A4" w:rsidP="000271A4">
      <w:pPr>
        <w:rPr>
          <w:color w:val="FFFFFF"/>
        </w:rPr>
      </w:pPr>
    </w:p>
    <w:p w:rsidR="000271A4" w:rsidRPr="003B1EF1" w:rsidRDefault="000271A4" w:rsidP="000271A4">
      <w:pPr>
        <w:rPr>
          <w:color w:val="FFFFFF"/>
        </w:rPr>
      </w:pPr>
    </w:p>
    <w:p w:rsidR="000271A4" w:rsidRPr="003B1EF1" w:rsidRDefault="000271A4" w:rsidP="000271A4">
      <w:pPr>
        <w:rPr>
          <w:color w:val="FFFFFF"/>
        </w:rPr>
      </w:pPr>
    </w:p>
    <w:p w:rsidR="000271A4" w:rsidRPr="003B1EF1" w:rsidRDefault="000271A4" w:rsidP="000271A4">
      <w:pPr>
        <w:tabs>
          <w:tab w:val="left" w:pos="4935"/>
        </w:tabs>
        <w:rPr>
          <w:color w:val="FFFFFF"/>
        </w:rPr>
      </w:pPr>
      <w:r>
        <w:rPr>
          <w:color w:val="FFFFFF"/>
        </w:rPr>
        <w:tab/>
      </w:r>
    </w:p>
    <w:p w:rsidR="000271A4" w:rsidRPr="003B1EF1" w:rsidRDefault="000271A4" w:rsidP="000271A4">
      <w:pPr>
        <w:rPr>
          <w:color w:val="FFFFFF"/>
        </w:rPr>
      </w:pPr>
    </w:p>
    <w:p w:rsidR="000271A4" w:rsidRPr="003B1EF1" w:rsidRDefault="000271A4" w:rsidP="000271A4">
      <w:pPr>
        <w:rPr>
          <w:color w:val="FFFFFF"/>
        </w:rPr>
      </w:pPr>
    </w:p>
    <w:p w:rsidR="000271A4" w:rsidRPr="003B1EF1" w:rsidRDefault="000271A4" w:rsidP="000271A4">
      <w:pPr>
        <w:rPr>
          <w:color w:val="FFFFFF"/>
        </w:rPr>
      </w:pPr>
    </w:p>
    <w:p w:rsidR="000271A4" w:rsidRPr="003B1EF1" w:rsidRDefault="000271A4" w:rsidP="000271A4">
      <w:pPr>
        <w:jc w:val="center"/>
        <w:rPr>
          <w:color w:val="FFFFFF"/>
        </w:rPr>
      </w:pPr>
    </w:p>
    <w:p w:rsidR="000271A4" w:rsidRPr="003B1EF1" w:rsidRDefault="000271A4" w:rsidP="000271A4">
      <w:pPr>
        <w:rPr>
          <w:color w:val="FFFFFF"/>
        </w:rPr>
      </w:pPr>
    </w:p>
    <w:p w:rsidR="000271A4" w:rsidRPr="003B1EF1" w:rsidRDefault="000271A4" w:rsidP="000271A4">
      <w:pPr>
        <w:rPr>
          <w:color w:val="FFFFFF"/>
        </w:rPr>
      </w:pPr>
    </w:p>
    <w:p w:rsidR="000271A4" w:rsidRPr="003B1EF1" w:rsidRDefault="000271A4" w:rsidP="000271A4">
      <w:pPr>
        <w:rPr>
          <w:color w:val="FFFFFF"/>
        </w:rPr>
      </w:pPr>
    </w:p>
    <w:p w:rsidR="000271A4" w:rsidRPr="003B1EF1" w:rsidRDefault="00496077" w:rsidP="000271A4">
      <w:pPr>
        <w:rPr>
          <w:color w:val="FFFFFF"/>
        </w:rPr>
      </w:pPr>
      <w:r>
        <w:rPr>
          <w:noProof/>
          <w:color w:val="FFFFFF"/>
        </w:rPr>
        <mc:AlternateContent>
          <mc:Choice Requires="wps">
            <w:drawing>
              <wp:anchor distT="0" distB="0" distL="114300" distR="114300" simplePos="0" relativeHeight="251710464" behindDoc="0" locked="0" layoutInCell="1" allowOverlap="1" wp14:anchorId="67B86C82" wp14:editId="2927ACF1">
                <wp:simplePos x="0" y="0"/>
                <wp:positionH relativeFrom="column">
                  <wp:posOffset>-434340</wp:posOffset>
                </wp:positionH>
                <wp:positionV relativeFrom="paragraph">
                  <wp:posOffset>103505</wp:posOffset>
                </wp:positionV>
                <wp:extent cx="4741545" cy="457200"/>
                <wp:effectExtent l="0" t="0" r="0" b="0"/>
                <wp:wrapNone/>
                <wp:docPr id="236"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1545" cy="457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20B64" w:rsidRDefault="00A20B64" w:rsidP="000271A4">
                            <w:pPr>
                              <w:jc w:val="center"/>
                            </w:pPr>
                            <w:r>
                              <w:t>This booklet is also available on the website:</w:t>
                            </w:r>
                          </w:p>
                          <w:p w:rsidR="00A20B64" w:rsidRDefault="00A20B64" w:rsidP="000271A4">
                            <w:pPr>
                              <w:jc w:val="center"/>
                            </w:pPr>
                            <w:r>
                              <w:t>www.spirescentre.nhs.uk</w:t>
                            </w:r>
                          </w:p>
                          <w:p w:rsidR="00A20B64" w:rsidRDefault="00A20B64" w:rsidP="000271A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1" o:spid="_x0000_s1026" type="#_x0000_t202" style="position:absolute;margin-left:-34.2pt;margin-top:8.15pt;width:373.35pt;height:3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" filled="f" stroked="f">
                <v:textbox>
                  <w:txbxContent>
                    <w:p w:rsidR="00A20B64" w:rsidRDefault="00A20B64" w:rsidP="000271A4">
                      <w:pPr>
                        <w:jc w:val="center"/>
                      </w:pPr>
                      <w:r>
                        <w:t>This booklet is also available on the website:</w:t>
                      </w:r>
                    </w:p>
                    <w:p w:rsidR="00A20B64" w:rsidRDefault="00A20B64" w:rsidP="000271A4">
                      <w:pPr>
                        <w:jc w:val="center"/>
                      </w:pPr>
                      <w:r>
                        <w:t>www.spirescentre.nhs.uk</w:t>
                      </w:r>
                    </w:p>
                    <w:p w:rsidR="00A20B64" w:rsidRDefault="00A20B64" w:rsidP="000271A4"/>
                  </w:txbxContent>
                </v:textbox>
              </v:shape>
            </w:pict>
          </mc:Fallback>
        </mc:AlternateContent>
      </w:r>
    </w:p>
    <w:p w:rsidR="000271A4" w:rsidRPr="003B1EF1" w:rsidRDefault="000271A4" w:rsidP="000271A4">
      <w:pPr>
        <w:rPr>
          <w:color w:val="FFFFFF"/>
        </w:rPr>
      </w:pPr>
    </w:p>
    <w:p w:rsidR="000271A4" w:rsidRPr="003B1EF1" w:rsidRDefault="000271A4" w:rsidP="000271A4">
      <w:pPr>
        <w:rPr>
          <w:color w:val="FFFFFF"/>
        </w:rPr>
      </w:pPr>
    </w:p>
    <w:p w:rsidR="000271A4" w:rsidRPr="003B1EF1" w:rsidRDefault="000271A4" w:rsidP="000271A4">
      <w:pPr>
        <w:rPr>
          <w:color w:val="FFFFFF"/>
        </w:rPr>
      </w:pPr>
    </w:p>
    <w:p w:rsidR="000271A4" w:rsidRPr="003B1EF1" w:rsidRDefault="000271A4" w:rsidP="000271A4">
      <w:pPr>
        <w:rPr>
          <w:color w:val="FFFFFF"/>
        </w:rPr>
      </w:pPr>
    </w:p>
    <w:p w:rsidR="000271A4" w:rsidRPr="003B1EF1" w:rsidRDefault="000271A4" w:rsidP="000271A4">
      <w:pPr>
        <w:rPr>
          <w:color w:val="FFFFFF"/>
        </w:rPr>
      </w:pPr>
      <w:r>
        <w:rPr>
          <w:noProof/>
        </w:rPr>
        <mc:AlternateContent>
          <mc:Choice Requires="wps">
            <w:drawing>
              <wp:anchor distT="0" distB="0" distL="114300" distR="114300" simplePos="0" relativeHeight="251709440" behindDoc="0" locked="0" layoutInCell="1" allowOverlap="1">
                <wp:simplePos x="0" y="0"/>
                <wp:positionH relativeFrom="column">
                  <wp:posOffset>-714375</wp:posOffset>
                </wp:positionH>
                <wp:positionV relativeFrom="paragraph">
                  <wp:posOffset>173355</wp:posOffset>
                </wp:positionV>
                <wp:extent cx="5274945" cy="1244600"/>
                <wp:effectExtent l="0" t="0" r="3175" b="0"/>
                <wp:wrapSquare wrapText="bothSides"/>
                <wp:docPr id="235"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4945" cy="1244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0B64" w:rsidRPr="00B41BBC" w:rsidRDefault="00A20B64" w:rsidP="000271A4">
                            <w:pPr>
                              <w:jc w:val="center"/>
                              <w:rPr>
                                <w:b/>
                                <w:color w:val="FFFFFF"/>
                              </w:rPr>
                            </w:pPr>
                            <w:r w:rsidRPr="00DF5F2C">
                              <w:rPr>
                                <w:b/>
                                <w:noProof/>
                                <w:color w:val="FFFFFF"/>
                              </w:rPr>
                              <w:drawing>
                                <wp:inline distT="0" distB="0" distL="0" distR="0" wp14:anchorId="72317F47" wp14:editId="6FECC9FD">
                                  <wp:extent cx="5092065" cy="1313730"/>
                                  <wp:effectExtent l="0" t="0" r="0" b="1270"/>
                                  <wp:docPr id="251" name="Picture 251" descr="header-fo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ader-for-print"/>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15036"/>
                                          <a:stretch/>
                                        </pic:blipFill>
                                        <pic:spPr bwMode="auto">
                                          <a:xfrm>
                                            <a:off x="0" y="0"/>
                                            <a:ext cx="5092065" cy="131373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0" o:spid="_x0000_s1027" type="#_x0000_t202" style="position:absolute;margin-left:-56.25pt;margin-top:13.65pt;width:415.35pt;height:9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" stroked="f">
                <v:textbox style="mso-fit-shape-to-text:t">
                  <w:txbxContent>
                    <w:p w:rsidR="00A20B64" w:rsidRPr="00B41BBC" w:rsidRDefault="00A20B64" w:rsidP="000271A4">
                      <w:pPr>
                        <w:jc w:val="center"/>
                        <w:rPr>
                          <w:b/>
                          <w:color w:val="FFFFFF"/>
                        </w:rPr>
                      </w:pPr>
                      <w:r w:rsidRPr="00DF5F2C">
                        <w:rPr>
                          <w:b/>
                          <w:noProof/>
                          <w:color w:val="FFFFFF"/>
                        </w:rPr>
                        <w:drawing>
                          <wp:inline distT="0" distB="0" distL="0" distR="0" wp14:anchorId="72317F47" wp14:editId="6FECC9FD">
                            <wp:extent cx="5092065" cy="1313730"/>
                            <wp:effectExtent l="0" t="0" r="0" b="1270"/>
                            <wp:docPr id="251" name="Picture 251" descr="header-fo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ader-for-print"/>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15036"/>
                                    <a:stretch/>
                                  </pic:blipFill>
                                  <pic:spPr bwMode="auto">
                                    <a:xfrm>
                                      <a:off x="0" y="0"/>
                                      <a:ext cx="5092065" cy="131373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rsidR="000271A4" w:rsidRPr="003B1EF1" w:rsidRDefault="00193466" w:rsidP="000271A4">
      <w:pPr>
        <w:rPr>
          <w:color w:val="FFFFFF"/>
        </w:rPr>
      </w:pPr>
      <w:r>
        <w:rPr>
          <w:noProof/>
        </w:rPr>
        <w:drawing>
          <wp:anchor distT="36576" distB="36576" distL="36576" distR="36576" simplePos="0" relativeHeight="251706368" behindDoc="0" locked="0" layoutInCell="1" allowOverlap="1" wp14:anchorId="60DFD486" wp14:editId="05E90C5F">
            <wp:simplePos x="0" y="0"/>
            <wp:positionH relativeFrom="column">
              <wp:posOffset>-434340</wp:posOffset>
            </wp:positionH>
            <wp:positionV relativeFrom="paragraph">
              <wp:posOffset>1504315</wp:posOffset>
            </wp:positionV>
            <wp:extent cx="1297305" cy="215900"/>
            <wp:effectExtent l="0" t="0" r="0" b="0"/>
            <wp:wrapNone/>
            <wp:docPr id="257" name="Picture 257" descr="ORH nhs logo f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ORH nhs logo fla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97305" cy="2159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96077">
        <w:rPr>
          <w:noProof/>
        </w:rPr>
        <w:drawing>
          <wp:anchor distT="36576" distB="36576" distL="36576" distR="36576" simplePos="0" relativeHeight="251708416" behindDoc="0" locked="0" layoutInCell="1" allowOverlap="1" wp14:anchorId="11AE3065" wp14:editId="6283444B">
            <wp:simplePos x="0" y="0"/>
            <wp:positionH relativeFrom="column">
              <wp:posOffset>2918460</wp:posOffset>
            </wp:positionH>
            <wp:positionV relativeFrom="paragraph">
              <wp:posOffset>1510030</wp:posOffset>
            </wp:positionV>
            <wp:extent cx="895350" cy="216535"/>
            <wp:effectExtent l="0" t="0" r="0" b="0"/>
            <wp:wrapNone/>
            <wp:docPr id="259" name="Picture 259" descr="Salisbury Foundation logo f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Salisbury Foundation logo fla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95350" cy="21653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0271A4" w:rsidRPr="003B1EF1" w:rsidRDefault="00B26BB7" w:rsidP="000271A4">
      <w:pPr>
        <w:rPr>
          <w:color w:val="FFFFFF"/>
        </w:rPr>
      </w:pPr>
      <w:r>
        <w:rPr>
          <w:noProof/>
        </w:rPr>
        <w:lastRenderedPageBreak/>
        <mc:AlternateContent>
          <mc:Choice Requires="wps">
            <w:drawing>
              <wp:anchor distT="0" distB="0" distL="114300" distR="114300" simplePos="0" relativeHeight="251618304" behindDoc="1" locked="0" layoutInCell="1" allowOverlap="1" wp14:anchorId="5621E72F" wp14:editId="6DAEC7D2">
                <wp:simplePos x="0" y="0"/>
                <wp:positionH relativeFrom="column">
                  <wp:posOffset>-398145</wp:posOffset>
                </wp:positionH>
                <wp:positionV relativeFrom="paragraph">
                  <wp:posOffset>98425</wp:posOffset>
                </wp:positionV>
                <wp:extent cx="4669155" cy="6972300"/>
                <wp:effectExtent l="19050" t="19050" r="17145" b="19050"/>
                <wp:wrapNone/>
                <wp:docPr id="234"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9155" cy="6972300"/>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26" style="position:absolute;margin-left:-31.35pt;margin-top:7.75pt;width:367.65pt;height:54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" filled="f" strokeweight="3pt">
                <v:stroke linestyle="thinThin"/>
              </v:rect>
            </w:pict>
          </mc:Fallback>
        </mc:AlternateContent>
      </w:r>
    </w:p>
    <w:p w:rsidR="000271A4" w:rsidRPr="003B1EF1" w:rsidRDefault="000271A4" w:rsidP="000271A4">
      <w:pPr>
        <w:rPr>
          <w:color w:val="FFFFFF"/>
        </w:rPr>
      </w:pPr>
    </w:p>
    <w:p w:rsidR="00064045" w:rsidRDefault="00064045" w:rsidP="0068597E">
      <w:pPr>
        <w:tabs>
          <w:tab w:val="right" w:pos="6119"/>
        </w:tabs>
      </w:pPr>
    </w:p>
    <w:p w:rsidR="00064045" w:rsidRDefault="00064045" w:rsidP="00064045">
      <w:pPr>
        <w:tabs>
          <w:tab w:val="right" w:pos="6119"/>
        </w:tabs>
        <w:jc w:val="center"/>
        <w:rPr>
          <w:b/>
          <w:color w:val="000080"/>
          <w:sz w:val="48"/>
          <w:szCs w:val="48"/>
        </w:rPr>
      </w:pPr>
      <w:r>
        <w:rPr>
          <w:b/>
          <w:color w:val="000080"/>
          <w:sz w:val="48"/>
          <w:szCs w:val="48"/>
        </w:rPr>
        <w:t>The Spires Cleft Centre</w:t>
      </w:r>
    </w:p>
    <w:p w:rsidR="00064045" w:rsidRDefault="00064045" w:rsidP="00064045">
      <w:pPr>
        <w:tabs>
          <w:tab w:val="right" w:pos="6119"/>
        </w:tabs>
        <w:jc w:val="center"/>
        <w:rPr>
          <w:b/>
          <w:color w:val="000080"/>
        </w:rPr>
      </w:pPr>
    </w:p>
    <w:p w:rsidR="00064045" w:rsidRDefault="00064045" w:rsidP="00064045">
      <w:pPr>
        <w:tabs>
          <w:tab w:val="right" w:pos="6119"/>
        </w:tabs>
        <w:jc w:val="center"/>
        <w:rPr>
          <w:b/>
          <w:color w:val="000080"/>
          <w:sz w:val="40"/>
          <w:szCs w:val="40"/>
        </w:rPr>
      </w:pPr>
      <w:r>
        <w:rPr>
          <w:b/>
          <w:color w:val="000080"/>
          <w:sz w:val="40"/>
          <w:szCs w:val="40"/>
        </w:rPr>
        <w:t>Information Booklet</w:t>
      </w:r>
    </w:p>
    <w:p w:rsidR="00064045" w:rsidRDefault="00064045" w:rsidP="00064045">
      <w:pPr>
        <w:tabs>
          <w:tab w:val="right" w:pos="6119"/>
        </w:tabs>
        <w:jc w:val="center"/>
        <w:rPr>
          <w:b/>
          <w:color w:val="000080"/>
          <w:sz w:val="40"/>
          <w:szCs w:val="40"/>
        </w:rPr>
      </w:pPr>
    </w:p>
    <w:p w:rsidR="00064045" w:rsidRDefault="00064045" w:rsidP="00064045">
      <w:pPr>
        <w:tabs>
          <w:tab w:val="right" w:pos="6119"/>
        </w:tabs>
        <w:jc w:val="center"/>
        <w:rPr>
          <w:b/>
          <w:color w:val="000080"/>
          <w:sz w:val="40"/>
          <w:szCs w:val="40"/>
        </w:rPr>
      </w:pPr>
    </w:p>
    <w:p w:rsidR="00064045" w:rsidRDefault="00064045" w:rsidP="00064045">
      <w:pPr>
        <w:tabs>
          <w:tab w:val="right" w:pos="6119"/>
        </w:tabs>
        <w:jc w:val="center"/>
        <w:rPr>
          <w:b/>
          <w:color w:val="000080"/>
          <w:sz w:val="40"/>
          <w:szCs w:val="40"/>
        </w:rPr>
      </w:pPr>
    </w:p>
    <w:p w:rsidR="00064045" w:rsidRDefault="00064045" w:rsidP="00064045">
      <w:pPr>
        <w:tabs>
          <w:tab w:val="right" w:pos="6119"/>
        </w:tabs>
        <w:jc w:val="center"/>
        <w:rPr>
          <w:b/>
          <w:color w:val="000080"/>
          <w:sz w:val="40"/>
          <w:szCs w:val="40"/>
        </w:rPr>
      </w:pPr>
    </w:p>
    <w:p w:rsidR="00064045" w:rsidRDefault="00064045" w:rsidP="00064045">
      <w:pPr>
        <w:tabs>
          <w:tab w:val="right" w:pos="6119"/>
        </w:tabs>
        <w:jc w:val="center"/>
        <w:rPr>
          <w:b/>
          <w:color w:val="000080"/>
          <w:sz w:val="40"/>
          <w:szCs w:val="40"/>
        </w:rPr>
      </w:pPr>
    </w:p>
    <w:p w:rsidR="00064045" w:rsidRPr="00064045" w:rsidRDefault="0082517F" w:rsidP="00064045">
      <w:pPr>
        <w:tabs>
          <w:tab w:val="right" w:pos="6119"/>
        </w:tabs>
        <w:jc w:val="center"/>
        <w:rPr>
          <w:color w:val="000080"/>
          <w:sz w:val="32"/>
          <w:szCs w:val="32"/>
        </w:rPr>
      </w:pPr>
      <w:r>
        <w:rPr>
          <w:color w:val="000080"/>
          <w:sz w:val="32"/>
          <w:szCs w:val="32"/>
        </w:rPr>
        <w:t>P</w:t>
      </w:r>
      <w:r w:rsidR="00064045" w:rsidRPr="00064045">
        <w:rPr>
          <w:color w:val="000080"/>
          <w:sz w:val="32"/>
          <w:szCs w:val="32"/>
        </w:rPr>
        <w:t>repared for the parent/guardian of</w:t>
      </w:r>
    </w:p>
    <w:p w:rsidR="00064045" w:rsidRPr="00064045" w:rsidRDefault="00064045" w:rsidP="00064045">
      <w:pPr>
        <w:tabs>
          <w:tab w:val="right" w:pos="6119"/>
        </w:tabs>
        <w:jc w:val="center"/>
        <w:rPr>
          <w:color w:val="000080"/>
          <w:sz w:val="32"/>
          <w:szCs w:val="32"/>
        </w:rPr>
      </w:pPr>
    </w:p>
    <w:p w:rsidR="00064045" w:rsidRDefault="00064045" w:rsidP="00064045">
      <w:pPr>
        <w:tabs>
          <w:tab w:val="right" w:pos="6119"/>
        </w:tabs>
        <w:jc w:val="center"/>
        <w:rPr>
          <w:sz w:val="32"/>
          <w:szCs w:val="32"/>
        </w:rPr>
      </w:pPr>
      <w:r w:rsidRPr="00064045">
        <w:rPr>
          <w:sz w:val="32"/>
          <w:szCs w:val="32"/>
        </w:rPr>
        <w:t xml:space="preserve">…………………………………… </w:t>
      </w:r>
    </w:p>
    <w:p w:rsidR="00064045" w:rsidRDefault="00064045" w:rsidP="00064045">
      <w:pPr>
        <w:tabs>
          <w:tab w:val="right" w:pos="6119"/>
        </w:tabs>
        <w:jc w:val="center"/>
        <w:rPr>
          <w:sz w:val="32"/>
          <w:szCs w:val="32"/>
        </w:rPr>
      </w:pPr>
    </w:p>
    <w:p w:rsidR="00064045" w:rsidRDefault="00064045" w:rsidP="00064045">
      <w:pPr>
        <w:tabs>
          <w:tab w:val="right" w:pos="6119"/>
        </w:tabs>
        <w:jc w:val="center"/>
        <w:rPr>
          <w:sz w:val="32"/>
          <w:szCs w:val="32"/>
        </w:rPr>
      </w:pPr>
    </w:p>
    <w:p w:rsidR="00064045" w:rsidRDefault="00064045" w:rsidP="00064045">
      <w:pPr>
        <w:tabs>
          <w:tab w:val="right" w:pos="6119"/>
        </w:tabs>
        <w:jc w:val="center"/>
        <w:rPr>
          <w:color w:val="000080"/>
          <w:sz w:val="32"/>
          <w:szCs w:val="32"/>
        </w:rPr>
      </w:pPr>
      <w:r w:rsidRPr="00064045">
        <w:rPr>
          <w:color w:val="000080"/>
          <w:sz w:val="32"/>
          <w:szCs w:val="32"/>
        </w:rPr>
        <w:t>Date of Birth</w:t>
      </w:r>
    </w:p>
    <w:p w:rsidR="00064045" w:rsidRDefault="00064045" w:rsidP="00064045">
      <w:pPr>
        <w:tabs>
          <w:tab w:val="right" w:pos="6119"/>
        </w:tabs>
        <w:jc w:val="center"/>
        <w:rPr>
          <w:color w:val="000080"/>
          <w:sz w:val="32"/>
          <w:szCs w:val="32"/>
        </w:rPr>
      </w:pPr>
    </w:p>
    <w:p w:rsidR="00064045" w:rsidRDefault="00064045" w:rsidP="00064045">
      <w:pPr>
        <w:tabs>
          <w:tab w:val="right" w:pos="6119"/>
        </w:tabs>
        <w:jc w:val="center"/>
        <w:rPr>
          <w:sz w:val="32"/>
          <w:szCs w:val="32"/>
        </w:rPr>
      </w:pPr>
      <w:r w:rsidRPr="00064045">
        <w:rPr>
          <w:sz w:val="32"/>
          <w:szCs w:val="32"/>
        </w:rPr>
        <w:t>……………………………………</w:t>
      </w:r>
    </w:p>
    <w:p w:rsidR="00064045" w:rsidRDefault="00064045" w:rsidP="00064045">
      <w:pPr>
        <w:tabs>
          <w:tab w:val="right" w:pos="6119"/>
        </w:tabs>
        <w:jc w:val="center"/>
        <w:rPr>
          <w:sz w:val="32"/>
          <w:szCs w:val="32"/>
        </w:rPr>
      </w:pPr>
    </w:p>
    <w:p w:rsidR="00064045" w:rsidRDefault="00064045" w:rsidP="00064045">
      <w:pPr>
        <w:tabs>
          <w:tab w:val="right" w:pos="6119"/>
        </w:tabs>
        <w:jc w:val="center"/>
        <w:rPr>
          <w:sz w:val="32"/>
          <w:szCs w:val="32"/>
        </w:rPr>
      </w:pPr>
    </w:p>
    <w:p w:rsidR="00064045" w:rsidRDefault="00064045" w:rsidP="00064045">
      <w:pPr>
        <w:tabs>
          <w:tab w:val="right" w:pos="6119"/>
        </w:tabs>
        <w:jc w:val="center"/>
        <w:rPr>
          <w:sz w:val="32"/>
          <w:szCs w:val="32"/>
        </w:rPr>
      </w:pPr>
    </w:p>
    <w:p w:rsidR="00064045" w:rsidRDefault="00064045" w:rsidP="00064045">
      <w:pPr>
        <w:tabs>
          <w:tab w:val="right" w:pos="6119"/>
        </w:tabs>
        <w:jc w:val="center"/>
        <w:rPr>
          <w:sz w:val="32"/>
          <w:szCs w:val="32"/>
        </w:rPr>
      </w:pPr>
    </w:p>
    <w:p w:rsidR="00064045" w:rsidRDefault="00064045" w:rsidP="00064045">
      <w:pPr>
        <w:tabs>
          <w:tab w:val="right" w:pos="6119"/>
        </w:tabs>
        <w:jc w:val="center"/>
        <w:rPr>
          <w:sz w:val="32"/>
          <w:szCs w:val="32"/>
        </w:rPr>
      </w:pPr>
    </w:p>
    <w:p w:rsidR="00064045" w:rsidRDefault="00193466" w:rsidP="00064045">
      <w:pPr>
        <w:tabs>
          <w:tab w:val="right" w:pos="6119"/>
        </w:tabs>
        <w:jc w:val="center"/>
        <w:rPr>
          <w:sz w:val="32"/>
          <w:szCs w:val="32"/>
        </w:rPr>
      </w:pPr>
      <w:r>
        <w:rPr>
          <w:noProof/>
          <w:sz w:val="32"/>
          <w:szCs w:val="32"/>
        </w:rPr>
        <mc:AlternateContent>
          <mc:Choice Requires="wps">
            <w:drawing>
              <wp:anchor distT="0" distB="0" distL="114300" distR="114300" simplePos="0" relativeHeight="251613184" behindDoc="1" locked="0" layoutInCell="1" allowOverlap="1" wp14:anchorId="03725F63" wp14:editId="55C1FD61">
                <wp:simplePos x="0" y="0"/>
                <wp:positionH relativeFrom="column">
                  <wp:posOffset>-141605</wp:posOffset>
                </wp:positionH>
                <wp:positionV relativeFrom="paragraph">
                  <wp:posOffset>202566</wp:posOffset>
                </wp:positionV>
                <wp:extent cx="4126230" cy="704850"/>
                <wp:effectExtent l="19050" t="19050" r="26670" b="19050"/>
                <wp:wrapNone/>
                <wp:docPr id="233"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6230" cy="704850"/>
                        </a:xfrm>
                        <a:prstGeom prst="rect">
                          <a:avLst/>
                        </a:prstGeom>
                        <a:solidFill>
                          <a:srgbClr val="FFFFFF"/>
                        </a:solidFill>
                        <a:ln w="38100" cmpd="dbl">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11.15pt;margin-top:15.95pt;width:324.9pt;height:5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" strokeweight="3pt">
                <v:stroke linestyle="thinThin"/>
              </v:rect>
            </w:pict>
          </mc:Fallback>
        </mc:AlternateContent>
      </w:r>
    </w:p>
    <w:p w:rsidR="00064045" w:rsidRDefault="00064045" w:rsidP="00064045">
      <w:pPr>
        <w:tabs>
          <w:tab w:val="right" w:pos="6119"/>
        </w:tabs>
        <w:jc w:val="center"/>
        <w:rPr>
          <w:sz w:val="32"/>
          <w:szCs w:val="32"/>
        </w:rPr>
      </w:pPr>
    </w:p>
    <w:p w:rsidR="00064045" w:rsidRDefault="00064045" w:rsidP="00064045">
      <w:pPr>
        <w:tabs>
          <w:tab w:val="right" w:pos="6119"/>
        </w:tabs>
        <w:rPr>
          <w:sz w:val="24"/>
          <w:szCs w:val="24"/>
          <w:u w:val="single"/>
        </w:rPr>
      </w:pPr>
      <w:r w:rsidRPr="00064045">
        <w:rPr>
          <w:sz w:val="24"/>
          <w:szCs w:val="24"/>
        </w:rPr>
        <w:t>First Hospital Appointment</w:t>
      </w:r>
      <w:r>
        <w:rPr>
          <w:sz w:val="24"/>
          <w:szCs w:val="24"/>
          <w:u w:val="single"/>
        </w:rPr>
        <w:tab/>
      </w:r>
    </w:p>
    <w:p w:rsidR="000271A4" w:rsidRPr="00BE06B3" w:rsidRDefault="00064045" w:rsidP="000271A4">
      <w:pPr>
        <w:tabs>
          <w:tab w:val="right" w:pos="6119"/>
        </w:tabs>
        <w:jc w:val="center"/>
        <w:rPr>
          <w:rFonts w:ascii="Bradley Hand ITC" w:hAnsi="Bradley Hand ITC" w:cs="Arial"/>
          <w:b/>
          <w:sz w:val="32"/>
          <w:szCs w:val="32"/>
        </w:rPr>
      </w:pPr>
      <w:r>
        <w:rPr>
          <w:sz w:val="24"/>
          <w:szCs w:val="24"/>
          <w:u w:val="single"/>
        </w:rPr>
        <w:br w:type="page"/>
      </w:r>
      <w:r w:rsidR="000271A4" w:rsidRPr="00BE06B3">
        <w:rPr>
          <w:rFonts w:ascii="Bradley Hand ITC" w:hAnsi="Bradley Hand ITC" w:cs="Arial"/>
          <w:b/>
          <w:sz w:val="32"/>
          <w:szCs w:val="32"/>
        </w:rPr>
        <w:lastRenderedPageBreak/>
        <w:t>My Treatment Record</w:t>
      </w:r>
    </w:p>
    <w:p w:rsidR="000271A4" w:rsidRPr="00F772CD" w:rsidRDefault="000271A4" w:rsidP="000271A4">
      <w:pPr>
        <w:ind w:right="-37"/>
        <w:jc w:val="center"/>
        <w:rPr>
          <w:rFonts w:cs="Arial"/>
          <w:b/>
          <w:sz w:val="24"/>
          <w:szCs w:val="24"/>
        </w:rPr>
      </w:pPr>
    </w:p>
    <w:p w:rsidR="000271A4" w:rsidRPr="00F772CD" w:rsidRDefault="000271A4" w:rsidP="000271A4">
      <w:pPr>
        <w:ind w:right="-37"/>
        <w:rPr>
          <w:rFonts w:ascii="Bradley Hand ITC" w:hAnsi="Bradley Hand ITC" w:cs="Arial"/>
          <w:b/>
          <w:sz w:val="24"/>
          <w:szCs w:val="24"/>
        </w:rPr>
      </w:pPr>
      <w:r w:rsidRPr="00F772CD">
        <w:rPr>
          <w:rFonts w:ascii="Bradley Hand ITC" w:hAnsi="Bradley Hand ITC" w:cs="Arial"/>
          <w:b/>
          <w:sz w:val="24"/>
          <w:szCs w:val="24"/>
        </w:rPr>
        <w:t>Name:__________________________________</w:t>
      </w:r>
    </w:p>
    <w:p w:rsidR="00F772CD" w:rsidRPr="00F772CD" w:rsidRDefault="00F772CD" w:rsidP="000271A4">
      <w:pPr>
        <w:ind w:right="-37"/>
        <w:rPr>
          <w:rFonts w:ascii="Bradley Hand ITC" w:hAnsi="Bradley Hand ITC" w:cs="Arial"/>
          <w:b/>
          <w:sz w:val="24"/>
          <w:szCs w:val="24"/>
        </w:rPr>
      </w:pPr>
    </w:p>
    <w:p w:rsidR="000271A4" w:rsidRPr="00F772CD" w:rsidRDefault="000271A4" w:rsidP="000271A4">
      <w:pPr>
        <w:ind w:right="-37"/>
        <w:rPr>
          <w:rFonts w:ascii="Bradley Hand ITC" w:hAnsi="Bradley Hand ITC" w:cs="Arial"/>
          <w:b/>
          <w:sz w:val="24"/>
          <w:szCs w:val="24"/>
        </w:rPr>
      </w:pPr>
      <w:r w:rsidRPr="00F772CD">
        <w:rPr>
          <w:rFonts w:ascii="Bradley Hand ITC" w:hAnsi="Bradley Hand ITC" w:cs="Arial"/>
          <w:b/>
          <w:sz w:val="24"/>
          <w:szCs w:val="24"/>
        </w:rPr>
        <w:t>My First appointment date</w:t>
      </w:r>
      <w:r w:rsidR="00F772CD">
        <w:rPr>
          <w:rFonts w:ascii="Bradley Hand ITC" w:hAnsi="Bradley Hand ITC" w:cs="Arial"/>
          <w:b/>
          <w:sz w:val="24"/>
          <w:szCs w:val="24"/>
        </w:rPr>
        <w:t>______________________________</w:t>
      </w:r>
    </w:p>
    <w:p w:rsidR="000271A4" w:rsidRPr="00F772CD" w:rsidRDefault="000271A4" w:rsidP="000271A4">
      <w:pPr>
        <w:ind w:right="-37"/>
        <w:rPr>
          <w:rFonts w:ascii="Bradley Hand ITC" w:hAnsi="Bradley Hand ITC" w:cs="Arial"/>
          <w:b/>
          <w:sz w:val="24"/>
          <w:szCs w:val="24"/>
        </w:rPr>
      </w:pPr>
    </w:p>
    <w:p w:rsidR="000271A4" w:rsidRPr="00F772CD" w:rsidRDefault="00F772CD" w:rsidP="000271A4">
      <w:pPr>
        <w:ind w:right="-37"/>
        <w:rPr>
          <w:rFonts w:ascii="Bradley Hand ITC" w:hAnsi="Bradley Hand ITC" w:cs="Arial"/>
          <w:b/>
          <w:sz w:val="24"/>
          <w:szCs w:val="24"/>
        </w:rPr>
      </w:pPr>
      <w:r>
        <w:rPr>
          <w:rFonts w:ascii="Bradley Hand ITC" w:hAnsi="Bradley Hand ITC" w:cs="Arial"/>
          <w:b/>
          <w:sz w:val="24"/>
          <w:szCs w:val="24"/>
        </w:rPr>
        <w:t>M</w:t>
      </w:r>
      <w:r w:rsidR="000271A4" w:rsidRPr="00F772CD">
        <w:rPr>
          <w:rFonts w:ascii="Bradley Hand ITC" w:hAnsi="Bradley Hand ITC" w:cs="Arial"/>
          <w:b/>
          <w:sz w:val="24"/>
          <w:szCs w:val="24"/>
        </w:rPr>
        <w:t>y cleft nurse is coming to talk about my operation on:</w:t>
      </w:r>
    </w:p>
    <w:p w:rsidR="000271A4" w:rsidRPr="00F772CD" w:rsidRDefault="000271A4" w:rsidP="000271A4">
      <w:pPr>
        <w:ind w:right="-37"/>
        <w:rPr>
          <w:rFonts w:ascii="Bradley Hand ITC" w:hAnsi="Bradley Hand ITC" w:cs="Arial"/>
          <w:b/>
          <w:sz w:val="24"/>
          <w:szCs w:val="24"/>
        </w:rPr>
      </w:pPr>
      <w:r w:rsidRPr="00F772CD">
        <w:rPr>
          <w:rFonts w:ascii="Bradley Hand ITC" w:hAnsi="Bradley Hand ITC" w:cs="Arial"/>
          <w:b/>
          <w:sz w:val="24"/>
          <w:szCs w:val="24"/>
        </w:rPr>
        <w:t>__________________________________________________________</w:t>
      </w:r>
    </w:p>
    <w:p w:rsidR="000271A4" w:rsidRPr="00F772CD" w:rsidRDefault="000271A4" w:rsidP="000271A4">
      <w:pPr>
        <w:ind w:right="-37"/>
        <w:rPr>
          <w:rFonts w:ascii="Bradley Hand ITC" w:hAnsi="Bradley Hand ITC" w:cs="Arial"/>
          <w:b/>
          <w:sz w:val="24"/>
          <w:szCs w:val="24"/>
        </w:rPr>
      </w:pPr>
    </w:p>
    <w:p w:rsidR="000271A4" w:rsidRPr="00F772CD" w:rsidRDefault="000271A4" w:rsidP="000271A4">
      <w:pPr>
        <w:ind w:right="-37"/>
        <w:rPr>
          <w:rFonts w:ascii="Bradley Hand ITC" w:hAnsi="Bradley Hand ITC" w:cs="Arial"/>
          <w:b/>
          <w:sz w:val="24"/>
          <w:szCs w:val="24"/>
        </w:rPr>
      </w:pPr>
      <w:r w:rsidRPr="00F772CD">
        <w:rPr>
          <w:rFonts w:ascii="Bradley Hand ITC" w:hAnsi="Bradley Hand ITC" w:cs="Arial"/>
          <w:b/>
          <w:sz w:val="24"/>
          <w:szCs w:val="24"/>
        </w:rPr>
        <w:t>I am going to hospital to see my surgeon to talk about my operation on; ___________________________</w:t>
      </w:r>
    </w:p>
    <w:p w:rsidR="000271A4" w:rsidRPr="00F772CD" w:rsidRDefault="000271A4" w:rsidP="000271A4">
      <w:pPr>
        <w:ind w:right="-37"/>
        <w:rPr>
          <w:rFonts w:ascii="Bradley Hand ITC" w:hAnsi="Bradley Hand ITC" w:cs="Arial"/>
          <w:b/>
          <w:sz w:val="24"/>
          <w:szCs w:val="24"/>
        </w:rPr>
      </w:pPr>
    </w:p>
    <w:p w:rsidR="000271A4" w:rsidRPr="00F772CD" w:rsidRDefault="000271A4" w:rsidP="000271A4">
      <w:pPr>
        <w:ind w:right="-37"/>
        <w:rPr>
          <w:rFonts w:ascii="Bradley Hand ITC" w:hAnsi="Bradley Hand ITC" w:cs="Arial"/>
          <w:b/>
          <w:sz w:val="24"/>
          <w:szCs w:val="24"/>
        </w:rPr>
      </w:pPr>
      <w:r w:rsidRPr="00F772CD">
        <w:rPr>
          <w:rFonts w:ascii="Bradley Hand ITC" w:hAnsi="Bradley Hand ITC" w:cs="Arial"/>
          <w:b/>
          <w:sz w:val="24"/>
          <w:szCs w:val="24"/>
        </w:rPr>
        <w:t>My operation date: __________________________</w:t>
      </w:r>
    </w:p>
    <w:p w:rsidR="000271A4" w:rsidRPr="00F772CD" w:rsidRDefault="000271A4" w:rsidP="000271A4">
      <w:pPr>
        <w:ind w:right="-37"/>
        <w:rPr>
          <w:rFonts w:ascii="Bradley Hand ITC" w:hAnsi="Bradley Hand ITC" w:cs="Arial"/>
          <w:b/>
          <w:sz w:val="24"/>
          <w:szCs w:val="24"/>
        </w:rPr>
      </w:pPr>
    </w:p>
    <w:p w:rsidR="000271A4" w:rsidRPr="00F772CD" w:rsidRDefault="000271A4" w:rsidP="000271A4">
      <w:pPr>
        <w:pBdr>
          <w:bottom w:val="single" w:sz="12" w:space="31" w:color="auto"/>
        </w:pBdr>
        <w:ind w:right="-37"/>
        <w:rPr>
          <w:rFonts w:ascii="Bradley Hand ITC" w:hAnsi="Bradley Hand ITC" w:cs="Arial"/>
          <w:b/>
          <w:sz w:val="24"/>
          <w:szCs w:val="24"/>
        </w:rPr>
      </w:pPr>
      <w:r w:rsidRPr="00F772CD">
        <w:rPr>
          <w:rFonts w:ascii="Bradley Hand ITC" w:hAnsi="Bradley Hand ITC" w:cs="Arial"/>
          <w:b/>
          <w:sz w:val="24"/>
          <w:szCs w:val="24"/>
        </w:rPr>
        <w:t xml:space="preserve">My cleft nurse is coming to see how I am </w:t>
      </w:r>
      <w:r w:rsidR="00622FF4" w:rsidRPr="00F772CD">
        <w:rPr>
          <w:rFonts w:ascii="Bradley Hand ITC" w:hAnsi="Bradley Hand ITC" w:cs="Arial"/>
          <w:b/>
          <w:sz w:val="24"/>
          <w:szCs w:val="24"/>
        </w:rPr>
        <w:t>doing after</w:t>
      </w:r>
      <w:r w:rsidRPr="00F772CD">
        <w:rPr>
          <w:rFonts w:ascii="Bradley Hand ITC" w:hAnsi="Bradley Hand ITC" w:cs="Arial"/>
          <w:b/>
          <w:sz w:val="24"/>
          <w:szCs w:val="24"/>
        </w:rPr>
        <w:t xml:space="preserve"> my operation on: _________________________________</w:t>
      </w:r>
    </w:p>
    <w:p w:rsidR="000271A4" w:rsidRPr="00F772CD" w:rsidRDefault="000271A4" w:rsidP="000271A4">
      <w:pPr>
        <w:pBdr>
          <w:bottom w:val="single" w:sz="12" w:space="31" w:color="auto"/>
        </w:pBdr>
        <w:ind w:right="-37"/>
        <w:rPr>
          <w:rFonts w:ascii="Bradley Hand ITC" w:hAnsi="Bradley Hand ITC" w:cs="Arial"/>
          <w:b/>
          <w:sz w:val="24"/>
          <w:szCs w:val="24"/>
        </w:rPr>
      </w:pPr>
    </w:p>
    <w:p w:rsidR="000271A4" w:rsidRPr="00F772CD" w:rsidRDefault="000271A4" w:rsidP="000271A4">
      <w:pPr>
        <w:pBdr>
          <w:bottom w:val="single" w:sz="12" w:space="31" w:color="auto"/>
        </w:pBdr>
        <w:ind w:right="-37"/>
        <w:rPr>
          <w:rFonts w:ascii="Bradley Hand ITC" w:hAnsi="Bradley Hand ITC" w:cs="Arial"/>
          <w:b/>
          <w:sz w:val="24"/>
          <w:szCs w:val="24"/>
        </w:rPr>
      </w:pPr>
      <w:r w:rsidRPr="00F772CD">
        <w:rPr>
          <w:rFonts w:ascii="Bradley Hand ITC" w:hAnsi="Bradley Hand ITC" w:cs="Arial"/>
          <w:b/>
          <w:sz w:val="24"/>
          <w:szCs w:val="24"/>
        </w:rPr>
        <w:t>I am going to hospital to see my surgeon after my operation on: ___________________________________________</w:t>
      </w:r>
    </w:p>
    <w:p w:rsidR="000271A4" w:rsidRPr="00F772CD" w:rsidRDefault="000271A4" w:rsidP="000271A4">
      <w:pPr>
        <w:pBdr>
          <w:bottom w:val="single" w:sz="12" w:space="31" w:color="auto"/>
        </w:pBdr>
        <w:ind w:right="-37"/>
        <w:rPr>
          <w:rFonts w:ascii="Bradley Hand ITC" w:hAnsi="Bradley Hand ITC" w:cs="Arial"/>
          <w:b/>
          <w:sz w:val="24"/>
          <w:szCs w:val="24"/>
        </w:rPr>
      </w:pPr>
    </w:p>
    <w:p w:rsidR="000271A4" w:rsidRPr="00F772CD" w:rsidRDefault="000271A4" w:rsidP="000271A4">
      <w:pPr>
        <w:pBdr>
          <w:bottom w:val="single" w:sz="12" w:space="31" w:color="auto"/>
        </w:pBdr>
        <w:ind w:right="-37"/>
        <w:rPr>
          <w:rFonts w:ascii="Bradley Hand ITC" w:hAnsi="Bradley Hand ITC" w:cs="Arial"/>
          <w:b/>
          <w:sz w:val="24"/>
          <w:szCs w:val="24"/>
        </w:rPr>
      </w:pPr>
      <w:r w:rsidRPr="00F772CD">
        <w:rPr>
          <w:rFonts w:ascii="Bradley Hand ITC" w:hAnsi="Bradley Hand ITC" w:cs="Arial"/>
          <w:b/>
          <w:sz w:val="24"/>
          <w:szCs w:val="24"/>
        </w:rPr>
        <w:t>I will see a speech therapist for early advice on: ______________________________ _______________________</w:t>
      </w:r>
    </w:p>
    <w:p w:rsidR="000271A4" w:rsidRPr="00F772CD" w:rsidRDefault="000271A4" w:rsidP="000271A4">
      <w:pPr>
        <w:pBdr>
          <w:bottom w:val="single" w:sz="12" w:space="31" w:color="auto"/>
        </w:pBdr>
        <w:ind w:right="-37"/>
        <w:rPr>
          <w:rFonts w:ascii="Bradley Hand ITC" w:hAnsi="Bradley Hand ITC" w:cs="Arial"/>
          <w:b/>
          <w:sz w:val="24"/>
          <w:szCs w:val="24"/>
        </w:rPr>
      </w:pPr>
    </w:p>
    <w:p w:rsidR="000271A4" w:rsidRPr="00F772CD" w:rsidRDefault="000271A4" w:rsidP="000271A4">
      <w:pPr>
        <w:pBdr>
          <w:bottom w:val="single" w:sz="12" w:space="31" w:color="auto"/>
        </w:pBdr>
        <w:ind w:right="-37"/>
        <w:rPr>
          <w:rFonts w:ascii="Bradley Hand ITC" w:hAnsi="Bradley Hand ITC" w:cs="Arial"/>
          <w:b/>
          <w:sz w:val="24"/>
          <w:szCs w:val="24"/>
        </w:rPr>
      </w:pPr>
      <w:r w:rsidRPr="00F772CD">
        <w:rPr>
          <w:rFonts w:ascii="Bradley Hand ITC" w:hAnsi="Bradley Hand ITC" w:cs="Arial"/>
          <w:b/>
          <w:sz w:val="24"/>
          <w:szCs w:val="24"/>
        </w:rPr>
        <w:t>I will come to hospital when I am 18 months old to see how I am doing on: ____________________________</w:t>
      </w:r>
    </w:p>
    <w:p w:rsidR="000271A4" w:rsidRPr="00F772CD" w:rsidRDefault="000271A4" w:rsidP="000271A4">
      <w:pPr>
        <w:pBdr>
          <w:bottom w:val="single" w:sz="12" w:space="31" w:color="auto"/>
        </w:pBdr>
        <w:ind w:right="-37"/>
        <w:rPr>
          <w:rFonts w:ascii="Bradley Hand ITC" w:hAnsi="Bradley Hand ITC" w:cs="Arial"/>
          <w:b/>
          <w:sz w:val="24"/>
          <w:szCs w:val="24"/>
        </w:rPr>
      </w:pPr>
    </w:p>
    <w:p w:rsidR="000271A4" w:rsidRPr="00F772CD" w:rsidRDefault="000271A4" w:rsidP="000271A4">
      <w:pPr>
        <w:pBdr>
          <w:bottom w:val="single" w:sz="12" w:space="31" w:color="auto"/>
        </w:pBdr>
        <w:ind w:right="-37"/>
        <w:rPr>
          <w:rFonts w:ascii="Bradley Hand ITC" w:hAnsi="Bradley Hand ITC" w:cs="Arial"/>
          <w:b/>
          <w:sz w:val="24"/>
          <w:szCs w:val="24"/>
        </w:rPr>
      </w:pPr>
      <w:r w:rsidRPr="00F772CD">
        <w:rPr>
          <w:rFonts w:ascii="Bradley Hand ITC" w:hAnsi="Bradley Hand ITC" w:cs="Arial"/>
          <w:b/>
          <w:sz w:val="24"/>
          <w:szCs w:val="24"/>
        </w:rPr>
        <w:t>I will see the team again when I am 3 years old to see how I am doing on: ___________________</w:t>
      </w:r>
    </w:p>
    <w:p w:rsidR="000271A4" w:rsidRPr="00F772CD" w:rsidRDefault="000271A4" w:rsidP="000271A4">
      <w:pPr>
        <w:pBdr>
          <w:bottom w:val="single" w:sz="12" w:space="31" w:color="auto"/>
        </w:pBdr>
        <w:ind w:right="-37"/>
        <w:rPr>
          <w:rFonts w:ascii="Bradley Hand ITC" w:hAnsi="Bradley Hand ITC" w:cs="Arial"/>
          <w:b/>
          <w:sz w:val="24"/>
          <w:szCs w:val="24"/>
        </w:rPr>
      </w:pPr>
    </w:p>
    <w:p w:rsidR="000271A4" w:rsidRDefault="000271A4" w:rsidP="000271A4">
      <w:pPr>
        <w:pBdr>
          <w:bottom w:val="single" w:sz="12" w:space="31" w:color="auto"/>
        </w:pBdr>
        <w:ind w:right="-37"/>
        <w:rPr>
          <w:rFonts w:ascii="Bradley Hand ITC" w:hAnsi="Bradley Hand ITC" w:cs="Arial"/>
          <w:b/>
          <w:sz w:val="24"/>
          <w:szCs w:val="24"/>
        </w:rPr>
      </w:pPr>
      <w:r w:rsidRPr="00F772CD">
        <w:rPr>
          <w:rFonts w:ascii="Bradley Hand ITC" w:hAnsi="Bradley Hand ITC" w:cs="Arial"/>
          <w:b/>
          <w:sz w:val="24"/>
          <w:szCs w:val="24"/>
        </w:rPr>
        <w:t>When I am 5 years old I will have audit records taken at hospital on: _______________________</w:t>
      </w:r>
    </w:p>
    <w:p w:rsidR="00F772CD" w:rsidRDefault="000271A4" w:rsidP="00F772CD">
      <w:pPr>
        <w:pBdr>
          <w:bottom w:val="single" w:sz="12" w:space="31" w:color="auto"/>
        </w:pBdr>
        <w:ind w:right="-37"/>
        <w:rPr>
          <w:rFonts w:ascii="Bradley Hand ITC" w:hAnsi="Bradley Hand ITC" w:cs="Arial"/>
          <w:b/>
          <w:sz w:val="24"/>
          <w:szCs w:val="24"/>
        </w:rPr>
      </w:pPr>
      <w:r>
        <w:rPr>
          <w:rFonts w:ascii="Bradley Hand ITC" w:hAnsi="Bradley Hand ITC" w:cs="Arial"/>
          <w:b/>
          <w:sz w:val="24"/>
          <w:szCs w:val="24"/>
        </w:rPr>
        <w:t>When I am 7 ½ years old the team will talk to me about the next part of my care</w:t>
      </w:r>
    </w:p>
    <w:p w:rsidR="00B26BB7" w:rsidRDefault="00B26BB7">
      <w:pPr>
        <w:rPr>
          <w:b/>
          <w:sz w:val="22"/>
          <w:szCs w:val="22"/>
        </w:rPr>
      </w:pPr>
    </w:p>
    <w:p w:rsidR="00F772CD" w:rsidRDefault="00F772CD">
      <w:pPr>
        <w:rPr>
          <w:b/>
          <w:sz w:val="22"/>
          <w:szCs w:val="22"/>
        </w:rPr>
      </w:pPr>
      <w:r>
        <w:rPr>
          <w:b/>
          <w:sz w:val="22"/>
          <w:szCs w:val="22"/>
        </w:rPr>
        <w:lastRenderedPageBreak/>
        <w:t>Contents</w:t>
      </w:r>
    </w:p>
    <w:p w:rsidR="00667323" w:rsidRDefault="00667323">
      <w:pPr>
        <w:rPr>
          <w:b/>
          <w:sz w:val="22"/>
          <w:szCs w:val="22"/>
        </w:rPr>
      </w:pPr>
    </w:p>
    <w:p w:rsidR="00551158" w:rsidRPr="00667323" w:rsidRDefault="000271A4" w:rsidP="00064045">
      <w:pPr>
        <w:tabs>
          <w:tab w:val="right" w:pos="6119"/>
        </w:tabs>
        <w:rPr>
          <w:sz w:val="18"/>
          <w:szCs w:val="18"/>
        </w:rPr>
      </w:pPr>
      <w:r w:rsidRPr="00667323">
        <w:rPr>
          <w:sz w:val="18"/>
          <w:szCs w:val="18"/>
        </w:rPr>
        <w:t>My treatment record</w:t>
      </w:r>
    </w:p>
    <w:p w:rsidR="000271A4" w:rsidRPr="00667323" w:rsidRDefault="000271A4" w:rsidP="00064045">
      <w:pPr>
        <w:tabs>
          <w:tab w:val="right" w:pos="6119"/>
        </w:tabs>
        <w:rPr>
          <w:b/>
          <w:sz w:val="18"/>
          <w:szCs w:val="18"/>
        </w:rPr>
      </w:pPr>
    </w:p>
    <w:p w:rsidR="00551158" w:rsidRPr="00667323" w:rsidRDefault="00551158" w:rsidP="00064045">
      <w:pPr>
        <w:tabs>
          <w:tab w:val="right" w:pos="6119"/>
        </w:tabs>
        <w:rPr>
          <w:sz w:val="18"/>
          <w:szCs w:val="18"/>
        </w:rPr>
      </w:pPr>
      <w:r w:rsidRPr="00667323">
        <w:rPr>
          <w:sz w:val="18"/>
          <w:szCs w:val="18"/>
        </w:rPr>
        <w:t>Introduction</w:t>
      </w:r>
    </w:p>
    <w:p w:rsidR="00551158" w:rsidRPr="00667323" w:rsidRDefault="00551158" w:rsidP="00064045">
      <w:pPr>
        <w:tabs>
          <w:tab w:val="right" w:pos="6119"/>
        </w:tabs>
        <w:rPr>
          <w:sz w:val="18"/>
          <w:szCs w:val="18"/>
        </w:rPr>
      </w:pPr>
    </w:p>
    <w:p w:rsidR="00551158" w:rsidRPr="00667323" w:rsidRDefault="00551158" w:rsidP="00064045">
      <w:pPr>
        <w:tabs>
          <w:tab w:val="right" w:pos="6119"/>
        </w:tabs>
        <w:rPr>
          <w:sz w:val="18"/>
          <w:szCs w:val="18"/>
        </w:rPr>
      </w:pPr>
      <w:r w:rsidRPr="00667323">
        <w:rPr>
          <w:sz w:val="18"/>
          <w:szCs w:val="18"/>
        </w:rPr>
        <w:t>Team Contact</w:t>
      </w:r>
    </w:p>
    <w:p w:rsidR="00551158" w:rsidRPr="00667323" w:rsidRDefault="00551158" w:rsidP="00064045">
      <w:pPr>
        <w:tabs>
          <w:tab w:val="right" w:pos="6119"/>
        </w:tabs>
        <w:rPr>
          <w:sz w:val="18"/>
          <w:szCs w:val="18"/>
        </w:rPr>
      </w:pPr>
    </w:p>
    <w:p w:rsidR="00551158" w:rsidRPr="00667323" w:rsidRDefault="00551158" w:rsidP="00064045">
      <w:pPr>
        <w:tabs>
          <w:tab w:val="right" w:pos="6119"/>
        </w:tabs>
        <w:rPr>
          <w:sz w:val="18"/>
          <w:szCs w:val="18"/>
        </w:rPr>
      </w:pPr>
      <w:r w:rsidRPr="00667323">
        <w:rPr>
          <w:sz w:val="18"/>
          <w:szCs w:val="18"/>
        </w:rPr>
        <w:t>The Cleft Team – Oxford and Salisbury</w:t>
      </w:r>
    </w:p>
    <w:p w:rsidR="00551158" w:rsidRPr="00667323" w:rsidRDefault="00551158" w:rsidP="00064045">
      <w:pPr>
        <w:tabs>
          <w:tab w:val="right" w:pos="6119"/>
        </w:tabs>
        <w:rPr>
          <w:sz w:val="18"/>
          <w:szCs w:val="18"/>
        </w:rPr>
      </w:pPr>
    </w:p>
    <w:p w:rsidR="00551158" w:rsidRPr="00667323" w:rsidRDefault="00551158" w:rsidP="00064045">
      <w:pPr>
        <w:tabs>
          <w:tab w:val="right" w:pos="6119"/>
        </w:tabs>
        <w:rPr>
          <w:sz w:val="18"/>
          <w:szCs w:val="18"/>
        </w:rPr>
      </w:pPr>
      <w:r w:rsidRPr="00667323">
        <w:rPr>
          <w:sz w:val="18"/>
          <w:szCs w:val="18"/>
        </w:rPr>
        <w:t>Clef</w:t>
      </w:r>
      <w:r w:rsidR="001D4E57" w:rsidRPr="00667323">
        <w:rPr>
          <w:sz w:val="18"/>
          <w:szCs w:val="18"/>
        </w:rPr>
        <w:t>t</w:t>
      </w:r>
      <w:r w:rsidRPr="00667323">
        <w:rPr>
          <w:sz w:val="18"/>
          <w:szCs w:val="18"/>
        </w:rPr>
        <w:t xml:space="preserve"> Palate Explained</w:t>
      </w:r>
    </w:p>
    <w:p w:rsidR="00551158" w:rsidRPr="00667323" w:rsidRDefault="00551158" w:rsidP="00064045">
      <w:pPr>
        <w:tabs>
          <w:tab w:val="right" w:pos="6119"/>
        </w:tabs>
        <w:rPr>
          <w:sz w:val="18"/>
          <w:szCs w:val="18"/>
        </w:rPr>
      </w:pPr>
    </w:p>
    <w:p w:rsidR="00551158" w:rsidRPr="00667323" w:rsidRDefault="00551158" w:rsidP="00064045">
      <w:pPr>
        <w:tabs>
          <w:tab w:val="right" w:pos="6119"/>
        </w:tabs>
        <w:rPr>
          <w:sz w:val="18"/>
          <w:szCs w:val="18"/>
        </w:rPr>
      </w:pPr>
      <w:r w:rsidRPr="00667323">
        <w:rPr>
          <w:sz w:val="18"/>
          <w:szCs w:val="18"/>
        </w:rPr>
        <w:t>Clinical Genetics</w:t>
      </w:r>
    </w:p>
    <w:p w:rsidR="00551158" w:rsidRPr="00667323" w:rsidRDefault="00551158" w:rsidP="00064045">
      <w:pPr>
        <w:tabs>
          <w:tab w:val="right" w:pos="6119"/>
        </w:tabs>
        <w:rPr>
          <w:sz w:val="18"/>
          <w:szCs w:val="18"/>
        </w:rPr>
      </w:pPr>
    </w:p>
    <w:p w:rsidR="00551158" w:rsidRPr="00667323" w:rsidRDefault="00551158" w:rsidP="00064045">
      <w:pPr>
        <w:tabs>
          <w:tab w:val="right" w:pos="6119"/>
        </w:tabs>
        <w:rPr>
          <w:sz w:val="18"/>
          <w:szCs w:val="18"/>
        </w:rPr>
      </w:pPr>
      <w:r w:rsidRPr="00667323">
        <w:rPr>
          <w:sz w:val="18"/>
          <w:szCs w:val="18"/>
        </w:rPr>
        <w:t>Clinical Nurse Specialists</w:t>
      </w:r>
    </w:p>
    <w:p w:rsidR="000271A4" w:rsidRPr="00667323" w:rsidRDefault="000271A4" w:rsidP="000271A4">
      <w:pPr>
        <w:tabs>
          <w:tab w:val="right" w:pos="6119"/>
        </w:tabs>
        <w:rPr>
          <w:sz w:val="18"/>
          <w:szCs w:val="18"/>
        </w:rPr>
      </w:pPr>
    </w:p>
    <w:p w:rsidR="00551158" w:rsidRPr="00667323" w:rsidRDefault="000271A4" w:rsidP="000271A4">
      <w:pPr>
        <w:tabs>
          <w:tab w:val="right" w:pos="6119"/>
        </w:tabs>
        <w:rPr>
          <w:sz w:val="18"/>
          <w:szCs w:val="18"/>
        </w:rPr>
      </w:pPr>
      <w:r w:rsidRPr="00667323">
        <w:rPr>
          <w:sz w:val="18"/>
          <w:szCs w:val="18"/>
        </w:rPr>
        <w:t>Feeding Your Baby</w:t>
      </w:r>
    </w:p>
    <w:p w:rsidR="000271A4" w:rsidRPr="00667323" w:rsidRDefault="000271A4" w:rsidP="000271A4">
      <w:pPr>
        <w:tabs>
          <w:tab w:val="right" w:pos="6119"/>
        </w:tabs>
        <w:rPr>
          <w:sz w:val="18"/>
          <w:szCs w:val="18"/>
        </w:rPr>
      </w:pPr>
    </w:p>
    <w:p w:rsidR="000271A4" w:rsidRPr="00667323" w:rsidRDefault="000271A4" w:rsidP="000271A4">
      <w:pPr>
        <w:tabs>
          <w:tab w:val="right" w:pos="6119"/>
        </w:tabs>
        <w:rPr>
          <w:sz w:val="18"/>
          <w:szCs w:val="18"/>
        </w:rPr>
      </w:pPr>
      <w:r w:rsidRPr="00667323">
        <w:rPr>
          <w:sz w:val="18"/>
          <w:szCs w:val="18"/>
        </w:rPr>
        <w:t>Clinics</w:t>
      </w:r>
    </w:p>
    <w:p w:rsidR="000271A4" w:rsidRPr="00667323" w:rsidRDefault="000271A4" w:rsidP="000271A4">
      <w:pPr>
        <w:tabs>
          <w:tab w:val="right" w:pos="6119"/>
        </w:tabs>
        <w:rPr>
          <w:sz w:val="18"/>
          <w:szCs w:val="18"/>
        </w:rPr>
      </w:pPr>
    </w:p>
    <w:p w:rsidR="00551158" w:rsidRPr="00667323" w:rsidRDefault="00551158" w:rsidP="00064045">
      <w:pPr>
        <w:tabs>
          <w:tab w:val="right" w:pos="6119"/>
        </w:tabs>
        <w:rPr>
          <w:sz w:val="18"/>
          <w:szCs w:val="18"/>
        </w:rPr>
      </w:pPr>
      <w:r w:rsidRPr="00667323">
        <w:rPr>
          <w:sz w:val="18"/>
          <w:szCs w:val="18"/>
        </w:rPr>
        <w:t>Psychology</w:t>
      </w:r>
    </w:p>
    <w:p w:rsidR="000271A4" w:rsidRPr="00667323" w:rsidRDefault="000271A4" w:rsidP="00064045">
      <w:pPr>
        <w:tabs>
          <w:tab w:val="right" w:pos="6119"/>
        </w:tabs>
        <w:rPr>
          <w:sz w:val="18"/>
          <w:szCs w:val="18"/>
        </w:rPr>
      </w:pPr>
    </w:p>
    <w:p w:rsidR="00F772CD" w:rsidRPr="00667323" w:rsidRDefault="00F772CD" w:rsidP="00F772CD">
      <w:pPr>
        <w:tabs>
          <w:tab w:val="right" w:pos="6119"/>
        </w:tabs>
        <w:rPr>
          <w:sz w:val="18"/>
          <w:szCs w:val="18"/>
        </w:rPr>
      </w:pPr>
      <w:r w:rsidRPr="00667323">
        <w:rPr>
          <w:sz w:val="18"/>
          <w:szCs w:val="18"/>
        </w:rPr>
        <w:t>Welcome to Sarum Ward</w:t>
      </w:r>
    </w:p>
    <w:p w:rsidR="00F772CD" w:rsidRPr="00667323" w:rsidRDefault="00F772CD" w:rsidP="000271A4">
      <w:pPr>
        <w:tabs>
          <w:tab w:val="right" w:pos="6119"/>
        </w:tabs>
        <w:rPr>
          <w:sz w:val="18"/>
          <w:szCs w:val="18"/>
        </w:rPr>
      </w:pPr>
    </w:p>
    <w:p w:rsidR="000271A4" w:rsidRPr="00667323" w:rsidRDefault="000271A4" w:rsidP="000271A4">
      <w:pPr>
        <w:tabs>
          <w:tab w:val="right" w:pos="6119"/>
        </w:tabs>
        <w:rPr>
          <w:sz w:val="18"/>
          <w:szCs w:val="18"/>
        </w:rPr>
      </w:pPr>
      <w:r w:rsidRPr="00667323">
        <w:rPr>
          <w:sz w:val="18"/>
          <w:szCs w:val="18"/>
        </w:rPr>
        <w:t>Surgery</w:t>
      </w:r>
    </w:p>
    <w:p w:rsidR="00551158" w:rsidRPr="00667323" w:rsidRDefault="00551158" w:rsidP="00064045">
      <w:pPr>
        <w:tabs>
          <w:tab w:val="right" w:pos="6119"/>
        </w:tabs>
        <w:rPr>
          <w:sz w:val="18"/>
          <w:szCs w:val="18"/>
        </w:rPr>
      </w:pPr>
    </w:p>
    <w:p w:rsidR="00551158" w:rsidRPr="00667323" w:rsidRDefault="00551158" w:rsidP="00064045">
      <w:pPr>
        <w:tabs>
          <w:tab w:val="right" w:pos="6119"/>
        </w:tabs>
        <w:rPr>
          <w:sz w:val="18"/>
          <w:szCs w:val="18"/>
        </w:rPr>
      </w:pPr>
      <w:r w:rsidRPr="00667323">
        <w:rPr>
          <w:sz w:val="18"/>
          <w:szCs w:val="18"/>
        </w:rPr>
        <w:t>Hearing Problems and the ENT Specialist</w:t>
      </w:r>
    </w:p>
    <w:p w:rsidR="00551158" w:rsidRPr="00667323" w:rsidRDefault="00551158" w:rsidP="00064045">
      <w:pPr>
        <w:tabs>
          <w:tab w:val="right" w:pos="6119"/>
        </w:tabs>
        <w:rPr>
          <w:sz w:val="18"/>
          <w:szCs w:val="18"/>
        </w:rPr>
      </w:pPr>
    </w:p>
    <w:p w:rsidR="00551158" w:rsidRPr="00667323" w:rsidRDefault="00551158" w:rsidP="00064045">
      <w:pPr>
        <w:tabs>
          <w:tab w:val="right" w:pos="6119"/>
        </w:tabs>
        <w:rPr>
          <w:sz w:val="18"/>
          <w:szCs w:val="18"/>
        </w:rPr>
      </w:pPr>
      <w:r w:rsidRPr="00667323">
        <w:rPr>
          <w:sz w:val="18"/>
          <w:szCs w:val="18"/>
        </w:rPr>
        <w:t>Speech and Language Development</w:t>
      </w:r>
    </w:p>
    <w:p w:rsidR="00551158" w:rsidRPr="00667323" w:rsidRDefault="00551158" w:rsidP="00064045">
      <w:pPr>
        <w:tabs>
          <w:tab w:val="right" w:pos="6119"/>
        </w:tabs>
        <w:rPr>
          <w:sz w:val="18"/>
          <w:szCs w:val="18"/>
        </w:rPr>
      </w:pPr>
    </w:p>
    <w:p w:rsidR="00551158" w:rsidRPr="00667323" w:rsidRDefault="00551158" w:rsidP="00064045">
      <w:pPr>
        <w:tabs>
          <w:tab w:val="right" w:pos="6119"/>
        </w:tabs>
        <w:rPr>
          <w:sz w:val="18"/>
          <w:szCs w:val="18"/>
        </w:rPr>
      </w:pPr>
      <w:r w:rsidRPr="00667323">
        <w:rPr>
          <w:sz w:val="18"/>
          <w:szCs w:val="18"/>
        </w:rPr>
        <w:t>Dental Care and Development</w:t>
      </w:r>
    </w:p>
    <w:p w:rsidR="00551158" w:rsidRPr="00667323" w:rsidRDefault="00551158" w:rsidP="00064045">
      <w:pPr>
        <w:tabs>
          <w:tab w:val="right" w:pos="6119"/>
        </w:tabs>
        <w:rPr>
          <w:sz w:val="18"/>
          <w:szCs w:val="18"/>
        </w:rPr>
      </w:pPr>
    </w:p>
    <w:p w:rsidR="00551158" w:rsidRPr="00667323" w:rsidRDefault="00551158" w:rsidP="00064045">
      <w:pPr>
        <w:tabs>
          <w:tab w:val="right" w:pos="6119"/>
        </w:tabs>
        <w:rPr>
          <w:sz w:val="18"/>
          <w:szCs w:val="18"/>
        </w:rPr>
      </w:pPr>
      <w:r w:rsidRPr="00667323">
        <w:rPr>
          <w:sz w:val="18"/>
          <w:szCs w:val="18"/>
        </w:rPr>
        <w:t>Medical Photography</w:t>
      </w:r>
    </w:p>
    <w:p w:rsidR="00551158" w:rsidRPr="00667323" w:rsidRDefault="00551158" w:rsidP="00064045">
      <w:pPr>
        <w:tabs>
          <w:tab w:val="right" w:pos="6119"/>
        </w:tabs>
        <w:rPr>
          <w:sz w:val="18"/>
          <w:szCs w:val="18"/>
        </w:rPr>
      </w:pPr>
    </w:p>
    <w:p w:rsidR="00551158" w:rsidRPr="00667323" w:rsidRDefault="00551158" w:rsidP="00064045">
      <w:pPr>
        <w:tabs>
          <w:tab w:val="right" w:pos="6119"/>
        </w:tabs>
        <w:rPr>
          <w:sz w:val="18"/>
          <w:szCs w:val="18"/>
        </w:rPr>
      </w:pPr>
      <w:r w:rsidRPr="00667323">
        <w:rPr>
          <w:sz w:val="18"/>
          <w:szCs w:val="18"/>
        </w:rPr>
        <w:t>Other Referrals: Dietician, Paediatrician</w:t>
      </w:r>
    </w:p>
    <w:p w:rsidR="00551158" w:rsidRPr="00667323" w:rsidRDefault="00551158" w:rsidP="00064045">
      <w:pPr>
        <w:tabs>
          <w:tab w:val="right" w:pos="6119"/>
        </w:tabs>
        <w:rPr>
          <w:sz w:val="18"/>
          <w:szCs w:val="18"/>
        </w:rPr>
      </w:pPr>
    </w:p>
    <w:p w:rsidR="00551158" w:rsidRPr="00667323" w:rsidRDefault="00551158" w:rsidP="00064045">
      <w:pPr>
        <w:tabs>
          <w:tab w:val="right" w:pos="6119"/>
        </w:tabs>
        <w:rPr>
          <w:sz w:val="18"/>
          <w:szCs w:val="18"/>
        </w:rPr>
      </w:pPr>
      <w:r w:rsidRPr="00667323">
        <w:rPr>
          <w:sz w:val="18"/>
          <w:szCs w:val="18"/>
        </w:rPr>
        <w:t>Striving to Provide Quality of Care</w:t>
      </w:r>
    </w:p>
    <w:p w:rsidR="00551158" w:rsidRPr="00667323" w:rsidRDefault="00551158" w:rsidP="00064045">
      <w:pPr>
        <w:tabs>
          <w:tab w:val="right" w:pos="6119"/>
        </w:tabs>
        <w:rPr>
          <w:sz w:val="18"/>
          <w:szCs w:val="18"/>
        </w:rPr>
      </w:pPr>
    </w:p>
    <w:p w:rsidR="00551158" w:rsidRPr="00667323" w:rsidRDefault="00551158" w:rsidP="00064045">
      <w:pPr>
        <w:tabs>
          <w:tab w:val="right" w:pos="6119"/>
        </w:tabs>
        <w:rPr>
          <w:sz w:val="18"/>
          <w:szCs w:val="18"/>
        </w:rPr>
      </w:pPr>
      <w:r w:rsidRPr="00667323">
        <w:rPr>
          <w:sz w:val="18"/>
          <w:szCs w:val="18"/>
        </w:rPr>
        <w:t>Glossary</w:t>
      </w:r>
    </w:p>
    <w:p w:rsidR="00551158" w:rsidRPr="00667323" w:rsidRDefault="00551158" w:rsidP="00064045">
      <w:pPr>
        <w:tabs>
          <w:tab w:val="right" w:pos="6119"/>
        </w:tabs>
        <w:rPr>
          <w:sz w:val="18"/>
          <w:szCs w:val="18"/>
        </w:rPr>
      </w:pPr>
    </w:p>
    <w:p w:rsidR="00551158" w:rsidRPr="00667323" w:rsidRDefault="00551158" w:rsidP="00064045">
      <w:pPr>
        <w:tabs>
          <w:tab w:val="right" w:pos="6119"/>
        </w:tabs>
        <w:rPr>
          <w:sz w:val="18"/>
          <w:szCs w:val="18"/>
        </w:rPr>
      </w:pPr>
      <w:r w:rsidRPr="00667323">
        <w:rPr>
          <w:sz w:val="18"/>
          <w:szCs w:val="18"/>
        </w:rPr>
        <w:t>CLAPA (The Cleft Lip and Palate Association)</w:t>
      </w:r>
    </w:p>
    <w:p w:rsidR="000271A4" w:rsidRPr="00667323" w:rsidRDefault="000271A4" w:rsidP="00064045">
      <w:pPr>
        <w:tabs>
          <w:tab w:val="right" w:pos="6119"/>
        </w:tabs>
        <w:rPr>
          <w:sz w:val="18"/>
          <w:szCs w:val="18"/>
        </w:rPr>
      </w:pPr>
    </w:p>
    <w:p w:rsidR="00551158" w:rsidRPr="00667323" w:rsidRDefault="000271A4" w:rsidP="00064045">
      <w:pPr>
        <w:tabs>
          <w:tab w:val="right" w:pos="6119"/>
        </w:tabs>
        <w:rPr>
          <w:sz w:val="18"/>
          <w:szCs w:val="18"/>
        </w:rPr>
      </w:pPr>
      <w:r w:rsidRPr="00667323">
        <w:rPr>
          <w:sz w:val="18"/>
          <w:szCs w:val="18"/>
        </w:rPr>
        <w:t>Spires Smiles</w:t>
      </w:r>
    </w:p>
    <w:p w:rsidR="000271A4" w:rsidRPr="00667323" w:rsidRDefault="000271A4" w:rsidP="00064045">
      <w:pPr>
        <w:tabs>
          <w:tab w:val="right" w:pos="6119"/>
        </w:tabs>
        <w:rPr>
          <w:sz w:val="18"/>
          <w:szCs w:val="18"/>
        </w:rPr>
      </w:pPr>
    </w:p>
    <w:p w:rsidR="00551158" w:rsidRPr="00667323" w:rsidRDefault="00551158" w:rsidP="00064045">
      <w:pPr>
        <w:tabs>
          <w:tab w:val="right" w:pos="6119"/>
        </w:tabs>
        <w:rPr>
          <w:sz w:val="18"/>
          <w:szCs w:val="18"/>
        </w:rPr>
      </w:pPr>
      <w:r w:rsidRPr="00667323">
        <w:rPr>
          <w:sz w:val="18"/>
          <w:szCs w:val="18"/>
        </w:rPr>
        <w:t>Useful References</w:t>
      </w:r>
    </w:p>
    <w:p w:rsidR="00551158" w:rsidRPr="00667323" w:rsidRDefault="00551158" w:rsidP="00064045">
      <w:pPr>
        <w:tabs>
          <w:tab w:val="right" w:pos="6119"/>
        </w:tabs>
        <w:rPr>
          <w:sz w:val="18"/>
          <w:szCs w:val="18"/>
        </w:rPr>
      </w:pPr>
    </w:p>
    <w:p w:rsidR="00551158" w:rsidRPr="00667323" w:rsidRDefault="000271A4" w:rsidP="00064045">
      <w:pPr>
        <w:tabs>
          <w:tab w:val="right" w:pos="6119"/>
        </w:tabs>
        <w:rPr>
          <w:sz w:val="18"/>
          <w:szCs w:val="18"/>
        </w:rPr>
      </w:pPr>
      <w:r w:rsidRPr="00667323">
        <w:rPr>
          <w:sz w:val="18"/>
          <w:szCs w:val="18"/>
        </w:rPr>
        <w:t>Patient information Leaflets</w:t>
      </w:r>
    </w:p>
    <w:p w:rsidR="000271A4" w:rsidRDefault="000271A4" w:rsidP="00064045">
      <w:pPr>
        <w:tabs>
          <w:tab w:val="right" w:pos="6119"/>
        </w:tabs>
      </w:pPr>
    </w:p>
    <w:p w:rsidR="003B0F87" w:rsidRDefault="00551158" w:rsidP="00064045">
      <w:pPr>
        <w:tabs>
          <w:tab w:val="right" w:pos="6119"/>
        </w:tabs>
      </w:pPr>
      <w:r>
        <w:t>Acknowledgments</w:t>
      </w:r>
    </w:p>
    <w:p w:rsidR="00667323" w:rsidRDefault="00667323" w:rsidP="00064045">
      <w:pPr>
        <w:tabs>
          <w:tab w:val="right" w:pos="6119"/>
        </w:tabs>
      </w:pPr>
    </w:p>
    <w:p w:rsidR="00667323" w:rsidRDefault="00667323" w:rsidP="00064045">
      <w:pPr>
        <w:tabs>
          <w:tab w:val="right" w:pos="6119"/>
        </w:tabs>
      </w:pPr>
    </w:p>
    <w:p w:rsidR="0029743F" w:rsidRDefault="0029743F" w:rsidP="0029743F">
      <w:pPr>
        <w:jc w:val="center"/>
      </w:pPr>
    </w:p>
    <w:p w:rsidR="0029743F" w:rsidRPr="003B0F87" w:rsidRDefault="000271A4" w:rsidP="0029743F">
      <w:pPr>
        <w:jc w:val="center"/>
        <w:rPr>
          <w:b/>
          <w:color w:val="FFFFFF"/>
          <w:sz w:val="28"/>
          <w:szCs w:val="28"/>
        </w:rPr>
      </w:pPr>
      <w:r>
        <w:rPr>
          <w:noProof/>
          <w:color w:val="000000"/>
          <w:sz w:val="28"/>
          <w:szCs w:val="28"/>
        </w:rPr>
        <w:lastRenderedPageBreak/>
        <mc:AlternateContent>
          <mc:Choice Requires="wps">
            <w:drawing>
              <wp:anchor distT="0" distB="0" distL="114300" distR="114300" simplePos="0" relativeHeight="251620352" behindDoc="1" locked="0" layoutInCell="1" allowOverlap="1">
                <wp:simplePos x="0" y="0"/>
                <wp:positionH relativeFrom="column">
                  <wp:posOffset>-180975</wp:posOffset>
                </wp:positionH>
                <wp:positionV relativeFrom="paragraph">
                  <wp:posOffset>-146050</wp:posOffset>
                </wp:positionV>
                <wp:extent cx="4271010" cy="1371600"/>
                <wp:effectExtent l="0" t="0" r="0" b="2540"/>
                <wp:wrapNone/>
                <wp:docPr id="23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1010" cy="1371600"/>
                        </a:xfrm>
                        <a:prstGeom prst="rect">
                          <a:avLst/>
                        </a:prstGeom>
                        <a:gradFill rotWithShape="1">
                          <a:gsLst>
                            <a:gs pos="0">
                              <a:srgbClr val="000080"/>
                            </a:gs>
                            <a:gs pos="100000">
                              <a:srgbClr val="000080">
                                <a:gamma/>
                                <a:tint val="21176"/>
                                <a:invGamma/>
                              </a:srgbClr>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6778CC1" id="Rectangle 16" o:spid="_x0000_s1026" style="position:absolute;margin-left:-14.25pt;margin-top:-11.5pt;width:336.3pt;height:10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" fillcolor="navy" stroked="f">
                <v:fill color2="#c9c9e4" rotate="t" focus="100%" type="gradient"/>
              </v:rect>
            </w:pict>
          </mc:Fallback>
        </mc:AlternateContent>
      </w:r>
      <w:r w:rsidR="0029743F" w:rsidRPr="003B0F87">
        <w:rPr>
          <w:b/>
          <w:color w:val="FFFFFF"/>
          <w:sz w:val="28"/>
          <w:szCs w:val="28"/>
        </w:rPr>
        <w:t>Congratulations on the birth of your baby!</w:t>
      </w:r>
    </w:p>
    <w:p w:rsidR="0029743F" w:rsidRPr="003B0F87" w:rsidRDefault="0029743F" w:rsidP="0029743F">
      <w:pPr>
        <w:jc w:val="center"/>
        <w:rPr>
          <w:color w:val="000000"/>
          <w:sz w:val="28"/>
          <w:szCs w:val="28"/>
        </w:rPr>
      </w:pPr>
    </w:p>
    <w:p w:rsidR="0029743F" w:rsidRPr="003B0F87" w:rsidRDefault="0029743F" w:rsidP="0029743F">
      <w:pPr>
        <w:jc w:val="center"/>
        <w:rPr>
          <w:color w:val="000000"/>
          <w:sz w:val="24"/>
          <w:szCs w:val="24"/>
        </w:rPr>
      </w:pPr>
      <w:r w:rsidRPr="003B0F87">
        <w:rPr>
          <w:color w:val="000000"/>
          <w:sz w:val="24"/>
          <w:szCs w:val="24"/>
        </w:rPr>
        <w:t>You have been referred to the Spires Cleft Centre because your baby has a cleft palate.</w:t>
      </w:r>
    </w:p>
    <w:p w:rsidR="0029743F" w:rsidRPr="003B0F87" w:rsidRDefault="0029743F" w:rsidP="0029743F">
      <w:pPr>
        <w:jc w:val="center"/>
        <w:rPr>
          <w:color w:val="000000"/>
          <w:sz w:val="24"/>
          <w:szCs w:val="24"/>
        </w:rPr>
      </w:pPr>
      <w:r w:rsidRPr="003B0F87">
        <w:rPr>
          <w:color w:val="000000"/>
          <w:sz w:val="24"/>
          <w:szCs w:val="24"/>
        </w:rPr>
        <w:t>This booklet helps to explain this condition and how it is managed.</w:t>
      </w:r>
    </w:p>
    <w:p w:rsidR="003B0F87" w:rsidRDefault="003B0F87" w:rsidP="00064045">
      <w:pPr>
        <w:tabs>
          <w:tab w:val="right" w:pos="6119"/>
        </w:tabs>
      </w:pPr>
    </w:p>
    <w:p w:rsidR="003B0F87" w:rsidRDefault="003B0F87" w:rsidP="00064045">
      <w:pPr>
        <w:tabs>
          <w:tab w:val="right" w:pos="6119"/>
        </w:tabs>
      </w:pPr>
    </w:p>
    <w:p w:rsidR="0065010C" w:rsidRPr="0065010C" w:rsidRDefault="0065010C" w:rsidP="0065010C"/>
    <w:p w:rsidR="0065010C" w:rsidRDefault="0065010C" w:rsidP="0065010C">
      <w:pPr>
        <w:jc w:val="center"/>
        <w:rPr>
          <w:b/>
          <w:sz w:val="28"/>
          <w:szCs w:val="28"/>
        </w:rPr>
      </w:pPr>
      <w:r>
        <w:rPr>
          <w:b/>
          <w:sz w:val="28"/>
          <w:szCs w:val="28"/>
        </w:rPr>
        <w:t>Introduction</w:t>
      </w:r>
    </w:p>
    <w:p w:rsidR="0065010C" w:rsidRDefault="0065010C" w:rsidP="0065010C">
      <w:pPr>
        <w:jc w:val="center"/>
        <w:rPr>
          <w:b/>
          <w:sz w:val="28"/>
          <w:szCs w:val="28"/>
        </w:rPr>
      </w:pPr>
    </w:p>
    <w:p w:rsidR="0065010C" w:rsidRDefault="00DB272B" w:rsidP="0065010C">
      <w:pPr>
        <w:jc w:val="center"/>
        <w:rPr>
          <w:sz w:val="22"/>
          <w:szCs w:val="22"/>
        </w:rPr>
      </w:pPr>
      <w:r>
        <w:rPr>
          <w:sz w:val="22"/>
          <w:szCs w:val="22"/>
        </w:rPr>
        <w:t xml:space="preserve">The Spires Cleft Centre, </w:t>
      </w:r>
      <w:r w:rsidR="0065010C">
        <w:rPr>
          <w:sz w:val="22"/>
          <w:szCs w:val="22"/>
        </w:rPr>
        <w:t>a twin-site centre</w:t>
      </w:r>
      <w:r>
        <w:rPr>
          <w:sz w:val="22"/>
          <w:szCs w:val="22"/>
        </w:rPr>
        <w:t xml:space="preserve">, is </w:t>
      </w:r>
      <w:r w:rsidR="0065010C">
        <w:rPr>
          <w:sz w:val="22"/>
          <w:szCs w:val="22"/>
        </w:rPr>
        <w:t>one of nine highly specialised cleft units in the UK. It provides care for all children with a cleft lip and/ or palate</w:t>
      </w:r>
      <w:r>
        <w:rPr>
          <w:sz w:val="22"/>
          <w:szCs w:val="22"/>
        </w:rPr>
        <w:t xml:space="preserve"> born within the Salisbury and Oxford catchment areas. </w:t>
      </w:r>
    </w:p>
    <w:p w:rsidR="00DB272B" w:rsidRDefault="00DB272B" w:rsidP="0065010C">
      <w:pPr>
        <w:jc w:val="center"/>
        <w:rPr>
          <w:sz w:val="22"/>
          <w:szCs w:val="22"/>
        </w:rPr>
      </w:pPr>
    </w:p>
    <w:p w:rsidR="00DB272B" w:rsidRDefault="00DB272B" w:rsidP="0065010C">
      <w:pPr>
        <w:jc w:val="center"/>
        <w:rPr>
          <w:sz w:val="22"/>
          <w:szCs w:val="22"/>
        </w:rPr>
      </w:pPr>
      <w:r>
        <w:rPr>
          <w:sz w:val="22"/>
          <w:szCs w:val="22"/>
        </w:rPr>
        <w:t xml:space="preserve">The centre is firmly committed </w:t>
      </w:r>
      <w:r w:rsidR="00BC3BC2">
        <w:rPr>
          <w:sz w:val="22"/>
          <w:szCs w:val="22"/>
        </w:rPr>
        <w:t>to providing a comprehensive, multidisciplinary team approach by drawing upon the expertise of a group of specialists who all work together to provide the highest possible quality of care for your child.</w:t>
      </w:r>
    </w:p>
    <w:p w:rsidR="00BC3BC2" w:rsidRDefault="00BC3BC2" w:rsidP="0065010C">
      <w:pPr>
        <w:jc w:val="center"/>
        <w:rPr>
          <w:sz w:val="22"/>
          <w:szCs w:val="22"/>
        </w:rPr>
      </w:pPr>
    </w:p>
    <w:p w:rsidR="00BC3BC2" w:rsidRDefault="00BC3BC2" w:rsidP="0065010C">
      <w:pPr>
        <w:jc w:val="center"/>
        <w:rPr>
          <w:sz w:val="22"/>
          <w:szCs w:val="22"/>
        </w:rPr>
      </w:pPr>
    </w:p>
    <w:p w:rsidR="00BC3BC2" w:rsidRDefault="00BC3BC2" w:rsidP="0065010C">
      <w:pPr>
        <w:jc w:val="center"/>
        <w:rPr>
          <w:sz w:val="22"/>
          <w:szCs w:val="22"/>
        </w:rPr>
      </w:pPr>
    </w:p>
    <w:p w:rsidR="00BC3BC2" w:rsidRDefault="00BC3BC2" w:rsidP="00BC3BC2">
      <w:pPr>
        <w:rPr>
          <w:sz w:val="22"/>
          <w:szCs w:val="22"/>
        </w:rPr>
      </w:pPr>
      <w:r>
        <w:rPr>
          <w:sz w:val="22"/>
          <w:szCs w:val="22"/>
        </w:rPr>
        <w:t>Map of areas covered</w:t>
      </w:r>
    </w:p>
    <w:p w:rsidR="0029743F" w:rsidRDefault="000271A4" w:rsidP="00BC3BC2">
      <w:pPr>
        <w:rPr>
          <w:sz w:val="22"/>
          <w:szCs w:val="22"/>
        </w:rPr>
      </w:pPr>
      <w:r>
        <w:rPr>
          <w:noProof/>
          <w:sz w:val="22"/>
          <w:szCs w:val="22"/>
        </w:rPr>
        <w:drawing>
          <wp:anchor distT="0" distB="0" distL="114300" distR="114300" simplePos="0" relativeHeight="251619328" behindDoc="0" locked="0" layoutInCell="1" allowOverlap="1">
            <wp:simplePos x="0" y="0"/>
            <wp:positionH relativeFrom="column">
              <wp:posOffset>470535</wp:posOffset>
            </wp:positionH>
            <wp:positionV relativeFrom="paragraph">
              <wp:posOffset>93980</wp:posOffset>
            </wp:positionV>
            <wp:extent cx="2900045" cy="2608580"/>
            <wp:effectExtent l="0" t="0" r="0" b="0"/>
            <wp:wrapNone/>
            <wp:docPr id="2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00045" cy="2608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43F" w:rsidRPr="0029743F" w:rsidRDefault="0029743F" w:rsidP="0029743F">
      <w:pPr>
        <w:rPr>
          <w:sz w:val="22"/>
          <w:szCs w:val="22"/>
        </w:rPr>
      </w:pPr>
    </w:p>
    <w:p w:rsidR="0029743F" w:rsidRPr="0029743F" w:rsidRDefault="0029743F" w:rsidP="0029743F">
      <w:pPr>
        <w:rPr>
          <w:sz w:val="22"/>
          <w:szCs w:val="22"/>
        </w:rPr>
      </w:pPr>
    </w:p>
    <w:p w:rsidR="0029743F" w:rsidRPr="0029743F" w:rsidRDefault="0029743F" w:rsidP="0029743F">
      <w:pPr>
        <w:rPr>
          <w:sz w:val="22"/>
          <w:szCs w:val="22"/>
        </w:rPr>
      </w:pPr>
    </w:p>
    <w:p w:rsidR="0029743F" w:rsidRPr="0029743F" w:rsidRDefault="0029743F" w:rsidP="0029743F">
      <w:pPr>
        <w:rPr>
          <w:sz w:val="22"/>
          <w:szCs w:val="22"/>
        </w:rPr>
      </w:pPr>
    </w:p>
    <w:p w:rsidR="0029743F" w:rsidRPr="0029743F" w:rsidRDefault="0029743F" w:rsidP="0029743F">
      <w:pPr>
        <w:rPr>
          <w:sz w:val="22"/>
          <w:szCs w:val="22"/>
        </w:rPr>
      </w:pPr>
    </w:p>
    <w:p w:rsidR="0029743F" w:rsidRPr="0029743F" w:rsidRDefault="0029743F" w:rsidP="0029743F">
      <w:pPr>
        <w:rPr>
          <w:sz w:val="22"/>
          <w:szCs w:val="22"/>
        </w:rPr>
      </w:pPr>
    </w:p>
    <w:p w:rsidR="0029743F" w:rsidRPr="0029743F" w:rsidRDefault="0029743F" w:rsidP="0029743F">
      <w:pPr>
        <w:rPr>
          <w:sz w:val="22"/>
          <w:szCs w:val="22"/>
        </w:rPr>
      </w:pPr>
    </w:p>
    <w:p w:rsidR="0029743F" w:rsidRPr="0029743F" w:rsidRDefault="0029743F" w:rsidP="0029743F">
      <w:pPr>
        <w:rPr>
          <w:sz w:val="22"/>
          <w:szCs w:val="22"/>
        </w:rPr>
      </w:pPr>
    </w:p>
    <w:p w:rsidR="0029743F" w:rsidRPr="0029743F" w:rsidRDefault="0029743F" w:rsidP="0029743F">
      <w:pPr>
        <w:rPr>
          <w:sz w:val="22"/>
          <w:szCs w:val="22"/>
        </w:rPr>
      </w:pPr>
    </w:p>
    <w:p w:rsidR="0029743F" w:rsidRPr="0029743F" w:rsidRDefault="0029743F" w:rsidP="0029743F">
      <w:pPr>
        <w:rPr>
          <w:sz w:val="22"/>
          <w:szCs w:val="22"/>
        </w:rPr>
      </w:pPr>
    </w:p>
    <w:p w:rsidR="0029743F" w:rsidRPr="0029743F" w:rsidRDefault="0029743F" w:rsidP="0029743F">
      <w:pPr>
        <w:rPr>
          <w:sz w:val="22"/>
          <w:szCs w:val="22"/>
        </w:rPr>
      </w:pPr>
    </w:p>
    <w:p w:rsidR="0029743F" w:rsidRPr="0029743F" w:rsidRDefault="0029743F" w:rsidP="0029743F">
      <w:pPr>
        <w:rPr>
          <w:sz w:val="22"/>
          <w:szCs w:val="22"/>
        </w:rPr>
      </w:pPr>
    </w:p>
    <w:p w:rsidR="0029743F" w:rsidRPr="0029743F" w:rsidRDefault="0029743F" w:rsidP="0029743F">
      <w:pPr>
        <w:rPr>
          <w:sz w:val="22"/>
          <w:szCs w:val="22"/>
        </w:rPr>
      </w:pPr>
    </w:p>
    <w:p w:rsidR="0029743F" w:rsidRPr="0029743F" w:rsidRDefault="0029743F" w:rsidP="0029743F">
      <w:pPr>
        <w:rPr>
          <w:sz w:val="22"/>
          <w:szCs w:val="22"/>
        </w:rPr>
      </w:pPr>
    </w:p>
    <w:p w:rsidR="00BC3BC2" w:rsidRDefault="0029743F" w:rsidP="0027106C">
      <w:pPr>
        <w:jc w:val="center"/>
        <w:rPr>
          <w:b/>
          <w:sz w:val="28"/>
          <w:szCs w:val="28"/>
        </w:rPr>
      </w:pPr>
      <w:r>
        <w:rPr>
          <w:sz w:val="22"/>
          <w:szCs w:val="22"/>
        </w:rPr>
        <w:br w:type="page"/>
      </w:r>
    </w:p>
    <w:p w:rsidR="00E76528" w:rsidRDefault="000271A4" w:rsidP="0027106C">
      <w:pPr>
        <w:jc w:val="center"/>
        <w:rPr>
          <w:b/>
          <w:sz w:val="28"/>
          <w:szCs w:val="28"/>
        </w:rPr>
      </w:pPr>
      <w:r>
        <w:rPr>
          <w:b/>
          <w:noProof/>
          <w:sz w:val="28"/>
          <w:szCs w:val="28"/>
        </w:rPr>
        <w:lastRenderedPageBreak/>
        <mc:AlternateContent>
          <mc:Choice Requires="wps">
            <w:drawing>
              <wp:anchor distT="0" distB="0" distL="114300" distR="114300" simplePos="0" relativeHeight="251622400" behindDoc="1" locked="0" layoutInCell="1" allowOverlap="1">
                <wp:simplePos x="0" y="0"/>
                <wp:positionH relativeFrom="column">
                  <wp:posOffset>-255905</wp:posOffset>
                </wp:positionH>
                <wp:positionV relativeFrom="paragraph">
                  <wp:posOffset>-73661</wp:posOffset>
                </wp:positionV>
                <wp:extent cx="4343400" cy="3533775"/>
                <wp:effectExtent l="0" t="0" r="19050" b="28575"/>
                <wp:wrapNone/>
                <wp:docPr id="230"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43400" cy="3533775"/>
                        </a:xfrm>
                        <a:prstGeom prst="rect">
                          <a:avLst/>
                        </a:prstGeom>
                        <a:noFill/>
                        <a:ln w="19050">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6" style="position:absolute;margin-left:-20.15pt;margin-top:-5.8pt;width:342pt;height:278.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" filled="f" strokecolor="navy" strokeweight="1.5pt"/>
            </w:pict>
          </mc:Fallback>
        </mc:AlternateContent>
      </w:r>
      <w:r w:rsidR="00E76528">
        <w:rPr>
          <w:b/>
          <w:sz w:val="28"/>
          <w:szCs w:val="28"/>
        </w:rPr>
        <w:t>Team Contact</w:t>
      </w:r>
    </w:p>
    <w:p w:rsidR="00E76528" w:rsidRDefault="00E76528" w:rsidP="0027106C">
      <w:pPr>
        <w:jc w:val="center"/>
        <w:rPr>
          <w:b/>
          <w:sz w:val="28"/>
          <w:szCs w:val="28"/>
        </w:rPr>
      </w:pPr>
    </w:p>
    <w:p w:rsidR="00E76528" w:rsidRDefault="00E76528" w:rsidP="0027106C">
      <w:pPr>
        <w:jc w:val="center"/>
        <w:rPr>
          <w:b/>
          <w:color w:val="000080"/>
          <w:sz w:val="28"/>
          <w:szCs w:val="28"/>
        </w:rPr>
      </w:pPr>
      <w:r>
        <w:rPr>
          <w:b/>
          <w:color w:val="000080"/>
          <w:sz w:val="28"/>
          <w:szCs w:val="28"/>
        </w:rPr>
        <w:t>Salisbury District Hospital, Salisbury</w:t>
      </w:r>
    </w:p>
    <w:p w:rsidR="00E76528" w:rsidRDefault="00E76528" w:rsidP="0027106C">
      <w:pPr>
        <w:jc w:val="center"/>
        <w:rPr>
          <w:b/>
          <w:color w:val="000080"/>
          <w:sz w:val="28"/>
          <w:szCs w:val="28"/>
        </w:rPr>
      </w:pPr>
    </w:p>
    <w:p w:rsidR="00E76528" w:rsidRDefault="00E76528" w:rsidP="0027106C">
      <w:pPr>
        <w:jc w:val="center"/>
        <w:rPr>
          <w:b/>
          <w:color w:val="000080"/>
          <w:sz w:val="28"/>
          <w:szCs w:val="28"/>
        </w:rPr>
      </w:pPr>
    </w:p>
    <w:p w:rsidR="00E76528" w:rsidRPr="00E76528" w:rsidRDefault="00E76528" w:rsidP="00E76528">
      <w:pPr>
        <w:tabs>
          <w:tab w:val="left" w:pos="1995"/>
          <w:tab w:val="left" w:pos="4104"/>
        </w:tabs>
        <w:ind w:left="-171" w:right="-208"/>
        <w:rPr>
          <w:sz w:val="22"/>
          <w:szCs w:val="22"/>
        </w:rPr>
      </w:pPr>
      <w:r w:rsidRPr="00E76528">
        <w:rPr>
          <w:b/>
          <w:sz w:val="22"/>
          <w:szCs w:val="22"/>
        </w:rPr>
        <w:t>Clinical Director:</w:t>
      </w:r>
      <w:r w:rsidRPr="00E76528">
        <w:rPr>
          <w:b/>
          <w:sz w:val="22"/>
          <w:szCs w:val="22"/>
        </w:rPr>
        <w:tab/>
      </w:r>
      <w:r w:rsidR="00204E41">
        <w:rPr>
          <w:sz w:val="22"/>
          <w:szCs w:val="22"/>
        </w:rPr>
        <w:t>Ginette Phippen</w:t>
      </w:r>
      <w:r w:rsidR="00204E41">
        <w:rPr>
          <w:sz w:val="22"/>
          <w:szCs w:val="22"/>
        </w:rPr>
        <w:tab/>
      </w:r>
      <w:r w:rsidR="0082517F">
        <w:rPr>
          <w:sz w:val="22"/>
          <w:szCs w:val="22"/>
        </w:rPr>
        <w:t>01722 345571</w:t>
      </w:r>
    </w:p>
    <w:p w:rsidR="00E76528" w:rsidRPr="00E76528" w:rsidRDefault="00E76528" w:rsidP="00E76528">
      <w:pPr>
        <w:tabs>
          <w:tab w:val="left" w:pos="1995"/>
          <w:tab w:val="left" w:pos="3990"/>
        </w:tabs>
        <w:ind w:left="-171" w:right="-208"/>
        <w:rPr>
          <w:sz w:val="22"/>
          <w:szCs w:val="22"/>
        </w:rPr>
      </w:pPr>
    </w:p>
    <w:p w:rsidR="00E76528" w:rsidRPr="00E76528" w:rsidRDefault="00E76528" w:rsidP="00E76528">
      <w:pPr>
        <w:tabs>
          <w:tab w:val="left" w:pos="1995"/>
          <w:tab w:val="left" w:pos="4104"/>
        </w:tabs>
        <w:ind w:left="-171" w:right="-208"/>
        <w:rPr>
          <w:sz w:val="22"/>
          <w:szCs w:val="22"/>
        </w:rPr>
      </w:pPr>
      <w:r w:rsidRPr="00E76528">
        <w:rPr>
          <w:b/>
          <w:sz w:val="22"/>
          <w:szCs w:val="22"/>
        </w:rPr>
        <w:t>Service Manager:</w:t>
      </w:r>
      <w:r w:rsidRPr="00E76528">
        <w:rPr>
          <w:b/>
          <w:sz w:val="22"/>
          <w:szCs w:val="22"/>
        </w:rPr>
        <w:tab/>
      </w:r>
      <w:r w:rsidR="0082517F" w:rsidRPr="0082517F">
        <w:rPr>
          <w:sz w:val="22"/>
          <w:szCs w:val="22"/>
        </w:rPr>
        <w:t>Steven Berry</w:t>
      </w:r>
      <w:r w:rsidR="0082517F" w:rsidRPr="0082517F">
        <w:rPr>
          <w:sz w:val="22"/>
          <w:szCs w:val="22"/>
        </w:rPr>
        <w:tab/>
        <w:t>01865 234252</w:t>
      </w:r>
      <w:r w:rsidR="00BF1B0E">
        <w:rPr>
          <w:sz w:val="22"/>
          <w:szCs w:val="22"/>
        </w:rPr>
        <w:tab/>
      </w:r>
    </w:p>
    <w:p w:rsidR="00E76528" w:rsidRPr="00E76528" w:rsidRDefault="00E76528" w:rsidP="00E76528">
      <w:pPr>
        <w:tabs>
          <w:tab w:val="left" w:pos="1995"/>
          <w:tab w:val="left" w:pos="3990"/>
        </w:tabs>
        <w:ind w:left="-171" w:right="-208"/>
        <w:rPr>
          <w:sz w:val="22"/>
          <w:szCs w:val="22"/>
        </w:rPr>
      </w:pPr>
    </w:p>
    <w:p w:rsidR="00E76528" w:rsidRDefault="00E76528" w:rsidP="00E76528">
      <w:pPr>
        <w:tabs>
          <w:tab w:val="left" w:pos="1995"/>
          <w:tab w:val="left" w:pos="4104"/>
        </w:tabs>
        <w:ind w:left="-171" w:right="-208"/>
        <w:rPr>
          <w:b/>
          <w:sz w:val="22"/>
          <w:szCs w:val="22"/>
        </w:rPr>
      </w:pPr>
    </w:p>
    <w:p w:rsidR="00E76528" w:rsidRDefault="00881A1C" w:rsidP="00881A1C">
      <w:pPr>
        <w:tabs>
          <w:tab w:val="left" w:pos="1995"/>
          <w:tab w:val="left" w:pos="4104"/>
        </w:tabs>
        <w:ind w:left="-171" w:right="-208"/>
        <w:rPr>
          <w:sz w:val="22"/>
          <w:szCs w:val="22"/>
        </w:rPr>
      </w:pPr>
      <w:r>
        <w:rPr>
          <w:b/>
          <w:sz w:val="22"/>
          <w:szCs w:val="22"/>
        </w:rPr>
        <w:t>Cleft Secretary</w:t>
      </w:r>
      <w:r w:rsidR="009F2055">
        <w:rPr>
          <w:b/>
          <w:sz w:val="22"/>
          <w:szCs w:val="22"/>
        </w:rPr>
        <w:t>:</w:t>
      </w:r>
      <w:r w:rsidR="00E76528">
        <w:rPr>
          <w:b/>
          <w:sz w:val="22"/>
          <w:szCs w:val="22"/>
        </w:rPr>
        <w:tab/>
      </w:r>
      <w:r w:rsidR="009501A1">
        <w:rPr>
          <w:sz w:val="22"/>
          <w:szCs w:val="22"/>
        </w:rPr>
        <w:t>Louise Wallace</w:t>
      </w:r>
      <w:r w:rsidR="00706058">
        <w:rPr>
          <w:sz w:val="22"/>
          <w:szCs w:val="22"/>
        </w:rPr>
        <w:tab/>
        <w:t>01722 345521</w:t>
      </w:r>
    </w:p>
    <w:p w:rsidR="009F2055" w:rsidRPr="009F2055" w:rsidRDefault="009F2055" w:rsidP="00881A1C">
      <w:pPr>
        <w:tabs>
          <w:tab w:val="left" w:pos="1995"/>
          <w:tab w:val="left" w:pos="4104"/>
        </w:tabs>
        <w:ind w:left="-171" w:right="-208"/>
        <w:rPr>
          <w:sz w:val="22"/>
          <w:szCs w:val="22"/>
        </w:rPr>
      </w:pPr>
      <w:r>
        <w:rPr>
          <w:b/>
          <w:sz w:val="22"/>
          <w:szCs w:val="22"/>
        </w:rPr>
        <w:t>Cleft Secretary:</w:t>
      </w:r>
      <w:r>
        <w:rPr>
          <w:b/>
          <w:sz w:val="22"/>
          <w:szCs w:val="22"/>
        </w:rPr>
        <w:tab/>
      </w:r>
      <w:r w:rsidRPr="009F2055">
        <w:rPr>
          <w:sz w:val="22"/>
          <w:szCs w:val="22"/>
        </w:rPr>
        <w:t>Hannah Cook</w:t>
      </w:r>
      <w:r>
        <w:rPr>
          <w:sz w:val="22"/>
          <w:szCs w:val="22"/>
        </w:rPr>
        <w:tab/>
        <w:t>01722 345521</w:t>
      </w:r>
    </w:p>
    <w:p w:rsidR="003E49D9" w:rsidRDefault="003E49D9" w:rsidP="00E76528">
      <w:pPr>
        <w:tabs>
          <w:tab w:val="left" w:pos="1995"/>
          <w:tab w:val="left" w:pos="4104"/>
        </w:tabs>
        <w:ind w:left="-171" w:right="-208"/>
        <w:rPr>
          <w:sz w:val="22"/>
          <w:szCs w:val="22"/>
        </w:rPr>
      </w:pPr>
      <w:r w:rsidRPr="003E49D9">
        <w:rPr>
          <w:b/>
          <w:sz w:val="22"/>
          <w:szCs w:val="22"/>
        </w:rPr>
        <w:t>Admin assistant</w:t>
      </w:r>
      <w:r>
        <w:rPr>
          <w:b/>
          <w:sz w:val="22"/>
          <w:szCs w:val="22"/>
        </w:rPr>
        <w:t>:</w:t>
      </w:r>
      <w:r>
        <w:rPr>
          <w:sz w:val="22"/>
          <w:szCs w:val="22"/>
        </w:rPr>
        <w:t xml:space="preserve"> </w:t>
      </w:r>
      <w:r>
        <w:rPr>
          <w:sz w:val="22"/>
          <w:szCs w:val="22"/>
        </w:rPr>
        <w:tab/>
      </w:r>
      <w:r>
        <w:rPr>
          <w:sz w:val="22"/>
          <w:szCs w:val="22"/>
        </w:rPr>
        <w:tab/>
        <w:t>01722 345521</w:t>
      </w:r>
    </w:p>
    <w:p w:rsidR="00706058" w:rsidRDefault="00706058" w:rsidP="00E76528">
      <w:pPr>
        <w:tabs>
          <w:tab w:val="left" w:pos="1995"/>
          <w:tab w:val="left" w:pos="4104"/>
        </w:tabs>
        <w:ind w:left="-171" w:right="-208"/>
        <w:rPr>
          <w:sz w:val="22"/>
          <w:szCs w:val="22"/>
        </w:rPr>
      </w:pPr>
    </w:p>
    <w:p w:rsidR="00E76528" w:rsidRDefault="00E76528" w:rsidP="00E76528">
      <w:pPr>
        <w:tabs>
          <w:tab w:val="left" w:pos="1995"/>
          <w:tab w:val="left" w:pos="4104"/>
        </w:tabs>
        <w:ind w:left="-171" w:right="-208"/>
        <w:rPr>
          <w:sz w:val="22"/>
          <w:szCs w:val="22"/>
        </w:rPr>
      </w:pPr>
      <w:r>
        <w:rPr>
          <w:b/>
          <w:sz w:val="22"/>
          <w:szCs w:val="22"/>
        </w:rPr>
        <w:t>Clinical Nurse Specialists:</w:t>
      </w:r>
      <w:r>
        <w:rPr>
          <w:b/>
          <w:sz w:val="22"/>
          <w:szCs w:val="22"/>
        </w:rPr>
        <w:tab/>
      </w:r>
      <w:r w:rsidR="00BF1B0E">
        <w:rPr>
          <w:sz w:val="22"/>
          <w:szCs w:val="22"/>
        </w:rPr>
        <w:t>01722 336262 x3193</w:t>
      </w:r>
    </w:p>
    <w:p w:rsidR="00E76528" w:rsidRDefault="00E76528" w:rsidP="00E76528">
      <w:pPr>
        <w:tabs>
          <w:tab w:val="left" w:pos="1995"/>
          <w:tab w:val="left" w:pos="4104"/>
        </w:tabs>
        <w:ind w:left="-171" w:right="-208"/>
        <w:rPr>
          <w:sz w:val="22"/>
          <w:szCs w:val="22"/>
        </w:rPr>
      </w:pPr>
      <w:r>
        <w:rPr>
          <w:sz w:val="22"/>
          <w:szCs w:val="22"/>
        </w:rPr>
        <w:t>Nichola Hudson (Lead)</w:t>
      </w:r>
      <w:r>
        <w:rPr>
          <w:sz w:val="22"/>
          <w:szCs w:val="22"/>
        </w:rPr>
        <w:tab/>
        <w:t>07717805724</w:t>
      </w:r>
      <w:r w:rsidRPr="00E76528">
        <w:rPr>
          <w:sz w:val="16"/>
          <w:szCs w:val="16"/>
        </w:rPr>
        <w:t>(mobile)</w:t>
      </w:r>
    </w:p>
    <w:p w:rsidR="00E76528" w:rsidRDefault="00E76528" w:rsidP="00E76528">
      <w:pPr>
        <w:tabs>
          <w:tab w:val="left" w:pos="1995"/>
          <w:tab w:val="left" w:pos="4104"/>
        </w:tabs>
        <w:ind w:left="-171" w:right="-208"/>
        <w:rPr>
          <w:sz w:val="16"/>
          <w:szCs w:val="16"/>
        </w:rPr>
      </w:pPr>
      <w:r>
        <w:rPr>
          <w:sz w:val="22"/>
          <w:szCs w:val="22"/>
        </w:rPr>
        <w:t>Maureen Warren</w:t>
      </w:r>
      <w:r>
        <w:rPr>
          <w:sz w:val="22"/>
          <w:szCs w:val="22"/>
        </w:rPr>
        <w:tab/>
      </w:r>
      <w:r>
        <w:rPr>
          <w:sz w:val="22"/>
          <w:szCs w:val="22"/>
        </w:rPr>
        <w:tab/>
        <w:t>07717805721</w:t>
      </w:r>
      <w:r w:rsidRPr="00E76528">
        <w:rPr>
          <w:sz w:val="16"/>
          <w:szCs w:val="16"/>
        </w:rPr>
        <w:t>(mobile)</w:t>
      </w:r>
    </w:p>
    <w:p w:rsidR="00E76528" w:rsidRPr="00C40FE2" w:rsidRDefault="00E76528" w:rsidP="001E74F2">
      <w:pPr>
        <w:tabs>
          <w:tab w:val="left" w:pos="1995"/>
          <w:tab w:val="left" w:pos="4104"/>
        </w:tabs>
        <w:ind w:right="-208"/>
        <w:jc w:val="center"/>
        <w:rPr>
          <w:color w:val="000080"/>
          <w:sz w:val="28"/>
          <w:szCs w:val="28"/>
        </w:rPr>
      </w:pPr>
      <w:r w:rsidRPr="00C40FE2">
        <w:rPr>
          <w:color w:val="000080"/>
          <w:sz w:val="28"/>
          <w:szCs w:val="28"/>
        </w:rPr>
        <w:t>www.spirescentre.nhs.uk</w:t>
      </w:r>
    </w:p>
    <w:p w:rsidR="00E76528" w:rsidRDefault="00E76528" w:rsidP="00E76528">
      <w:pPr>
        <w:tabs>
          <w:tab w:val="left" w:pos="1995"/>
          <w:tab w:val="left" w:pos="4104"/>
        </w:tabs>
        <w:ind w:left="-171" w:right="-208"/>
        <w:jc w:val="center"/>
        <w:rPr>
          <w:color w:val="000080"/>
          <w:sz w:val="22"/>
          <w:szCs w:val="22"/>
        </w:rPr>
      </w:pPr>
    </w:p>
    <w:p w:rsidR="00423C16" w:rsidRPr="00E76528" w:rsidRDefault="00423C16" w:rsidP="00E76528">
      <w:pPr>
        <w:tabs>
          <w:tab w:val="left" w:pos="1995"/>
          <w:tab w:val="left" w:pos="4104"/>
        </w:tabs>
        <w:ind w:left="-171" w:right="-208"/>
        <w:jc w:val="center"/>
        <w:rPr>
          <w:color w:val="000080"/>
          <w:sz w:val="22"/>
          <w:szCs w:val="22"/>
        </w:rPr>
      </w:pPr>
    </w:p>
    <w:p w:rsidR="00E76528" w:rsidRPr="00E76528" w:rsidRDefault="00E76528" w:rsidP="00E76528">
      <w:pPr>
        <w:tabs>
          <w:tab w:val="left" w:pos="1995"/>
          <w:tab w:val="left" w:pos="4104"/>
        </w:tabs>
        <w:ind w:left="-171" w:right="-208"/>
        <w:rPr>
          <w:sz w:val="22"/>
          <w:szCs w:val="22"/>
        </w:rPr>
      </w:pPr>
    </w:p>
    <w:p w:rsidR="00E76528" w:rsidRDefault="00105286" w:rsidP="00C40FE2">
      <w:pPr>
        <w:tabs>
          <w:tab w:val="left" w:pos="1938"/>
          <w:tab w:val="left" w:pos="4161"/>
        </w:tabs>
        <w:ind w:left="-342" w:right="-379"/>
        <w:rPr>
          <w:sz w:val="24"/>
          <w:szCs w:val="24"/>
        </w:rPr>
      </w:pPr>
      <w:r>
        <w:rPr>
          <w:noProof/>
          <w:color w:val="000080"/>
          <w:sz w:val="22"/>
          <w:szCs w:val="22"/>
        </w:rPr>
        <w:drawing>
          <wp:anchor distT="36576" distB="36576" distL="36576" distR="36576" simplePos="0" relativeHeight="251621376" behindDoc="0" locked="0" layoutInCell="1" allowOverlap="1" wp14:anchorId="128D7AB3" wp14:editId="58A8DC06">
            <wp:simplePos x="0" y="0"/>
            <wp:positionH relativeFrom="column">
              <wp:posOffset>-255905</wp:posOffset>
            </wp:positionH>
            <wp:positionV relativeFrom="paragraph">
              <wp:posOffset>165099</wp:posOffset>
            </wp:positionV>
            <wp:extent cx="4343400" cy="3057525"/>
            <wp:effectExtent l="0" t="0" r="0" b="9525"/>
            <wp:wrapNone/>
            <wp:docPr id="229" name="Picture 17" descr="SDH New Front Entrance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DH New Front Entrance b"/>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43400" cy="305752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7C7C97" w:rsidRDefault="007C7C97" w:rsidP="00E76528">
      <w:pPr>
        <w:tabs>
          <w:tab w:val="left" w:pos="1938"/>
          <w:tab w:val="left" w:pos="4161"/>
        </w:tabs>
        <w:ind w:left="-342" w:right="-550"/>
        <w:rPr>
          <w:sz w:val="24"/>
          <w:szCs w:val="24"/>
        </w:rPr>
      </w:pPr>
    </w:p>
    <w:p w:rsidR="007C7C97" w:rsidRPr="007C7C97" w:rsidRDefault="007C7C97" w:rsidP="007C7C97">
      <w:pPr>
        <w:rPr>
          <w:sz w:val="24"/>
          <w:szCs w:val="24"/>
        </w:rPr>
      </w:pPr>
    </w:p>
    <w:p w:rsidR="007C7C97" w:rsidRPr="007C7C97" w:rsidRDefault="007C7C97" w:rsidP="007C7C97">
      <w:pPr>
        <w:rPr>
          <w:sz w:val="24"/>
          <w:szCs w:val="24"/>
        </w:rPr>
      </w:pPr>
    </w:p>
    <w:p w:rsidR="007C7C97" w:rsidRPr="007C7C97" w:rsidRDefault="007C7C97" w:rsidP="007C7C97">
      <w:pPr>
        <w:rPr>
          <w:sz w:val="24"/>
          <w:szCs w:val="24"/>
        </w:rPr>
      </w:pPr>
    </w:p>
    <w:p w:rsidR="007C7C97" w:rsidRPr="007C7C97" w:rsidRDefault="007C7C97" w:rsidP="007C7C97">
      <w:pPr>
        <w:rPr>
          <w:sz w:val="24"/>
          <w:szCs w:val="24"/>
        </w:rPr>
      </w:pPr>
    </w:p>
    <w:p w:rsidR="007C7C97" w:rsidRPr="007C7C97" w:rsidRDefault="007C7C97" w:rsidP="007C7C97">
      <w:pPr>
        <w:rPr>
          <w:sz w:val="24"/>
          <w:szCs w:val="24"/>
        </w:rPr>
      </w:pPr>
    </w:p>
    <w:p w:rsidR="007C7C97" w:rsidRPr="007C7C97" w:rsidRDefault="007C7C97" w:rsidP="007C7C97">
      <w:pPr>
        <w:rPr>
          <w:sz w:val="24"/>
          <w:szCs w:val="24"/>
        </w:rPr>
      </w:pPr>
    </w:p>
    <w:p w:rsidR="007C7C97" w:rsidRPr="007C7C97" w:rsidRDefault="007C7C97" w:rsidP="007C7C97">
      <w:pPr>
        <w:rPr>
          <w:sz w:val="24"/>
          <w:szCs w:val="24"/>
        </w:rPr>
      </w:pPr>
    </w:p>
    <w:p w:rsidR="007C7C97" w:rsidRPr="007C7C97" w:rsidRDefault="007C7C97" w:rsidP="007C7C97">
      <w:pPr>
        <w:rPr>
          <w:sz w:val="24"/>
          <w:szCs w:val="24"/>
        </w:rPr>
      </w:pPr>
    </w:p>
    <w:p w:rsidR="007C7C97" w:rsidRPr="007C7C97" w:rsidRDefault="007C7C97" w:rsidP="007C7C97">
      <w:pPr>
        <w:rPr>
          <w:sz w:val="24"/>
          <w:szCs w:val="24"/>
        </w:rPr>
      </w:pPr>
    </w:p>
    <w:p w:rsidR="007C7C97" w:rsidRPr="007C7C97" w:rsidRDefault="007C7C97" w:rsidP="007C7C97">
      <w:pPr>
        <w:rPr>
          <w:sz w:val="24"/>
          <w:szCs w:val="24"/>
        </w:rPr>
      </w:pPr>
    </w:p>
    <w:p w:rsidR="007C7C97" w:rsidRPr="007C7C97" w:rsidRDefault="007C7C97" w:rsidP="007C7C97">
      <w:pPr>
        <w:rPr>
          <w:sz w:val="24"/>
          <w:szCs w:val="24"/>
        </w:rPr>
      </w:pPr>
    </w:p>
    <w:p w:rsidR="007C7C97" w:rsidRPr="007C7C97" w:rsidRDefault="007C7C97" w:rsidP="007C7C97">
      <w:pPr>
        <w:rPr>
          <w:sz w:val="24"/>
          <w:szCs w:val="24"/>
        </w:rPr>
      </w:pPr>
    </w:p>
    <w:p w:rsidR="007C7C97" w:rsidRDefault="007C7C97" w:rsidP="007C7C97">
      <w:pPr>
        <w:rPr>
          <w:sz w:val="24"/>
          <w:szCs w:val="24"/>
        </w:rPr>
      </w:pPr>
    </w:p>
    <w:p w:rsidR="00E76528" w:rsidRDefault="007C7C97" w:rsidP="007C7C97">
      <w:pPr>
        <w:rPr>
          <w:sz w:val="24"/>
          <w:szCs w:val="24"/>
        </w:rPr>
      </w:pPr>
      <w:r>
        <w:rPr>
          <w:sz w:val="24"/>
          <w:szCs w:val="24"/>
        </w:rPr>
        <w:br w:type="page"/>
      </w:r>
    </w:p>
    <w:p w:rsidR="007C7C97" w:rsidRDefault="000271A4" w:rsidP="007C7C97">
      <w:pPr>
        <w:jc w:val="center"/>
        <w:rPr>
          <w:b/>
          <w:sz w:val="28"/>
          <w:szCs w:val="28"/>
        </w:rPr>
      </w:pPr>
      <w:r>
        <w:rPr>
          <w:noProof/>
          <w:sz w:val="24"/>
          <w:szCs w:val="24"/>
        </w:rPr>
        <w:lastRenderedPageBreak/>
        <mc:AlternateContent>
          <mc:Choice Requires="wps">
            <w:drawing>
              <wp:anchor distT="0" distB="0" distL="114300" distR="114300" simplePos="0" relativeHeight="251623424" behindDoc="1" locked="0" layoutInCell="1" allowOverlap="1">
                <wp:simplePos x="0" y="0"/>
                <wp:positionH relativeFrom="column">
                  <wp:posOffset>-236220</wp:posOffset>
                </wp:positionH>
                <wp:positionV relativeFrom="paragraph">
                  <wp:posOffset>-32385</wp:posOffset>
                </wp:positionV>
                <wp:extent cx="4343400" cy="6858000"/>
                <wp:effectExtent l="0" t="0" r="19050" b="19050"/>
                <wp:wrapNone/>
                <wp:docPr id="22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43400" cy="6858000"/>
                        </a:xfrm>
                        <a:prstGeom prst="rect">
                          <a:avLst/>
                        </a:prstGeom>
                        <a:noFill/>
                        <a:ln w="19050">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margin-left:-18.6pt;margin-top:-2.55pt;width:342pt;height:540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" filled="f" strokecolor="navy" strokeweight="1.5pt"/>
            </w:pict>
          </mc:Fallback>
        </mc:AlternateContent>
      </w:r>
      <w:r w:rsidR="00B44587">
        <w:rPr>
          <w:b/>
          <w:sz w:val="28"/>
          <w:szCs w:val="28"/>
        </w:rPr>
        <w:t>The Spires Cleft Centre</w:t>
      </w:r>
    </w:p>
    <w:p w:rsidR="007C7C97" w:rsidRPr="007C7C97" w:rsidRDefault="007C7C97" w:rsidP="007C7C97">
      <w:pPr>
        <w:jc w:val="center"/>
        <w:rPr>
          <w:b/>
          <w:sz w:val="32"/>
          <w:szCs w:val="28"/>
        </w:rPr>
      </w:pPr>
    </w:p>
    <w:p w:rsidR="007C7C97" w:rsidRDefault="00B44587" w:rsidP="007C7C97">
      <w:pPr>
        <w:jc w:val="center"/>
        <w:rPr>
          <w:b/>
          <w:color w:val="000080"/>
          <w:sz w:val="28"/>
          <w:szCs w:val="28"/>
        </w:rPr>
      </w:pPr>
      <w:r>
        <w:rPr>
          <w:b/>
          <w:color w:val="000080"/>
          <w:sz w:val="28"/>
          <w:szCs w:val="28"/>
        </w:rPr>
        <w:t>Salisbury Team</w:t>
      </w:r>
    </w:p>
    <w:p w:rsidR="007C7C97" w:rsidRPr="007C7C97" w:rsidRDefault="007C7C97" w:rsidP="007C7C97">
      <w:pPr>
        <w:jc w:val="center"/>
        <w:rPr>
          <w:b/>
          <w:color w:val="000080"/>
          <w:sz w:val="46"/>
          <w:szCs w:val="28"/>
        </w:rPr>
      </w:pPr>
    </w:p>
    <w:p w:rsidR="007C7C97" w:rsidRDefault="007C7C97" w:rsidP="007C7C97">
      <w:pPr>
        <w:jc w:val="center"/>
        <w:rPr>
          <w:sz w:val="22"/>
          <w:szCs w:val="22"/>
        </w:rPr>
      </w:pPr>
      <w:r>
        <w:rPr>
          <w:sz w:val="22"/>
          <w:szCs w:val="22"/>
        </w:rPr>
        <w:t>Consultant Primary Cleft Surgeon:</w:t>
      </w:r>
    </w:p>
    <w:p w:rsidR="0082517F" w:rsidRDefault="0082517F" w:rsidP="007C7C97">
      <w:pPr>
        <w:jc w:val="center"/>
        <w:rPr>
          <w:color w:val="000080"/>
          <w:sz w:val="22"/>
          <w:szCs w:val="22"/>
        </w:rPr>
      </w:pPr>
      <w:r>
        <w:rPr>
          <w:color w:val="000080"/>
          <w:sz w:val="22"/>
          <w:szCs w:val="22"/>
        </w:rPr>
        <w:t>Nefer Fallico</w:t>
      </w:r>
    </w:p>
    <w:p w:rsidR="000271A4" w:rsidRDefault="000271A4" w:rsidP="007C7C97">
      <w:pPr>
        <w:jc w:val="center"/>
        <w:rPr>
          <w:color w:val="000080"/>
          <w:sz w:val="22"/>
          <w:szCs w:val="22"/>
        </w:rPr>
      </w:pPr>
      <w:r>
        <w:rPr>
          <w:color w:val="000080"/>
          <w:sz w:val="22"/>
          <w:szCs w:val="22"/>
        </w:rPr>
        <w:t>Marc Swan</w:t>
      </w:r>
    </w:p>
    <w:p w:rsidR="001627BB" w:rsidRDefault="001627BB" w:rsidP="007C7C97">
      <w:pPr>
        <w:jc w:val="center"/>
        <w:rPr>
          <w:color w:val="000080"/>
          <w:sz w:val="22"/>
          <w:szCs w:val="22"/>
        </w:rPr>
      </w:pPr>
      <w:r>
        <w:rPr>
          <w:color w:val="000080"/>
          <w:sz w:val="22"/>
          <w:szCs w:val="22"/>
        </w:rPr>
        <w:t>Guy Thorburn</w:t>
      </w:r>
    </w:p>
    <w:p w:rsidR="007C7C97" w:rsidRPr="007C7C97" w:rsidRDefault="007C7C97" w:rsidP="007C7C97">
      <w:pPr>
        <w:jc w:val="center"/>
        <w:rPr>
          <w:color w:val="000080"/>
          <w:sz w:val="40"/>
          <w:szCs w:val="22"/>
        </w:rPr>
      </w:pPr>
    </w:p>
    <w:p w:rsidR="007C7C97" w:rsidRDefault="007C7C97" w:rsidP="007C7C97">
      <w:pPr>
        <w:jc w:val="center"/>
        <w:rPr>
          <w:sz w:val="22"/>
          <w:szCs w:val="22"/>
        </w:rPr>
      </w:pPr>
      <w:r>
        <w:rPr>
          <w:sz w:val="22"/>
          <w:szCs w:val="22"/>
        </w:rPr>
        <w:t>Clinical Nurse Specialists:</w:t>
      </w:r>
    </w:p>
    <w:p w:rsidR="007C7C97" w:rsidRDefault="007C7C97" w:rsidP="007C7C97">
      <w:pPr>
        <w:jc w:val="center"/>
        <w:rPr>
          <w:color w:val="000080"/>
          <w:sz w:val="22"/>
          <w:szCs w:val="22"/>
        </w:rPr>
      </w:pPr>
      <w:r>
        <w:rPr>
          <w:color w:val="000080"/>
          <w:sz w:val="22"/>
          <w:szCs w:val="22"/>
        </w:rPr>
        <w:t>Nichola Hudson (Lead)</w:t>
      </w:r>
    </w:p>
    <w:p w:rsidR="007C7C97" w:rsidRDefault="007C7C97" w:rsidP="007C7C97">
      <w:pPr>
        <w:jc w:val="center"/>
        <w:rPr>
          <w:color w:val="000080"/>
          <w:sz w:val="22"/>
          <w:szCs w:val="22"/>
        </w:rPr>
      </w:pPr>
      <w:r>
        <w:rPr>
          <w:color w:val="000080"/>
          <w:sz w:val="22"/>
          <w:szCs w:val="22"/>
        </w:rPr>
        <w:t>Maureen Warren</w:t>
      </w:r>
    </w:p>
    <w:p w:rsidR="007C7C97" w:rsidRPr="007C7C97" w:rsidRDefault="007C7C97" w:rsidP="007C7C97">
      <w:pPr>
        <w:jc w:val="center"/>
        <w:rPr>
          <w:color w:val="000080"/>
          <w:sz w:val="40"/>
          <w:szCs w:val="22"/>
        </w:rPr>
      </w:pPr>
    </w:p>
    <w:p w:rsidR="007C7C97" w:rsidRDefault="007C7C97" w:rsidP="007C7C97">
      <w:pPr>
        <w:jc w:val="center"/>
        <w:rPr>
          <w:color w:val="000000"/>
          <w:sz w:val="22"/>
          <w:szCs w:val="22"/>
        </w:rPr>
      </w:pPr>
      <w:r>
        <w:rPr>
          <w:color w:val="000000"/>
          <w:sz w:val="22"/>
          <w:szCs w:val="22"/>
        </w:rPr>
        <w:t>Speech and Language Therapists:</w:t>
      </w:r>
    </w:p>
    <w:p w:rsidR="007C7C97" w:rsidRDefault="007C7C97" w:rsidP="00372515">
      <w:pPr>
        <w:jc w:val="center"/>
        <w:rPr>
          <w:color w:val="000080"/>
          <w:sz w:val="22"/>
          <w:szCs w:val="22"/>
        </w:rPr>
      </w:pPr>
      <w:r>
        <w:rPr>
          <w:color w:val="000080"/>
          <w:sz w:val="22"/>
          <w:szCs w:val="22"/>
        </w:rPr>
        <w:t>Ginette Phippen (Lead)</w:t>
      </w:r>
    </w:p>
    <w:p w:rsidR="00372515" w:rsidRDefault="00A650B6" w:rsidP="00372515">
      <w:pPr>
        <w:jc w:val="center"/>
        <w:rPr>
          <w:color w:val="000080"/>
          <w:sz w:val="22"/>
          <w:szCs w:val="22"/>
        </w:rPr>
      </w:pPr>
      <w:r>
        <w:rPr>
          <w:color w:val="000080"/>
          <w:sz w:val="22"/>
          <w:szCs w:val="22"/>
        </w:rPr>
        <w:t>Sonya Lidiard</w:t>
      </w:r>
      <w:r w:rsidR="00372515" w:rsidRPr="00372515">
        <w:rPr>
          <w:color w:val="000080"/>
          <w:sz w:val="22"/>
          <w:szCs w:val="22"/>
        </w:rPr>
        <w:t xml:space="preserve"> </w:t>
      </w:r>
    </w:p>
    <w:p w:rsidR="00372515" w:rsidRDefault="00372515" w:rsidP="00372515">
      <w:pPr>
        <w:jc w:val="center"/>
        <w:rPr>
          <w:color w:val="000080"/>
          <w:sz w:val="22"/>
          <w:szCs w:val="22"/>
        </w:rPr>
      </w:pPr>
      <w:r>
        <w:rPr>
          <w:color w:val="000080"/>
          <w:sz w:val="22"/>
          <w:szCs w:val="22"/>
        </w:rPr>
        <w:t>Charlotte Mustoe</w:t>
      </w:r>
    </w:p>
    <w:p w:rsidR="00A650B6" w:rsidRDefault="00A650B6" w:rsidP="00A650B6">
      <w:pPr>
        <w:jc w:val="center"/>
        <w:rPr>
          <w:color w:val="000080"/>
          <w:sz w:val="22"/>
          <w:szCs w:val="22"/>
        </w:rPr>
      </w:pPr>
      <w:r>
        <w:rPr>
          <w:color w:val="000080"/>
          <w:sz w:val="22"/>
          <w:szCs w:val="22"/>
        </w:rPr>
        <w:t>Sandra Treslove</w:t>
      </w:r>
    </w:p>
    <w:p w:rsidR="007C7C97" w:rsidRDefault="0082517F" w:rsidP="007C7C97">
      <w:pPr>
        <w:jc w:val="center"/>
        <w:rPr>
          <w:color w:val="000080"/>
          <w:sz w:val="22"/>
          <w:szCs w:val="22"/>
        </w:rPr>
      </w:pPr>
      <w:r>
        <w:rPr>
          <w:color w:val="000080"/>
          <w:sz w:val="22"/>
          <w:szCs w:val="22"/>
        </w:rPr>
        <w:t>Cindy Williams (Cleft MDT Assistant</w:t>
      </w:r>
      <w:r w:rsidR="000271A4">
        <w:rPr>
          <w:color w:val="000080"/>
          <w:sz w:val="22"/>
          <w:szCs w:val="22"/>
        </w:rPr>
        <w:t xml:space="preserve">) </w:t>
      </w:r>
    </w:p>
    <w:p w:rsidR="007C7C97" w:rsidRPr="007C7C97" w:rsidRDefault="007C7C97" w:rsidP="00372515">
      <w:pPr>
        <w:rPr>
          <w:color w:val="000080"/>
          <w:sz w:val="40"/>
          <w:szCs w:val="22"/>
        </w:rPr>
      </w:pPr>
    </w:p>
    <w:p w:rsidR="007C7C97" w:rsidRDefault="007C7C97" w:rsidP="007C7C97">
      <w:pPr>
        <w:jc w:val="center"/>
        <w:rPr>
          <w:color w:val="000000"/>
          <w:sz w:val="22"/>
          <w:szCs w:val="22"/>
        </w:rPr>
      </w:pPr>
      <w:r>
        <w:rPr>
          <w:color w:val="000000"/>
          <w:sz w:val="22"/>
          <w:szCs w:val="22"/>
        </w:rPr>
        <w:t>Consultant Orthodontist:</w:t>
      </w:r>
    </w:p>
    <w:p w:rsidR="007C7C97" w:rsidRDefault="003E49D9" w:rsidP="007C7C97">
      <w:pPr>
        <w:jc w:val="center"/>
        <w:rPr>
          <w:color w:val="000080"/>
          <w:sz w:val="22"/>
          <w:szCs w:val="22"/>
        </w:rPr>
      </w:pPr>
      <w:r>
        <w:rPr>
          <w:color w:val="000080"/>
          <w:sz w:val="22"/>
          <w:szCs w:val="22"/>
        </w:rPr>
        <w:t>Mary Bussell</w:t>
      </w:r>
    </w:p>
    <w:p w:rsidR="003E49D9" w:rsidRPr="003E49D9" w:rsidRDefault="003E49D9" w:rsidP="007C7C97">
      <w:pPr>
        <w:jc w:val="center"/>
        <w:rPr>
          <w:color w:val="000080"/>
          <w:sz w:val="22"/>
          <w:szCs w:val="22"/>
        </w:rPr>
      </w:pPr>
    </w:p>
    <w:p w:rsidR="007C7C97" w:rsidRDefault="007C7C97" w:rsidP="007C7C97">
      <w:pPr>
        <w:jc w:val="center"/>
        <w:rPr>
          <w:color w:val="000000"/>
          <w:sz w:val="22"/>
          <w:szCs w:val="22"/>
        </w:rPr>
      </w:pPr>
      <w:r>
        <w:rPr>
          <w:color w:val="000000"/>
          <w:sz w:val="22"/>
          <w:szCs w:val="22"/>
        </w:rPr>
        <w:t>Clinical Psychologist:</w:t>
      </w:r>
    </w:p>
    <w:p w:rsidR="0082517F" w:rsidRDefault="0082517F" w:rsidP="007C7C97">
      <w:pPr>
        <w:jc w:val="center"/>
        <w:rPr>
          <w:color w:val="000080"/>
          <w:sz w:val="22"/>
          <w:szCs w:val="22"/>
        </w:rPr>
      </w:pPr>
      <w:r>
        <w:rPr>
          <w:color w:val="000080"/>
          <w:sz w:val="22"/>
          <w:szCs w:val="22"/>
        </w:rPr>
        <w:t>Jenny Cropper (Lead)</w:t>
      </w:r>
    </w:p>
    <w:p w:rsidR="007C7C97" w:rsidRDefault="001627BB" w:rsidP="007C7C97">
      <w:pPr>
        <w:jc w:val="center"/>
        <w:rPr>
          <w:color w:val="000080"/>
          <w:sz w:val="22"/>
          <w:szCs w:val="22"/>
        </w:rPr>
      </w:pPr>
      <w:r>
        <w:rPr>
          <w:color w:val="000080"/>
          <w:sz w:val="22"/>
          <w:szCs w:val="22"/>
        </w:rPr>
        <w:t>Stephanie Farrar</w:t>
      </w:r>
    </w:p>
    <w:p w:rsidR="007C7C97" w:rsidRPr="007C7C97" w:rsidRDefault="007C7C97" w:rsidP="007C7C97">
      <w:pPr>
        <w:jc w:val="center"/>
        <w:rPr>
          <w:color w:val="000080"/>
          <w:sz w:val="40"/>
          <w:szCs w:val="22"/>
        </w:rPr>
      </w:pPr>
    </w:p>
    <w:p w:rsidR="007C7C97" w:rsidRDefault="007C7C97" w:rsidP="007C7C97">
      <w:pPr>
        <w:jc w:val="center"/>
        <w:rPr>
          <w:color w:val="000000"/>
          <w:sz w:val="22"/>
          <w:szCs w:val="22"/>
        </w:rPr>
      </w:pPr>
      <w:r>
        <w:rPr>
          <w:color w:val="000000"/>
          <w:sz w:val="22"/>
          <w:szCs w:val="22"/>
        </w:rPr>
        <w:t>Consultant ENT Surgeon:</w:t>
      </w:r>
    </w:p>
    <w:p w:rsidR="007C7C97" w:rsidRDefault="007C7C97" w:rsidP="007C7C97">
      <w:pPr>
        <w:jc w:val="center"/>
        <w:rPr>
          <w:color w:val="000080"/>
          <w:sz w:val="22"/>
          <w:szCs w:val="22"/>
        </w:rPr>
      </w:pPr>
      <w:r>
        <w:rPr>
          <w:color w:val="000080"/>
          <w:sz w:val="22"/>
          <w:szCs w:val="22"/>
        </w:rPr>
        <w:t>Marcel Geyer</w:t>
      </w:r>
    </w:p>
    <w:p w:rsidR="007C7C97" w:rsidRPr="007C7C97" w:rsidRDefault="007C7C97" w:rsidP="007C7C97">
      <w:pPr>
        <w:jc w:val="center"/>
        <w:rPr>
          <w:color w:val="000080"/>
          <w:sz w:val="40"/>
          <w:szCs w:val="22"/>
        </w:rPr>
      </w:pPr>
    </w:p>
    <w:p w:rsidR="007C7C97" w:rsidRDefault="007C7C97" w:rsidP="007C7C97">
      <w:pPr>
        <w:jc w:val="center"/>
        <w:rPr>
          <w:color w:val="000000"/>
          <w:sz w:val="22"/>
          <w:szCs w:val="22"/>
        </w:rPr>
      </w:pPr>
      <w:r>
        <w:rPr>
          <w:color w:val="000000"/>
          <w:sz w:val="22"/>
          <w:szCs w:val="22"/>
        </w:rPr>
        <w:t>Consultant Paediatrician:</w:t>
      </w:r>
    </w:p>
    <w:p w:rsidR="007C7C97" w:rsidRDefault="007C7C97" w:rsidP="007C7C97">
      <w:pPr>
        <w:jc w:val="center"/>
        <w:rPr>
          <w:color w:val="000080"/>
          <w:sz w:val="22"/>
          <w:szCs w:val="22"/>
        </w:rPr>
      </w:pPr>
      <w:r>
        <w:rPr>
          <w:color w:val="000080"/>
          <w:sz w:val="22"/>
          <w:szCs w:val="22"/>
        </w:rPr>
        <w:t>Jim Baird</w:t>
      </w:r>
    </w:p>
    <w:p w:rsidR="007C7C97" w:rsidRDefault="007C7C97" w:rsidP="007C7C97">
      <w:pPr>
        <w:jc w:val="center"/>
        <w:rPr>
          <w:color w:val="000080"/>
          <w:sz w:val="22"/>
          <w:szCs w:val="22"/>
        </w:rPr>
      </w:pPr>
    </w:p>
    <w:p w:rsidR="007C7C97" w:rsidRDefault="007C7C97" w:rsidP="007C7C97">
      <w:pPr>
        <w:jc w:val="center"/>
        <w:rPr>
          <w:color w:val="000000"/>
          <w:sz w:val="22"/>
          <w:szCs w:val="22"/>
        </w:rPr>
      </w:pPr>
    </w:p>
    <w:p w:rsidR="000271A4" w:rsidRPr="007C7C97" w:rsidRDefault="000271A4" w:rsidP="007C7C97">
      <w:pPr>
        <w:jc w:val="center"/>
        <w:rPr>
          <w:color w:val="000000"/>
          <w:sz w:val="22"/>
          <w:szCs w:val="22"/>
        </w:rPr>
      </w:pPr>
    </w:p>
    <w:p w:rsidR="00D31342" w:rsidRPr="00D31342" w:rsidRDefault="00D31342" w:rsidP="00D31342">
      <w:pPr>
        <w:jc w:val="center"/>
        <w:rPr>
          <w:b/>
        </w:rPr>
      </w:pPr>
    </w:p>
    <w:p w:rsidR="00372515" w:rsidRDefault="00372515" w:rsidP="00D31342">
      <w:pPr>
        <w:jc w:val="center"/>
        <w:rPr>
          <w:b/>
          <w:sz w:val="32"/>
          <w:szCs w:val="32"/>
        </w:rPr>
      </w:pPr>
    </w:p>
    <w:p w:rsidR="00D31342" w:rsidRDefault="00193466" w:rsidP="00D31342">
      <w:pPr>
        <w:jc w:val="center"/>
        <w:rPr>
          <w:b/>
          <w:sz w:val="32"/>
          <w:szCs w:val="32"/>
        </w:rPr>
      </w:pPr>
      <w:r>
        <w:rPr>
          <w:b/>
          <w:noProof/>
          <w:sz w:val="32"/>
          <w:szCs w:val="32"/>
        </w:rPr>
        <w:lastRenderedPageBreak/>
        <mc:AlternateContent>
          <mc:Choice Requires="wps">
            <w:drawing>
              <wp:anchor distT="0" distB="0" distL="114300" distR="114300" simplePos="0" relativeHeight="251633664" behindDoc="1" locked="0" layoutInCell="1" allowOverlap="1" wp14:anchorId="732CAB33" wp14:editId="13B0C143">
                <wp:simplePos x="0" y="0"/>
                <wp:positionH relativeFrom="column">
                  <wp:posOffset>-322580</wp:posOffset>
                </wp:positionH>
                <wp:positionV relativeFrom="paragraph">
                  <wp:posOffset>-64135</wp:posOffset>
                </wp:positionV>
                <wp:extent cx="4448175" cy="4381500"/>
                <wp:effectExtent l="0" t="0" r="28575" b="19050"/>
                <wp:wrapNone/>
                <wp:docPr id="26"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48175" cy="4381500"/>
                        </a:xfrm>
                        <a:prstGeom prst="rect">
                          <a:avLst/>
                        </a:prstGeom>
                        <a:noFill/>
                        <a:ln w="19050">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26" style="position:absolute;margin-left:-25.4pt;margin-top:-5.05pt;width:350.25pt;height:3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" filled="f" strokecolor="navy" strokeweight="1.5pt"/>
            </w:pict>
          </mc:Fallback>
        </mc:AlternateContent>
      </w:r>
      <w:r w:rsidR="00100E64">
        <w:rPr>
          <w:b/>
          <w:sz w:val="32"/>
          <w:szCs w:val="32"/>
        </w:rPr>
        <w:t>The Spires Cleft Centre</w:t>
      </w:r>
    </w:p>
    <w:p w:rsidR="00100E64" w:rsidRDefault="00100E64" w:rsidP="00D31342">
      <w:pPr>
        <w:jc w:val="center"/>
        <w:rPr>
          <w:b/>
          <w:color w:val="000080"/>
          <w:sz w:val="32"/>
          <w:szCs w:val="32"/>
        </w:rPr>
      </w:pPr>
      <w:r>
        <w:rPr>
          <w:b/>
          <w:color w:val="000080"/>
          <w:sz w:val="32"/>
          <w:szCs w:val="32"/>
        </w:rPr>
        <w:t>Oxford Team</w:t>
      </w:r>
    </w:p>
    <w:p w:rsidR="00100E64" w:rsidRDefault="00100E64" w:rsidP="00100E64">
      <w:pPr>
        <w:rPr>
          <w:sz w:val="22"/>
          <w:szCs w:val="22"/>
        </w:rPr>
      </w:pPr>
    </w:p>
    <w:p w:rsidR="008F0DF6" w:rsidRDefault="008F0DF6" w:rsidP="00100E64">
      <w:pPr>
        <w:rPr>
          <w:sz w:val="22"/>
          <w:szCs w:val="22"/>
        </w:rPr>
      </w:pPr>
    </w:p>
    <w:p w:rsidR="00100E64" w:rsidRDefault="00100E64" w:rsidP="00585763">
      <w:pPr>
        <w:tabs>
          <w:tab w:val="left" w:pos="3933"/>
        </w:tabs>
        <w:rPr>
          <w:color w:val="000080"/>
          <w:szCs w:val="22"/>
        </w:rPr>
      </w:pPr>
      <w:r w:rsidRPr="00585763">
        <w:rPr>
          <w:szCs w:val="22"/>
        </w:rPr>
        <w:t>Consultant Primary Cleft Surgeon:</w:t>
      </w:r>
      <w:r w:rsidRPr="00585763">
        <w:rPr>
          <w:szCs w:val="22"/>
        </w:rPr>
        <w:tab/>
      </w:r>
      <w:r w:rsidR="00204E41">
        <w:rPr>
          <w:color w:val="000080"/>
          <w:szCs w:val="22"/>
        </w:rPr>
        <w:t>M Swan</w:t>
      </w:r>
    </w:p>
    <w:p w:rsidR="00204E41" w:rsidRPr="00585763" w:rsidRDefault="00204E41" w:rsidP="00585763">
      <w:pPr>
        <w:tabs>
          <w:tab w:val="left" w:pos="3933"/>
        </w:tabs>
        <w:rPr>
          <w:color w:val="000080"/>
          <w:szCs w:val="22"/>
        </w:rPr>
      </w:pPr>
      <w:r>
        <w:rPr>
          <w:color w:val="000080"/>
          <w:szCs w:val="22"/>
        </w:rPr>
        <w:tab/>
        <w:t>G Thorburn</w:t>
      </w:r>
    </w:p>
    <w:p w:rsidR="00585763" w:rsidRPr="00585763" w:rsidRDefault="00585763" w:rsidP="00585763">
      <w:pPr>
        <w:tabs>
          <w:tab w:val="left" w:pos="3933"/>
        </w:tabs>
        <w:rPr>
          <w:color w:val="000080"/>
          <w:sz w:val="14"/>
          <w:szCs w:val="22"/>
        </w:rPr>
      </w:pPr>
    </w:p>
    <w:p w:rsidR="00585763" w:rsidRPr="00585763" w:rsidRDefault="00585763" w:rsidP="00585763">
      <w:pPr>
        <w:tabs>
          <w:tab w:val="left" w:pos="3933"/>
        </w:tabs>
        <w:rPr>
          <w:color w:val="000080"/>
          <w:szCs w:val="22"/>
        </w:rPr>
      </w:pPr>
      <w:r w:rsidRPr="00585763">
        <w:rPr>
          <w:szCs w:val="22"/>
        </w:rPr>
        <w:t xml:space="preserve">Clinical Nurse Specialists: </w:t>
      </w:r>
      <w:r w:rsidRPr="00585763">
        <w:rPr>
          <w:szCs w:val="22"/>
        </w:rPr>
        <w:tab/>
      </w:r>
      <w:r w:rsidRPr="00585763">
        <w:rPr>
          <w:color w:val="000080"/>
          <w:szCs w:val="22"/>
        </w:rPr>
        <w:t>N Hudson (Lead)</w:t>
      </w:r>
    </w:p>
    <w:p w:rsidR="00585763" w:rsidRPr="00585763" w:rsidRDefault="00585763" w:rsidP="00585763">
      <w:pPr>
        <w:tabs>
          <w:tab w:val="left" w:pos="3933"/>
        </w:tabs>
        <w:rPr>
          <w:color w:val="000080"/>
          <w:szCs w:val="22"/>
        </w:rPr>
      </w:pPr>
      <w:r w:rsidRPr="00585763">
        <w:rPr>
          <w:color w:val="000080"/>
          <w:szCs w:val="22"/>
        </w:rPr>
        <w:tab/>
        <w:t>J Sibley</w:t>
      </w:r>
    </w:p>
    <w:p w:rsidR="00585763" w:rsidRPr="00585763" w:rsidRDefault="002B0B9F" w:rsidP="00585763">
      <w:pPr>
        <w:tabs>
          <w:tab w:val="left" w:pos="3933"/>
        </w:tabs>
        <w:rPr>
          <w:color w:val="000080"/>
          <w:szCs w:val="22"/>
        </w:rPr>
      </w:pPr>
      <w:r>
        <w:rPr>
          <w:color w:val="000080"/>
          <w:szCs w:val="22"/>
        </w:rPr>
        <w:tab/>
        <w:t>E Waterworth</w:t>
      </w:r>
    </w:p>
    <w:p w:rsidR="00585763" w:rsidRPr="00585763" w:rsidRDefault="00585763" w:rsidP="00585763">
      <w:pPr>
        <w:tabs>
          <w:tab w:val="left" w:pos="3933"/>
        </w:tabs>
        <w:rPr>
          <w:color w:val="000080"/>
          <w:szCs w:val="22"/>
        </w:rPr>
      </w:pPr>
      <w:r w:rsidRPr="00585763">
        <w:rPr>
          <w:color w:val="000080"/>
          <w:szCs w:val="22"/>
        </w:rPr>
        <w:tab/>
        <w:t>T O’Neill</w:t>
      </w:r>
    </w:p>
    <w:p w:rsidR="00585763" w:rsidRPr="00585763" w:rsidRDefault="00585763" w:rsidP="00585763">
      <w:pPr>
        <w:tabs>
          <w:tab w:val="left" w:pos="3933"/>
        </w:tabs>
        <w:rPr>
          <w:color w:val="000080"/>
          <w:sz w:val="14"/>
          <w:szCs w:val="22"/>
        </w:rPr>
      </w:pPr>
    </w:p>
    <w:p w:rsidR="00585763" w:rsidRPr="00585763" w:rsidRDefault="00585763" w:rsidP="00585763">
      <w:pPr>
        <w:tabs>
          <w:tab w:val="left" w:pos="3933"/>
        </w:tabs>
        <w:rPr>
          <w:color w:val="000080"/>
          <w:szCs w:val="22"/>
        </w:rPr>
      </w:pPr>
      <w:r w:rsidRPr="00585763">
        <w:rPr>
          <w:szCs w:val="22"/>
        </w:rPr>
        <w:t>Speech and Language Therapists:</w:t>
      </w:r>
      <w:r w:rsidRPr="00585763">
        <w:rPr>
          <w:szCs w:val="22"/>
        </w:rPr>
        <w:tab/>
      </w:r>
      <w:r w:rsidRPr="00585763">
        <w:rPr>
          <w:color w:val="000080"/>
          <w:szCs w:val="22"/>
        </w:rPr>
        <w:t>G Phippen (Lead)</w:t>
      </w:r>
    </w:p>
    <w:p w:rsidR="00585763" w:rsidRPr="00585763" w:rsidRDefault="00585763" w:rsidP="00585763">
      <w:pPr>
        <w:tabs>
          <w:tab w:val="left" w:pos="3933"/>
        </w:tabs>
        <w:rPr>
          <w:color w:val="000080"/>
          <w:szCs w:val="22"/>
        </w:rPr>
      </w:pPr>
      <w:r w:rsidRPr="00585763">
        <w:rPr>
          <w:color w:val="000080"/>
          <w:szCs w:val="22"/>
        </w:rPr>
        <w:tab/>
        <w:t>C Luscombe</w:t>
      </w:r>
    </w:p>
    <w:p w:rsidR="00585763" w:rsidRPr="00585763" w:rsidRDefault="00585763" w:rsidP="00585763">
      <w:pPr>
        <w:tabs>
          <w:tab w:val="left" w:pos="3933"/>
        </w:tabs>
        <w:rPr>
          <w:color w:val="000080"/>
          <w:szCs w:val="22"/>
        </w:rPr>
      </w:pPr>
      <w:r w:rsidRPr="00585763">
        <w:rPr>
          <w:color w:val="000080"/>
          <w:szCs w:val="22"/>
        </w:rPr>
        <w:tab/>
        <w:t>L McAndrew</w:t>
      </w:r>
    </w:p>
    <w:p w:rsidR="00BF1B0E" w:rsidRPr="00585763" w:rsidRDefault="0082517F" w:rsidP="008F0DF6">
      <w:pPr>
        <w:tabs>
          <w:tab w:val="left" w:pos="3933"/>
        </w:tabs>
        <w:rPr>
          <w:color w:val="000080"/>
          <w:szCs w:val="22"/>
        </w:rPr>
      </w:pPr>
      <w:r>
        <w:rPr>
          <w:color w:val="000080"/>
          <w:szCs w:val="22"/>
        </w:rPr>
        <w:tab/>
        <w:t>S Overton</w:t>
      </w:r>
    </w:p>
    <w:p w:rsidR="00585763" w:rsidRPr="00585763" w:rsidRDefault="00585763" w:rsidP="00585763">
      <w:pPr>
        <w:tabs>
          <w:tab w:val="left" w:pos="3933"/>
        </w:tabs>
        <w:rPr>
          <w:color w:val="000080"/>
          <w:sz w:val="14"/>
          <w:szCs w:val="22"/>
        </w:rPr>
      </w:pPr>
    </w:p>
    <w:p w:rsidR="00585763" w:rsidRPr="00585763" w:rsidRDefault="00585763" w:rsidP="00585763">
      <w:pPr>
        <w:tabs>
          <w:tab w:val="left" w:pos="3933"/>
        </w:tabs>
        <w:rPr>
          <w:color w:val="000080"/>
          <w:szCs w:val="22"/>
        </w:rPr>
      </w:pPr>
      <w:r w:rsidRPr="00585763">
        <w:rPr>
          <w:szCs w:val="22"/>
        </w:rPr>
        <w:t>Consultant ENT Surgeon:</w:t>
      </w:r>
      <w:r w:rsidRPr="00585763">
        <w:rPr>
          <w:szCs w:val="22"/>
        </w:rPr>
        <w:tab/>
      </w:r>
      <w:r w:rsidR="001203B2">
        <w:rPr>
          <w:color w:val="000080"/>
          <w:szCs w:val="22"/>
        </w:rPr>
        <w:t>R Pal</w:t>
      </w:r>
    </w:p>
    <w:p w:rsidR="00585763" w:rsidRPr="00585763" w:rsidRDefault="00585763" w:rsidP="00585763">
      <w:pPr>
        <w:tabs>
          <w:tab w:val="left" w:pos="3933"/>
        </w:tabs>
        <w:rPr>
          <w:color w:val="000080"/>
          <w:sz w:val="14"/>
          <w:szCs w:val="22"/>
        </w:rPr>
      </w:pPr>
    </w:p>
    <w:p w:rsidR="00706058" w:rsidRPr="00706058" w:rsidRDefault="00585763" w:rsidP="00585763">
      <w:pPr>
        <w:tabs>
          <w:tab w:val="left" w:pos="3933"/>
        </w:tabs>
        <w:rPr>
          <w:color w:val="000080"/>
          <w:szCs w:val="22"/>
        </w:rPr>
      </w:pPr>
      <w:r w:rsidRPr="00585763">
        <w:rPr>
          <w:szCs w:val="22"/>
        </w:rPr>
        <w:t>Clinical Psychologist:</w:t>
      </w:r>
      <w:r w:rsidRPr="00585763">
        <w:rPr>
          <w:szCs w:val="22"/>
        </w:rPr>
        <w:tab/>
      </w:r>
      <w:r w:rsidR="0082517F">
        <w:rPr>
          <w:color w:val="000080"/>
          <w:szCs w:val="22"/>
        </w:rPr>
        <w:t>Jenny Cropper</w:t>
      </w:r>
      <w:r w:rsidR="00706058" w:rsidRPr="00706058">
        <w:rPr>
          <w:color w:val="000080"/>
          <w:szCs w:val="22"/>
        </w:rPr>
        <w:t xml:space="preserve"> </w:t>
      </w:r>
      <w:r w:rsidR="00A76DA7">
        <w:rPr>
          <w:color w:val="000080"/>
          <w:szCs w:val="22"/>
        </w:rPr>
        <w:t>(</w:t>
      </w:r>
      <w:r w:rsidR="00706058" w:rsidRPr="00706058">
        <w:rPr>
          <w:color w:val="000080"/>
          <w:szCs w:val="22"/>
        </w:rPr>
        <w:t>Lead</w:t>
      </w:r>
      <w:r w:rsidR="00A76DA7">
        <w:rPr>
          <w:color w:val="000080"/>
          <w:szCs w:val="22"/>
        </w:rPr>
        <w:t>)</w:t>
      </w:r>
    </w:p>
    <w:p w:rsidR="00585763" w:rsidRPr="00585763" w:rsidRDefault="00706058" w:rsidP="00585763">
      <w:pPr>
        <w:tabs>
          <w:tab w:val="left" w:pos="3933"/>
        </w:tabs>
        <w:rPr>
          <w:color w:val="000080"/>
          <w:szCs w:val="22"/>
        </w:rPr>
      </w:pPr>
      <w:r>
        <w:rPr>
          <w:szCs w:val="22"/>
        </w:rPr>
        <w:tab/>
      </w:r>
      <w:r w:rsidR="008F0DF6">
        <w:rPr>
          <w:color w:val="000080"/>
          <w:szCs w:val="22"/>
        </w:rPr>
        <w:t>M Hotton</w:t>
      </w:r>
    </w:p>
    <w:p w:rsidR="00585763" w:rsidRDefault="00706058" w:rsidP="00585763">
      <w:pPr>
        <w:tabs>
          <w:tab w:val="left" w:pos="3933"/>
        </w:tabs>
        <w:rPr>
          <w:color w:val="000080"/>
          <w:szCs w:val="22"/>
        </w:rPr>
      </w:pPr>
      <w:r>
        <w:rPr>
          <w:color w:val="000080"/>
          <w:sz w:val="14"/>
          <w:szCs w:val="22"/>
        </w:rPr>
        <w:tab/>
      </w:r>
      <w:r w:rsidRPr="00706058">
        <w:rPr>
          <w:color w:val="000080"/>
          <w:szCs w:val="22"/>
        </w:rPr>
        <w:t>M Quarmby</w:t>
      </w:r>
    </w:p>
    <w:p w:rsidR="00706058" w:rsidRPr="00706058" w:rsidRDefault="00706058" w:rsidP="00585763">
      <w:pPr>
        <w:tabs>
          <w:tab w:val="left" w:pos="3933"/>
        </w:tabs>
        <w:rPr>
          <w:color w:val="000080"/>
          <w:szCs w:val="22"/>
        </w:rPr>
      </w:pPr>
    </w:p>
    <w:p w:rsidR="00585763" w:rsidRPr="00585763" w:rsidRDefault="00585763" w:rsidP="00585763">
      <w:pPr>
        <w:tabs>
          <w:tab w:val="left" w:pos="3933"/>
        </w:tabs>
        <w:rPr>
          <w:color w:val="000080"/>
          <w:szCs w:val="22"/>
        </w:rPr>
      </w:pPr>
      <w:r w:rsidRPr="00585763">
        <w:rPr>
          <w:szCs w:val="22"/>
        </w:rPr>
        <w:t>Consultant Orthodontist:</w:t>
      </w:r>
      <w:r w:rsidRPr="00585763">
        <w:rPr>
          <w:szCs w:val="22"/>
        </w:rPr>
        <w:tab/>
      </w:r>
      <w:r w:rsidRPr="00585763">
        <w:rPr>
          <w:color w:val="000080"/>
          <w:szCs w:val="22"/>
        </w:rPr>
        <w:t>G Kidner</w:t>
      </w:r>
      <w:r w:rsidRPr="00585763">
        <w:rPr>
          <w:szCs w:val="22"/>
        </w:rPr>
        <w:tab/>
      </w:r>
    </w:p>
    <w:p w:rsidR="00585763" w:rsidRPr="00585763" w:rsidRDefault="00585763" w:rsidP="00585763">
      <w:pPr>
        <w:tabs>
          <w:tab w:val="left" w:pos="3933"/>
        </w:tabs>
        <w:rPr>
          <w:color w:val="000080"/>
          <w:sz w:val="14"/>
          <w:szCs w:val="22"/>
        </w:rPr>
      </w:pPr>
    </w:p>
    <w:p w:rsidR="00585763" w:rsidRPr="00585763" w:rsidRDefault="00585763" w:rsidP="00585763">
      <w:pPr>
        <w:tabs>
          <w:tab w:val="left" w:pos="3933"/>
        </w:tabs>
        <w:rPr>
          <w:color w:val="000080"/>
          <w:szCs w:val="22"/>
        </w:rPr>
      </w:pPr>
      <w:r w:rsidRPr="00585763">
        <w:rPr>
          <w:szCs w:val="22"/>
        </w:rPr>
        <w:t>Consultant Paediatrician:</w:t>
      </w:r>
      <w:r w:rsidRPr="00585763">
        <w:rPr>
          <w:szCs w:val="22"/>
        </w:rPr>
        <w:tab/>
      </w:r>
      <w:r w:rsidRPr="00585763">
        <w:rPr>
          <w:color w:val="000080"/>
          <w:szCs w:val="22"/>
        </w:rPr>
        <w:t>A Thompson</w:t>
      </w:r>
    </w:p>
    <w:p w:rsidR="00585763" w:rsidRPr="00585763" w:rsidRDefault="00585763" w:rsidP="00585763">
      <w:pPr>
        <w:tabs>
          <w:tab w:val="left" w:pos="3933"/>
        </w:tabs>
        <w:rPr>
          <w:color w:val="000080"/>
          <w:sz w:val="14"/>
          <w:szCs w:val="22"/>
        </w:rPr>
      </w:pPr>
    </w:p>
    <w:p w:rsidR="00585763" w:rsidRDefault="00585763" w:rsidP="00585763">
      <w:pPr>
        <w:tabs>
          <w:tab w:val="left" w:pos="3933"/>
        </w:tabs>
        <w:rPr>
          <w:color w:val="000080"/>
          <w:szCs w:val="22"/>
        </w:rPr>
      </w:pPr>
      <w:r w:rsidRPr="00585763">
        <w:rPr>
          <w:color w:val="000000"/>
          <w:szCs w:val="22"/>
        </w:rPr>
        <w:t>Consultant Restorative Dentist:</w:t>
      </w:r>
      <w:r w:rsidRPr="00585763">
        <w:rPr>
          <w:color w:val="000000"/>
          <w:szCs w:val="22"/>
        </w:rPr>
        <w:tab/>
      </w:r>
      <w:r w:rsidRPr="00585763">
        <w:rPr>
          <w:color w:val="000080"/>
          <w:szCs w:val="22"/>
        </w:rPr>
        <w:t>S Popat</w:t>
      </w:r>
    </w:p>
    <w:p w:rsidR="005414C2" w:rsidRDefault="005414C2" w:rsidP="00585763">
      <w:pPr>
        <w:tabs>
          <w:tab w:val="left" w:pos="3933"/>
        </w:tabs>
        <w:rPr>
          <w:color w:val="000080"/>
          <w:szCs w:val="22"/>
        </w:rPr>
      </w:pPr>
    </w:p>
    <w:p w:rsidR="005414C2" w:rsidRPr="005414C2" w:rsidRDefault="005414C2" w:rsidP="005414C2">
      <w:pPr>
        <w:rPr>
          <w:szCs w:val="22"/>
        </w:rPr>
      </w:pPr>
    </w:p>
    <w:p w:rsidR="005414C2" w:rsidRPr="005414C2" w:rsidRDefault="00193466" w:rsidP="005414C2">
      <w:pPr>
        <w:rPr>
          <w:szCs w:val="22"/>
        </w:rPr>
      </w:pPr>
      <w:r>
        <w:rPr>
          <w:noProof/>
          <w:color w:val="000080"/>
          <w:szCs w:val="22"/>
        </w:rPr>
        <w:drawing>
          <wp:anchor distT="36576" distB="36576" distL="36576" distR="36576" simplePos="0" relativeHeight="251632640" behindDoc="0" locked="0" layoutInCell="1" allowOverlap="1" wp14:anchorId="72E45586" wp14:editId="3CB1EDF1">
            <wp:simplePos x="0" y="0"/>
            <wp:positionH relativeFrom="column">
              <wp:posOffset>295910</wp:posOffset>
            </wp:positionH>
            <wp:positionV relativeFrom="paragraph">
              <wp:posOffset>99695</wp:posOffset>
            </wp:positionV>
            <wp:extent cx="3276600" cy="2302510"/>
            <wp:effectExtent l="0" t="0" r="0" b="2540"/>
            <wp:wrapNone/>
            <wp:docPr id="29" name="Picture 29" descr="005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0578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76600" cy="230251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5414C2" w:rsidRPr="005414C2" w:rsidRDefault="005414C2" w:rsidP="005414C2">
      <w:pPr>
        <w:rPr>
          <w:szCs w:val="22"/>
        </w:rPr>
      </w:pPr>
    </w:p>
    <w:p w:rsidR="005414C2" w:rsidRPr="005414C2" w:rsidRDefault="005414C2" w:rsidP="005414C2">
      <w:pPr>
        <w:rPr>
          <w:szCs w:val="22"/>
        </w:rPr>
      </w:pPr>
    </w:p>
    <w:p w:rsidR="005414C2" w:rsidRPr="005414C2" w:rsidRDefault="005414C2" w:rsidP="005414C2">
      <w:pPr>
        <w:rPr>
          <w:szCs w:val="22"/>
        </w:rPr>
      </w:pPr>
    </w:p>
    <w:p w:rsidR="005414C2" w:rsidRPr="005414C2" w:rsidRDefault="005414C2" w:rsidP="005414C2">
      <w:pPr>
        <w:rPr>
          <w:szCs w:val="22"/>
        </w:rPr>
      </w:pPr>
    </w:p>
    <w:p w:rsidR="005414C2" w:rsidRPr="005414C2" w:rsidRDefault="005414C2" w:rsidP="005414C2">
      <w:pPr>
        <w:rPr>
          <w:szCs w:val="22"/>
        </w:rPr>
      </w:pPr>
    </w:p>
    <w:p w:rsidR="005414C2" w:rsidRPr="005414C2" w:rsidRDefault="005414C2" w:rsidP="005414C2">
      <w:pPr>
        <w:rPr>
          <w:szCs w:val="22"/>
        </w:rPr>
      </w:pPr>
    </w:p>
    <w:p w:rsidR="005414C2" w:rsidRPr="005414C2" w:rsidRDefault="005414C2" w:rsidP="005414C2">
      <w:pPr>
        <w:rPr>
          <w:szCs w:val="22"/>
        </w:rPr>
      </w:pPr>
    </w:p>
    <w:p w:rsidR="005414C2" w:rsidRPr="005414C2" w:rsidRDefault="005414C2" w:rsidP="005414C2">
      <w:pPr>
        <w:rPr>
          <w:szCs w:val="22"/>
        </w:rPr>
      </w:pPr>
    </w:p>
    <w:p w:rsidR="005414C2" w:rsidRPr="005414C2" w:rsidRDefault="005414C2" w:rsidP="005414C2">
      <w:pPr>
        <w:rPr>
          <w:szCs w:val="22"/>
        </w:rPr>
      </w:pPr>
    </w:p>
    <w:p w:rsidR="005414C2" w:rsidRPr="005414C2" w:rsidRDefault="005414C2" w:rsidP="005414C2">
      <w:pPr>
        <w:rPr>
          <w:szCs w:val="22"/>
        </w:rPr>
      </w:pPr>
    </w:p>
    <w:p w:rsidR="005414C2" w:rsidRPr="005414C2" w:rsidRDefault="005414C2" w:rsidP="005414C2">
      <w:pPr>
        <w:rPr>
          <w:szCs w:val="22"/>
        </w:rPr>
      </w:pPr>
    </w:p>
    <w:p w:rsidR="005414C2" w:rsidRPr="005414C2" w:rsidRDefault="005414C2" w:rsidP="005414C2">
      <w:pPr>
        <w:rPr>
          <w:szCs w:val="22"/>
        </w:rPr>
      </w:pPr>
    </w:p>
    <w:p w:rsidR="005414C2" w:rsidRPr="005414C2" w:rsidRDefault="005414C2" w:rsidP="005414C2">
      <w:pPr>
        <w:rPr>
          <w:szCs w:val="22"/>
        </w:rPr>
      </w:pPr>
    </w:p>
    <w:p w:rsidR="005414C2" w:rsidRPr="005414C2" w:rsidRDefault="005414C2" w:rsidP="005414C2">
      <w:pPr>
        <w:rPr>
          <w:szCs w:val="22"/>
        </w:rPr>
      </w:pPr>
    </w:p>
    <w:p w:rsidR="00372515" w:rsidRDefault="00372515" w:rsidP="005414C2">
      <w:pPr>
        <w:rPr>
          <w:b/>
          <w:sz w:val="28"/>
          <w:szCs w:val="28"/>
        </w:rPr>
      </w:pPr>
    </w:p>
    <w:p w:rsidR="007A2EA6" w:rsidRDefault="007A2EA6" w:rsidP="005414C2">
      <w:pPr>
        <w:rPr>
          <w:b/>
          <w:sz w:val="28"/>
          <w:szCs w:val="28"/>
        </w:rPr>
      </w:pPr>
    </w:p>
    <w:p w:rsidR="00585763" w:rsidRDefault="00622FF4" w:rsidP="005414C2">
      <w:pPr>
        <w:rPr>
          <w:b/>
          <w:sz w:val="28"/>
          <w:szCs w:val="28"/>
        </w:rPr>
      </w:pPr>
      <w:r>
        <w:rPr>
          <w:b/>
          <w:sz w:val="28"/>
          <w:szCs w:val="28"/>
        </w:rPr>
        <w:lastRenderedPageBreak/>
        <w:t>Cleft Palate</w:t>
      </w:r>
      <w:r w:rsidR="00064C5E">
        <w:rPr>
          <w:b/>
          <w:sz w:val="28"/>
          <w:szCs w:val="28"/>
        </w:rPr>
        <w:t xml:space="preserve"> Explained</w:t>
      </w:r>
    </w:p>
    <w:p w:rsidR="00064C5E" w:rsidRPr="00686892" w:rsidRDefault="00064C5E" w:rsidP="005414C2">
      <w:pPr>
        <w:rPr>
          <w:b/>
          <w:szCs w:val="28"/>
        </w:rPr>
      </w:pPr>
    </w:p>
    <w:p w:rsidR="00064C5E" w:rsidRDefault="00C82A96" w:rsidP="00064C5E">
      <w:pPr>
        <w:jc w:val="both"/>
        <w:rPr>
          <w:b/>
          <w:szCs w:val="22"/>
        </w:rPr>
      </w:pPr>
      <w:r>
        <w:rPr>
          <w:b/>
          <w:szCs w:val="22"/>
        </w:rPr>
        <w:t>What is Cleft Palate?</w:t>
      </w:r>
    </w:p>
    <w:p w:rsidR="00C82A96" w:rsidRDefault="00C82A96" w:rsidP="00064C5E">
      <w:pPr>
        <w:jc w:val="both"/>
        <w:rPr>
          <w:szCs w:val="22"/>
        </w:rPr>
      </w:pPr>
      <w:r w:rsidRPr="00C82A96">
        <w:rPr>
          <w:szCs w:val="22"/>
        </w:rPr>
        <w:t xml:space="preserve">The </w:t>
      </w:r>
      <w:r w:rsidR="00A04E3A" w:rsidRPr="00A04E3A">
        <w:rPr>
          <w:color w:val="0000FF"/>
          <w:szCs w:val="22"/>
        </w:rPr>
        <w:t>palate</w:t>
      </w:r>
      <w:r w:rsidRPr="00C82A96">
        <w:rPr>
          <w:szCs w:val="22"/>
        </w:rPr>
        <w:t xml:space="preserve"> forms the ro</w:t>
      </w:r>
      <w:r w:rsidR="001D4E57">
        <w:rPr>
          <w:szCs w:val="22"/>
        </w:rPr>
        <w:t>o</w:t>
      </w:r>
      <w:r w:rsidRPr="00C82A96">
        <w:rPr>
          <w:szCs w:val="22"/>
        </w:rPr>
        <w:t>f of the mouth.</w:t>
      </w:r>
      <w:r>
        <w:rPr>
          <w:szCs w:val="22"/>
        </w:rPr>
        <w:t xml:space="preserve"> It consists of two parts; the hard </w:t>
      </w:r>
      <w:r w:rsidR="00A04E3A" w:rsidRPr="00A04E3A">
        <w:rPr>
          <w:color w:val="0000FF"/>
          <w:szCs w:val="22"/>
        </w:rPr>
        <w:t>palate</w:t>
      </w:r>
      <w:r>
        <w:rPr>
          <w:szCs w:val="22"/>
        </w:rPr>
        <w:t xml:space="preserve"> towards the front, and the soft </w:t>
      </w:r>
      <w:r w:rsidR="00A04E3A" w:rsidRPr="00A04E3A">
        <w:rPr>
          <w:color w:val="0000FF"/>
          <w:szCs w:val="22"/>
        </w:rPr>
        <w:t>palate</w:t>
      </w:r>
      <w:r>
        <w:rPr>
          <w:szCs w:val="22"/>
        </w:rPr>
        <w:t xml:space="preserve"> towards the back.  The soft </w:t>
      </w:r>
      <w:r w:rsidR="00A04E3A" w:rsidRPr="00A04E3A">
        <w:rPr>
          <w:color w:val="0000FF"/>
          <w:szCs w:val="22"/>
        </w:rPr>
        <w:t>palate</w:t>
      </w:r>
      <w:r>
        <w:rPr>
          <w:szCs w:val="22"/>
        </w:rPr>
        <w:t xml:space="preserve"> is made up of muscles, which move and help with spe</w:t>
      </w:r>
      <w:r w:rsidR="001D4E57">
        <w:rPr>
          <w:szCs w:val="22"/>
        </w:rPr>
        <w:t>e</w:t>
      </w:r>
      <w:r>
        <w:rPr>
          <w:szCs w:val="22"/>
        </w:rPr>
        <w:t>ch by controlling the direction of air into the nose or mouth.  Some clefts only go par</w:t>
      </w:r>
      <w:r w:rsidR="001D4E57">
        <w:rPr>
          <w:szCs w:val="22"/>
        </w:rPr>
        <w:t xml:space="preserve">t of the way through the </w:t>
      </w:r>
      <w:r w:rsidR="00A04E3A" w:rsidRPr="00A04E3A">
        <w:rPr>
          <w:color w:val="0000FF"/>
          <w:szCs w:val="22"/>
        </w:rPr>
        <w:t>palate</w:t>
      </w:r>
      <w:r>
        <w:rPr>
          <w:szCs w:val="22"/>
        </w:rPr>
        <w:t xml:space="preserve"> while others may go all the way through the hard and soft </w:t>
      </w:r>
      <w:r w:rsidR="00A04E3A" w:rsidRPr="00A04E3A">
        <w:rPr>
          <w:color w:val="0000FF"/>
          <w:szCs w:val="22"/>
        </w:rPr>
        <w:t>palate</w:t>
      </w:r>
      <w:r>
        <w:rPr>
          <w:szCs w:val="22"/>
        </w:rPr>
        <w:t>.</w:t>
      </w:r>
    </w:p>
    <w:p w:rsidR="00C82A96" w:rsidRPr="00C82A96" w:rsidRDefault="00C82A96" w:rsidP="00064C5E">
      <w:pPr>
        <w:jc w:val="both"/>
      </w:pPr>
    </w:p>
    <w:p w:rsidR="00686892" w:rsidRPr="00686892" w:rsidRDefault="00686892" w:rsidP="00686892">
      <w:pPr>
        <w:jc w:val="center"/>
        <w:rPr>
          <w:sz w:val="18"/>
        </w:rPr>
      </w:pPr>
    </w:p>
    <w:p w:rsidR="00064C5E" w:rsidRDefault="000271A4" w:rsidP="00064C5E">
      <w:pPr>
        <w:jc w:val="center"/>
        <w:rPr>
          <w:b/>
        </w:rPr>
      </w:pPr>
      <w:r>
        <w:rPr>
          <w:noProof/>
        </w:rPr>
        <mc:AlternateContent>
          <mc:Choice Requires="wps">
            <w:drawing>
              <wp:anchor distT="36576" distB="36576" distL="36576" distR="36576" simplePos="0" relativeHeight="251646976" behindDoc="0" locked="0" layoutInCell="1" allowOverlap="1">
                <wp:simplePos x="0" y="0"/>
                <wp:positionH relativeFrom="column">
                  <wp:posOffset>1104900</wp:posOffset>
                </wp:positionH>
                <wp:positionV relativeFrom="paragraph">
                  <wp:posOffset>255905</wp:posOffset>
                </wp:positionV>
                <wp:extent cx="360045" cy="215900"/>
                <wp:effectExtent l="0" t="0" r="3175" b="4445"/>
                <wp:wrapNone/>
                <wp:docPr id="2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15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20B64" w:rsidRPr="00121324" w:rsidRDefault="00A20B64" w:rsidP="00686892">
                            <w:pPr>
                              <w:widowControl w:val="0"/>
                              <w:rPr>
                                <w:rFonts w:cs="Arial"/>
                                <w:color w:val="008000"/>
                              </w:rPr>
                            </w:pPr>
                            <w:r w:rsidRPr="00121324">
                              <w:rPr>
                                <w:rFonts w:cs="Arial"/>
                                <w:color w:val="008000"/>
                              </w:rPr>
                              <w:t>lip</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28" type="#_x0000_t202" style="position:absolute;left:0;text-align:left;margin-left:87pt;margin-top:20.15pt;width:28.35pt;height:17pt;z-index:2516469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" filled="f" stroked="f" insetpen="t">
                <v:textbox inset="2.88pt,2.88pt,2.88pt,2.88pt">
                  <w:txbxContent>
                    <w:p w:rsidR="00A20B64" w:rsidRPr="00121324" w:rsidRDefault="00A20B64" w:rsidP="00686892">
                      <w:pPr>
                        <w:widowControl w:val="0"/>
                        <w:rPr>
                          <w:rFonts w:cs="Arial"/>
                          <w:color w:val="008000"/>
                        </w:rPr>
                      </w:pPr>
                      <w:proofErr w:type="gramStart"/>
                      <w:r w:rsidRPr="00121324">
                        <w:rPr>
                          <w:rFonts w:cs="Arial"/>
                          <w:color w:val="008000"/>
                        </w:rPr>
                        <w:t>lip</w:t>
                      </w:r>
                      <w:proofErr w:type="gramEnd"/>
                    </w:p>
                  </w:txbxContent>
                </v:textbox>
              </v:shape>
            </w:pict>
          </mc:Fallback>
        </mc:AlternateContent>
      </w:r>
      <w:r>
        <w:rPr>
          <w:noProof/>
        </w:rPr>
        <mc:AlternateContent>
          <mc:Choice Requires="wps">
            <w:drawing>
              <wp:anchor distT="36576" distB="36576" distL="36576" distR="36576" simplePos="0" relativeHeight="251645952" behindDoc="0" locked="0" layoutInCell="1" allowOverlap="1">
                <wp:simplePos x="0" y="0"/>
                <wp:positionH relativeFrom="column">
                  <wp:posOffset>304800</wp:posOffset>
                </wp:positionH>
                <wp:positionV relativeFrom="paragraph">
                  <wp:posOffset>484505</wp:posOffset>
                </wp:positionV>
                <wp:extent cx="780415" cy="252095"/>
                <wp:effectExtent l="0" t="0" r="1905" b="0"/>
                <wp:wrapNone/>
                <wp:docPr id="2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415" cy="2520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20B64" w:rsidRPr="00121324" w:rsidRDefault="00A20B64" w:rsidP="00686892">
                            <w:pPr>
                              <w:widowControl w:val="0"/>
                              <w:rPr>
                                <w:rFonts w:cs="Arial"/>
                                <w:color w:val="FF00FF"/>
                              </w:rPr>
                            </w:pPr>
                            <w:r w:rsidRPr="00121324">
                              <w:rPr>
                                <w:rFonts w:cs="Arial"/>
                                <w:color w:val="FF00FF"/>
                              </w:rPr>
                              <w:t>hard palate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29" type="#_x0000_t202" style="position:absolute;left:0;text-align:left;margin-left:24pt;margin-top:38.15pt;width:61.45pt;height:19.85pt;z-index:2516459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" filled="f" stroked="f" insetpen="t">
                <v:textbox inset="2.88pt,2.88pt,2.88pt,2.88pt">
                  <w:txbxContent>
                    <w:p w:rsidR="00A20B64" w:rsidRPr="00121324" w:rsidRDefault="00A20B64" w:rsidP="00686892">
                      <w:pPr>
                        <w:widowControl w:val="0"/>
                        <w:rPr>
                          <w:rFonts w:cs="Arial"/>
                          <w:color w:val="FF00FF"/>
                        </w:rPr>
                      </w:pPr>
                      <w:proofErr w:type="gramStart"/>
                      <w:r w:rsidRPr="00121324">
                        <w:rPr>
                          <w:rFonts w:cs="Arial"/>
                          <w:color w:val="FF00FF"/>
                        </w:rPr>
                        <w:t>hard</w:t>
                      </w:r>
                      <w:proofErr w:type="gramEnd"/>
                      <w:r w:rsidRPr="00121324">
                        <w:rPr>
                          <w:rFonts w:cs="Arial"/>
                          <w:color w:val="FF00FF"/>
                        </w:rPr>
                        <w:t xml:space="preserve"> palate</w:t>
                      </w:r>
                    </w:p>
                  </w:txbxContent>
                </v:textbox>
              </v:shape>
            </w:pict>
          </mc:Fallback>
        </mc:AlternateContent>
      </w:r>
      <w:r>
        <w:rPr>
          <w:noProof/>
        </w:rPr>
        <mc:AlternateContent>
          <mc:Choice Requires="wps">
            <w:drawing>
              <wp:anchor distT="36576" distB="36576" distL="36576" distR="36576" simplePos="0" relativeHeight="251644928" behindDoc="0" locked="0" layoutInCell="1" allowOverlap="1">
                <wp:simplePos x="0" y="0"/>
                <wp:positionH relativeFrom="column">
                  <wp:posOffset>990600</wp:posOffset>
                </wp:positionH>
                <wp:positionV relativeFrom="paragraph">
                  <wp:posOffset>941705</wp:posOffset>
                </wp:positionV>
                <wp:extent cx="666115" cy="252095"/>
                <wp:effectExtent l="0" t="0" r="1905" b="0"/>
                <wp:wrapNone/>
                <wp:docPr id="2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2520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20B64" w:rsidRPr="00121324" w:rsidRDefault="00A20B64" w:rsidP="00686892">
                            <w:pPr>
                              <w:widowControl w:val="0"/>
                              <w:jc w:val="right"/>
                              <w:rPr>
                                <w:rFonts w:cs="Arial"/>
                                <w:color w:val="FF0000"/>
                              </w:rPr>
                            </w:pPr>
                            <w:r w:rsidRPr="00121324">
                              <w:rPr>
                                <w:rFonts w:cs="Arial"/>
                                <w:color w:val="FF0000"/>
                              </w:rPr>
                              <w:t>uvula</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30" type="#_x0000_t202" style="position:absolute;left:0;text-align:left;margin-left:78pt;margin-top:74.15pt;width:52.45pt;height:19.85pt;z-index:2516449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" filled="f" stroked="f" insetpen="t">
                <v:textbox inset="2.88pt,2.88pt,2.88pt,2.88pt">
                  <w:txbxContent>
                    <w:p w:rsidR="00A20B64" w:rsidRPr="00121324" w:rsidRDefault="00A20B64" w:rsidP="00686892">
                      <w:pPr>
                        <w:widowControl w:val="0"/>
                        <w:jc w:val="right"/>
                        <w:rPr>
                          <w:rFonts w:cs="Arial"/>
                          <w:color w:val="FF0000"/>
                        </w:rPr>
                      </w:pPr>
                      <w:proofErr w:type="gramStart"/>
                      <w:r w:rsidRPr="00121324">
                        <w:rPr>
                          <w:rFonts w:cs="Arial"/>
                          <w:color w:val="FF0000"/>
                        </w:rPr>
                        <w:t>uvula</w:t>
                      </w:r>
                      <w:proofErr w:type="gramEnd"/>
                    </w:p>
                  </w:txbxContent>
                </v:textbox>
              </v:shape>
            </w:pict>
          </mc:Fallback>
        </mc:AlternateContent>
      </w:r>
      <w:r>
        <w:rPr>
          <w:noProof/>
        </w:rPr>
        <mc:AlternateContent>
          <mc:Choice Requires="wps">
            <w:drawing>
              <wp:anchor distT="36576" distB="36576" distL="36576" distR="36576" simplePos="0" relativeHeight="251643904" behindDoc="0" locked="0" layoutInCell="1" allowOverlap="1">
                <wp:simplePos x="0" y="0"/>
                <wp:positionH relativeFrom="column">
                  <wp:posOffset>2476500</wp:posOffset>
                </wp:positionH>
                <wp:positionV relativeFrom="paragraph">
                  <wp:posOffset>827405</wp:posOffset>
                </wp:positionV>
                <wp:extent cx="666115" cy="252095"/>
                <wp:effectExtent l="0" t="0" r="1905" b="0"/>
                <wp:wrapNone/>
                <wp:docPr id="2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2520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20B64" w:rsidRPr="00121324" w:rsidRDefault="00A20B64" w:rsidP="00686892">
                            <w:pPr>
                              <w:widowControl w:val="0"/>
                              <w:rPr>
                                <w:rFonts w:cs="Arial"/>
                                <w:color w:val="663300"/>
                              </w:rPr>
                            </w:pPr>
                            <w:r w:rsidRPr="00121324">
                              <w:rPr>
                                <w:rFonts w:cs="Arial"/>
                                <w:color w:val="663300"/>
                              </w:rPr>
                              <w:t>soft palate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031" type="#_x0000_t202" style="position:absolute;left:0;text-align:left;margin-left:195pt;margin-top:65.15pt;width:52.45pt;height:19.85pt;z-index:2516439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" filled="f" stroked="f" insetpen="t">
                <v:textbox inset="2.88pt,2.88pt,2.88pt,2.88pt">
                  <w:txbxContent>
                    <w:p w:rsidR="00A20B64" w:rsidRPr="00121324" w:rsidRDefault="00A20B64" w:rsidP="00686892">
                      <w:pPr>
                        <w:widowControl w:val="0"/>
                        <w:rPr>
                          <w:rFonts w:cs="Arial"/>
                          <w:color w:val="663300"/>
                        </w:rPr>
                      </w:pPr>
                      <w:proofErr w:type="gramStart"/>
                      <w:r w:rsidRPr="00121324">
                        <w:rPr>
                          <w:rFonts w:cs="Arial"/>
                          <w:color w:val="663300"/>
                        </w:rPr>
                        <w:t>soft</w:t>
                      </w:r>
                      <w:proofErr w:type="gramEnd"/>
                      <w:r w:rsidRPr="00121324">
                        <w:rPr>
                          <w:rFonts w:cs="Arial"/>
                          <w:color w:val="663300"/>
                        </w:rPr>
                        <w:t xml:space="preserve"> palate</w:t>
                      </w:r>
                    </w:p>
                  </w:txbxContent>
                </v:textbox>
              </v:shape>
            </w:pict>
          </mc:Fallback>
        </mc:AlternateContent>
      </w:r>
      <w:r>
        <w:rPr>
          <w:noProof/>
        </w:rPr>
        <mc:AlternateContent>
          <mc:Choice Requires="wps">
            <w:drawing>
              <wp:anchor distT="36576" distB="36576" distL="36576" distR="36576" simplePos="0" relativeHeight="251642880" behindDoc="0" locked="0" layoutInCell="1" allowOverlap="1">
                <wp:simplePos x="0" y="0"/>
                <wp:positionH relativeFrom="column">
                  <wp:posOffset>2590800</wp:posOffset>
                </wp:positionH>
                <wp:positionV relativeFrom="paragraph">
                  <wp:posOffset>484505</wp:posOffset>
                </wp:positionV>
                <wp:extent cx="360045" cy="215900"/>
                <wp:effectExtent l="0" t="0" r="3175" b="4445"/>
                <wp:wrapNone/>
                <wp:docPr id="2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15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20B64" w:rsidRPr="00121324" w:rsidRDefault="00A20B64" w:rsidP="00686892">
                            <w:pPr>
                              <w:widowControl w:val="0"/>
                              <w:rPr>
                                <w:rFonts w:cs="Arial"/>
                                <w:color w:val="3333CC"/>
                              </w:rPr>
                            </w:pPr>
                            <w:r w:rsidRPr="00121324">
                              <w:rPr>
                                <w:rFonts w:cs="Arial"/>
                                <w:color w:val="3333CC"/>
                              </w:rPr>
                              <w:t>gum</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32" type="#_x0000_t202" style="position:absolute;left:0;text-align:left;margin-left:204pt;margin-top:38.15pt;width:28.35pt;height:17pt;z-index:2516428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" filled="f" stroked="f" insetpen="t">
                <v:textbox inset="2.88pt,2.88pt,2.88pt,2.88pt">
                  <w:txbxContent>
                    <w:p w:rsidR="00A20B64" w:rsidRPr="00121324" w:rsidRDefault="00A20B64" w:rsidP="00686892">
                      <w:pPr>
                        <w:widowControl w:val="0"/>
                        <w:rPr>
                          <w:rFonts w:cs="Arial"/>
                          <w:color w:val="3333CC"/>
                        </w:rPr>
                      </w:pPr>
                      <w:proofErr w:type="gramStart"/>
                      <w:r w:rsidRPr="00121324">
                        <w:rPr>
                          <w:rFonts w:cs="Arial"/>
                          <w:color w:val="3333CC"/>
                        </w:rPr>
                        <w:t>gum</w:t>
                      </w:r>
                      <w:proofErr w:type="gramEnd"/>
                    </w:p>
                  </w:txbxContent>
                </v:textbox>
              </v:shape>
            </w:pict>
          </mc:Fallback>
        </mc:AlternateContent>
      </w:r>
      <w:r>
        <w:rPr>
          <w:noProof/>
        </w:rPr>
        <mc:AlternateContent>
          <mc:Choice Requires="wps">
            <w:drawing>
              <wp:anchor distT="36576" distB="36576" distL="36576" distR="36576" simplePos="0" relativeHeight="251641856" behindDoc="0" locked="0" layoutInCell="1" allowOverlap="1">
                <wp:simplePos x="0" y="0"/>
                <wp:positionH relativeFrom="column">
                  <wp:posOffset>2933700</wp:posOffset>
                </wp:positionH>
                <wp:positionV relativeFrom="paragraph">
                  <wp:posOffset>27305</wp:posOffset>
                </wp:positionV>
                <wp:extent cx="396240" cy="215900"/>
                <wp:effectExtent l="0" t="0" r="0" b="4445"/>
                <wp:wrapNone/>
                <wp:docPr id="2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215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20B64" w:rsidRPr="00121324" w:rsidRDefault="00A20B64" w:rsidP="00686892">
                            <w:pPr>
                              <w:widowControl w:val="0"/>
                              <w:rPr>
                                <w:rFonts w:cs="Arial"/>
                                <w:color w:val="FF9933"/>
                              </w:rPr>
                            </w:pPr>
                            <w:r w:rsidRPr="00121324">
                              <w:rPr>
                                <w:rFonts w:cs="Arial"/>
                                <w:color w:val="FF9933"/>
                              </w:rPr>
                              <w:t>nose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33" type="#_x0000_t202" style="position:absolute;left:0;text-align:left;margin-left:231pt;margin-top:2.15pt;width:31.2pt;height:17pt;z-index:2516418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" filled="f" stroked="f" insetpen="t">
                <v:textbox inset="2.88pt,2.88pt,2.88pt,2.88pt">
                  <w:txbxContent>
                    <w:p w:rsidR="00A20B64" w:rsidRPr="00121324" w:rsidRDefault="00A20B64" w:rsidP="00686892">
                      <w:pPr>
                        <w:widowControl w:val="0"/>
                        <w:rPr>
                          <w:rFonts w:cs="Arial"/>
                          <w:color w:val="FF9933"/>
                        </w:rPr>
                      </w:pPr>
                      <w:proofErr w:type="gramStart"/>
                      <w:r w:rsidRPr="00121324">
                        <w:rPr>
                          <w:rFonts w:cs="Arial"/>
                          <w:color w:val="FF9933"/>
                        </w:rPr>
                        <w:t>nose</w:t>
                      </w:r>
                      <w:proofErr w:type="gramEnd"/>
                    </w:p>
                  </w:txbxContent>
                </v:textbox>
              </v:shape>
            </w:pict>
          </mc:Fallback>
        </mc:AlternateContent>
      </w:r>
      <w:r>
        <w:rPr>
          <w:noProof/>
        </w:rPr>
        <mc:AlternateContent>
          <mc:Choice Requires="wps">
            <w:drawing>
              <wp:anchor distT="36576" distB="36576" distL="36576" distR="36576" simplePos="0" relativeHeight="251640832" behindDoc="0" locked="0" layoutInCell="1" allowOverlap="1">
                <wp:simplePos x="0" y="0"/>
                <wp:positionH relativeFrom="column">
                  <wp:posOffset>1333500</wp:posOffset>
                </wp:positionH>
                <wp:positionV relativeFrom="paragraph">
                  <wp:posOffset>370205</wp:posOffset>
                </wp:positionV>
                <wp:extent cx="431800" cy="71755"/>
                <wp:effectExtent l="8255" t="55880" r="26670" b="5715"/>
                <wp:wrapNone/>
                <wp:docPr id="19"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1800" cy="71755"/>
                        </a:xfrm>
                        <a:prstGeom prst="line">
                          <a:avLst/>
                        </a:prstGeom>
                        <a:noFill/>
                        <a:ln w="9525">
                          <a:solidFill>
                            <a:srgbClr val="008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AF14024" id="Line 79" o:spid="_x0000_s1026" style="position:absolute;flip:y;z-index:2516408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05pt,29.15pt" to="139pt,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" strokecolor="green">
                <v:stroke endarrow="block"/>
                <v:shadow color="#ccc"/>
              </v:line>
            </w:pict>
          </mc:Fallback>
        </mc:AlternateContent>
      </w:r>
      <w:r>
        <w:rPr>
          <w:noProof/>
        </w:rPr>
        <mc:AlternateContent>
          <mc:Choice Requires="wps">
            <w:drawing>
              <wp:anchor distT="36576" distB="36576" distL="36576" distR="36576" simplePos="0" relativeHeight="251639808" behindDoc="0" locked="0" layoutInCell="1" allowOverlap="1">
                <wp:simplePos x="0" y="0"/>
                <wp:positionH relativeFrom="column">
                  <wp:posOffset>1104900</wp:posOffset>
                </wp:positionH>
                <wp:positionV relativeFrom="paragraph">
                  <wp:posOffset>598805</wp:posOffset>
                </wp:positionV>
                <wp:extent cx="756285" cy="0"/>
                <wp:effectExtent l="8255" t="55880" r="16510" b="58420"/>
                <wp:wrapNone/>
                <wp:docPr id="18"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285" cy="0"/>
                        </a:xfrm>
                        <a:prstGeom prst="line">
                          <a:avLst/>
                        </a:prstGeom>
                        <a:noFill/>
                        <a:ln w="9525">
                          <a:solidFill>
                            <a:srgbClr val="FF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B8ED87F" id="Line 78" o:spid="_x0000_s1026" style="position:absolute;z-index:2516398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87pt,47.15pt" to="146.55pt,4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" strokecolor="fuchsia">
                <v:stroke endarrow="block"/>
                <v:shadow color="#ccc"/>
              </v:line>
            </w:pict>
          </mc:Fallback>
        </mc:AlternateContent>
      </w:r>
      <w:r>
        <w:rPr>
          <w:noProof/>
        </w:rPr>
        <mc:AlternateContent>
          <mc:Choice Requires="wps">
            <w:drawing>
              <wp:anchor distT="36576" distB="36576" distL="36576" distR="36576" simplePos="0" relativeHeight="251638784" behindDoc="0" locked="0" layoutInCell="1" allowOverlap="1">
                <wp:simplePos x="0" y="0"/>
                <wp:positionH relativeFrom="column">
                  <wp:posOffset>1676400</wp:posOffset>
                </wp:positionH>
                <wp:positionV relativeFrom="paragraph">
                  <wp:posOffset>941705</wp:posOffset>
                </wp:positionV>
                <wp:extent cx="342900" cy="53975"/>
                <wp:effectExtent l="8255" t="74930" r="29845" b="23495"/>
                <wp:wrapNone/>
                <wp:docPr id="17"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53975"/>
                        </a:xfrm>
                        <a:prstGeom prst="line">
                          <a:avLst/>
                        </a:prstGeom>
                        <a:noFill/>
                        <a:ln w="9525">
                          <a:solidFill>
                            <a:srgbClr val="FF33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54C3A43" id="Line 77" o:spid="_x0000_s1026" style="position:absolute;flip:y;z-index:2516387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32pt,74.15pt" to="159pt,7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" strokecolor="#f30">
                <v:stroke endarrow="open"/>
                <v:shadow color="#ccc"/>
              </v:line>
            </w:pict>
          </mc:Fallback>
        </mc:AlternateContent>
      </w:r>
      <w:r>
        <w:rPr>
          <w:noProof/>
        </w:rPr>
        <mc:AlternateContent>
          <mc:Choice Requires="wps">
            <w:drawing>
              <wp:anchor distT="36576" distB="36576" distL="36576" distR="36576" simplePos="0" relativeHeight="251637760" behindDoc="0" locked="0" layoutInCell="1" allowOverlap="1">
                <wp:simplePos x="0" y="0"/>
                <wp:positionH relativeFrom="column">
                  <wp:posOffset>2019300</wp:posOffset>
                </wp:positionH>
                <wp:positionV relativeFrom="paragraph">
                  <wp:posOffset>827405</wp:posOffset>
                </wp:positionV>
                <wp:extent cx="396240" cy="90170"/>
                <wp:effectExtent l="27305" t="55880" r="5080" b="6350"/>
                <wp:wrapNone/>
                <wp:docPr id="16"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96240" cy="90170"/>
                        </a:xfrm>
                        <a:prstGeom prst="line">
                          <a:avLst/>
                        </a:prstGeom>
                        <a:noFill/>
                        <a:ln w="9525">
                          <a:solidFill>
                            <a:srgbClr val="6633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9DC4264" id="Line 76" o:spid="_x0000_s1026" style="position:absolute;flip:x y;z-index:2516377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59pt,65.15pt" to="190.2pt,7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" strokecolor="#630">
                <v:stroke endarrow="block"/>
                <v:shadow color="#ccc"/>
              </v:line>
            </w:pict>
          </mc:Fallback>
        </mc:AlternateContent>
      </w:r>
      <w:r>
        <w:rPr>
          <w:noProof/>
        </w:rPr>
        <mc:AlternateContent>
          <mc:Choice Requires="wps">
            <w:drawing>
              <wp:anchor distT="36576" distB="36576" distL="36576" distR="36576" simplePos="0" relativeHeight="251636736" behindDoc="0" locked="0" layoutInCell="1" allowOverlap="1">
                <wp:simplePos x="0" y="0"/>
                <wp:positionH relativeFrom="column">
                  <wp:posOffset>2133600</wp:posOffset>
                </wp:positionH>
                <wp:positionV relativeFrom="paragraph">
                  <wp:posOffset>484505</wp:posOffset>
                </wp:positionV>
                <wp:extent cx="504190" cy="72390"/>
                <wp:effectExtent l="27305" t="55880" r="11430" b="5080"/>
                <wp:wrapNone/>
                <wp:docPr id="15"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04190" cy="72390"/>
                        </a:xfrm>
                        <a:prstGeom prst="line">
                          <a:avLst/>
                        </a:prstGeom>
                        <a:noFill/>
                        <a:ln w="9525">
                          <a:solidFill>
                            <a:srgbClr val="0033C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B0EF61F" id="Line 75" o:spid="_x0000_s1026" style="position:absolute;flip:x y;z-index:2516367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68pt,38.15pt" to="207.7pt,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" strokecolor="#03c">
                <v:stroke endarrow="block"/>
                <v:shadow color="#ccc"/>
              </v:line>
            </w:pict>
          </mc:Fallback>
        </mc:AlternateContent>
      </w:r>
      <w:r>
        <w:rPr>
          <w:noProof/>
        </w:rPr>
        <mc:AlternateContent>
          <mc:Choice Requires="wps">
            <w:drawing>
              <wp:anchor distT="36576" distB="36576" distL="36576" distR="36576" simplePos="0" relativeHeight="251635712" behindDoc="0" locked="0" layoutInCell="1" allowOverlap="1">
                <wp:simplePos x="0" y="0"/>
                <wp:positionH relativeFrom="column">
                  <wp:posOffset>2133600</wp:posOffset>
                </wp:positionH>
                <wp:positionV relativeFrom="paragraph">
                  <wp:posOffset>141605</wp:posOffset>
                </wp:positionV>
                <wp:extent cx="720090" cy="0"/>
                <wp:effectExtent l="17780" t="55880" r="5080" b="58420"/>
                <wp:wrapNone/>
                <wp:docPr id="14"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0090" cy="0"/>
                        </a:xfrm>
                        <a:prstGeom prst="line">
                          <a:avLst/>
                        </a:prstGeom>
                        <a:noFill/>
                        <a:ln w="9525">
                          <a:solidFill>
                            <a:srgbClr val="FF99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A46F161" id="Line 74" o:spid="_x0000_s1026" style="position:absolute;flip:x;z-index:2516357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68pt,11.15pt" to="224.7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" strokecolor="#f93">
                <v:stroke endarrow="block"/>
                <v:shadow color="#ccc"/>
              </v:line>
            </w:pict>
          </mc:Fallback>
        </mc:AlternateContent>
      </w:r>
      <w:r>
        <w:rPr>
          <w:noProof/>
        </w:rPr>
        <w:drawing>
          <wp:anchor distT="0" distB="0" distL="114300" distR="114300" simplePos="0" relativeHeight="251634688" behindDoc="0" locked="0" layoutInCell="1" allowOverlap="1">
            <wp:simplePos x="0" y="0"/>
            <wp:positionH relativeFrom="column">
              <wp:posOffset>1447800</wp:posOffset>
            </wp:positionH>
            <wp:positionV relativeFrom="paragraph">
              <wp:posOffset>27305</wp:posOffset>
            </wp:positionV>
            <wp:extent cx="1108710" cy="1143000"/>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08710" cy="1143000"/>
                    </a:xfrm>
                    <a:prstGeom prst="rect">
                      <a:avLst/>
                    </a:prstGeom>
                    <a:noFill/>
                  </pic:spPr>
                </pic:pic>
              </a:graphicData>
            </a:graphic>
            <wp14:sizeRelH relativeFrom="page">
              <wp14:pctWidth>0</wp14:pctWidth>
            </wp14:sizeRelH>
            <wp14:sizeRelV relativeFrom="page">
              <wp14:pctHeight>0</wp14:pctHeight>
            </wp14:sizeRelV>
          </wp:anchor>
        </w:drawing>
      </w:r>
    </w:p>
    <w:p w:rsidR="00064C5E" w:rsidRPr="00064C5E" w:rsidRDefault="00064C5E" w:rsidP="00064C5E"/>
    <w:p w:rsidR="00064C5E" w:rsidRPr="00064C5E" w:rsidRDefault="00064C5E" w:rsidP="00064C5E"/>
    <w:p w:rsidR="00064C5E" w:rsidRPr="00064C5E" w:rsidRDefault="00064C5E" w:rsidP="00064C5E"/>
    <w:p w:rsidR="00064C5E" w:rsidRPr="00064C5E" w:rsidRDefault="00064C5E" w:rsidP="00064C5E"/>
    <w:p w:rsidR="00064C5E" w:rsidRPr="00064C5E" w:rsidRDefault="00064C5E" w:rsidP="00064C5E"/>
    <w:p w:rsidR="00064C5E" w:rsidRDefault="00064C5E" w:rsidP="00064C5E"/>
    <w:p w:rsidR="00064C5E" w:rsidRPr="00064C5E" w:rsidRDefault="00064C5E" w:rsidP="00064C5E">
      <w:pPr>
        <w:rPr>
          <w:sz w:val="8"/>
          <w:szCs w:val="8"/>
        </w:rPr>
      </w:pPr>
    </w:p>
    <w:p w:rsidR="00064C5E" w:rsidRPr="00686892" w:rsidRDefault="00064C5E" w:rsidP="00064C5E">
      <w:pPr>
        <w:jc w:val="center"/>
        <w:rPr>
          <w:b/>
          <w:sz w:val="16"/>
        </w:rPr>
      </w:pPr>
    </w:p>
    <w:p w:rsidR="00C82A96" w:rsidRDefault="00686892" w:rsidP="00C82A96">
      <w:pPr>
        <w:jc w:val="center"/>
        <w:rPr>
          <w:b/>
        </w:rPr>
      </w:pPr>
      <w:r>
        <w:rPr>
          <w:b/>
        </w:rPr>
        <w:t>Non Cleft</w:t>
      </w:r>
    </w:p>
    <w:p w:rsidR="00064C5E" w:rsidRDefault="00064C5E" w:rsidP="00064C5E"/>
    <w:p w:rsidR="00DE6649" w:rsidRDefault="00E4126A" w:rsidP="00064C5E">
      <w:r>
        <w:rPr>
          <w:noProof/>
        </w:rPr>
        <w:pict>
          <v:group id="_x0000_s1239" style="position:absolute;margin-left:-19.95pt;margin-top:4.75pt;width:358.45pt;height:145.85pt;z-index:251694080" coordorigin="774,5314" coordsize="7169,2917">
            <v:rect id="_x0000_s1240" style="position:absolute;left:1314;top:5344;width:2223;height:2880" o:preferrelative="t" filled="f" stroked="f" insetpen="t" o:cliptowrap="t">
              <v:imagedata r:id="rId17" o:title=""/>
              <v:path o:extrusionok="f"/>
              <o:lock v:ext="edit" aspectratio="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41" type="#_x0000_t75" style="position:absolute;left:5094;top:5344;width:2010;height:2835">
              <v:imagedata r:id="rId18" o:title=""/>
            </v:shape>
            <v:line id="_x0000_s1242" style="position:absolute;flip:x" from="2394,5524" to="3654,5524" strokecolor="#f90">
              <v:stroke endarrow="block"/>
            </v:line>
            <v:line id="_x0000_s1243" style="position:absolute" from="4734,5524" to="5994,5524" strokecolor="#f90">
              <v:stroke endarrow="block"/>
            </v:line>
            <v:line id="_x0000_s1244" style="position:absolute;flip:x" from="2574,6034" to="3654,6034" strokecolor="green">
              <v:stroke endarrow="block"/>
            </v:line>
            <v:line id="_x0000_s1245" style="position:absolute;flip:x" from="2934,6574" to="3834,6574" strokecolor="blue">
              <v:stroke endarrow="block"/>
            </v:line>
            <v:line id="_x0000_s1246" style="position:absolute;flip:x y" from="2214,6574" to="3834,7545" strokecolor="fuchsia">
              <v:stroke endarrow="block"/>
            </v:line>
            <v:line id="_x0000_s1247" style="position:absolute" from="2574,6574" to="3654,7403" strokecolor="fuchsia">
              <v:stroke startarrow="block"/>
            </v:line>
            <v:line id="_x0000_s1248" style="position:absolute" from="2574,7114" to="3294,7834" strokecolor="red">
              <v:stroke startarrow="block"/>
            </v:line>
            <v:line id="_x0000_s1249" style="position:absolute;flip:y" from="1314,6934" to="2574,7474" strokecolor="#930">
              <v:stroke endarrow="block"/>
            </v:line>
            <v:line id="_x0000_s1250" style="position:absolute;flip:x" from="1314,6934" to="2214,7474" strokecolor="#930">
              <v:stroke startarrow="block"/>
            </v:line>
            <v:line id="_x0000_s1251" style="position:absolute;flip:y" from="1134,6285" to="2034,6465" strokecolor="blue">
              <v:stroke endarrow="block"/>
            </v:line>
            <v:line id="_x0000_s1252" style="position:absolute" from="954,6034" to="2034,6105" strokecolor="green">
              <v:stroke endarrow="block"/>
            </v:line>
            <v:shape id="_x0000_s1253" type="#_x0000_t75" style="position:absolute;left:4734;top:6034;width:1105;height:134">
              <v:imagedata r:id="rId19" o:title=""/>
            </v:shape>
            <v:line id="_x0000_s1254" style="position:absolute;flip:x" from="4734,6574" to="5634,6574" strokecolor="blue">
              <v:stroke startarrow="block"/>
            </v:line>
            <v:line id="_x0000_s1255" style="position:absolute;flip:y" from="4734,6754" to="5994,7474" strokecolor="fuchsia">
              <v:stroke endarrow="block"/>
            </v:line>
            <v:line id="_x0000_s1256" style="position:absolute;flip:y" from="5274,7114" to="5994,7763" strokecolor="red">
              <v:stroke endarrow="block"/>
            </v:line>
            <v:line id="_x0000_s1257" style="position:absolute" from="6354,7114" to="7254,7834" strokecolor="#930">
              <v:stroke startarrow="block"/>
            </v:line>
            <v:shapetype id="_x0000_t202" coordsize="21600,21600" o:spt="202" path="m,l,21600r21600,l21600,xe">
              <v:stroke joinstyle="miter"/>
              <v:path gradientshapeok="t" o:connecttype="rect"/>
            </v:shapetype>
            <v:shape id="_x0000_s1258" type="#_x0000_t202" style="position:absolute;left:3651;top:5314;width:1080;height:360" filled="f" stroked="f">
              <v:textbox style="mso-next-textbox:#_x0000_s1258">
                <w:txbxContent>
                  <w:p w:rsidR="00A20B64" w:rsidRPr="00C614E7" w:rsidRDefault="00A20B64" w:rsidP="00DE6649">
                    <w:pPr>
                      <w:jc w:val="center"/>
                      <w:rPr>
                        <w:rFonts w:cs="Arial"/>
                        <w:color w:val="FF9900"/>
                      </w:rPr>
                    </w:pPr>
                    <w:r w:rsidRPr="00C614E7">
                      <w:rPr>
                        <w:rFonts w:cs="Arial"/>
                        <w:color w:val="FF9900"/>
                      </w:rPr>
                      <w:t>nose</w:t>
                    </w:r>
                  </w:p>
                </w:txbxContent>
              </v:textbox>
            </v:shape>
            <v:shape id="_x0000_s1259" type="#_x0000_t202" style="position:absolute;left:3651;top:5854;width:1080;height:540" filled="f" stroked="f">
              <v:textbox style="mso-next-textbox:#_x0000_s1259">
                <w:txbxContent>
                  <w:p w:rsidR="00A20B64" w:rsidRPr="00C614E7" w:rsidRDefault="00A20B64" w:rsidP="00DE6649">
                    <w:pPr>
                      <w:jc w:val="center"/>
                      <w:rPr>
                        <w:rFonts w:cs="Arial"/>
                        <w:color w:val="339966"/>
                      </w:rPr>
                    </w:pPr>
                    <w:r w:rsidRPr="00C614E7">
                      <w:rPr>
                        <w:rFonts w:cs="Arial"/>
                        <w:color w:val="339966"/>
                      </w:rPr>
                      <w:t>lip</w:t>
                    </w:r>
                  </w:p>
                </w:txbxContent>
              </v:textbox>
            </v:shape>
            <v:shape id="_x0000_s1260" type="#_x0000_t202" style="position:absolute;left:3654;top:6394;width:1080;height:540" filled="f" stroked="f">
              <v:textbox style="mso-next-textbox:#_x0000_s1260">
                <w:txbxContent>
                  <w:p w:rsidR="00A20B64" w:rsidRPr="005D26DF" w:rsidRDefault="00A20B64" w:rsidP="00DE6649">
                    <w:pPr>
                      <w:jc w:val="center"/>
                      <w:rPr>
                        <w:rFonts w:cs="Arial"/>
                        <w:color w:val="0000FF"/>
                      </w:rPr>
                    </w:pPr>
                    <w:r w:rsidRPr="005D26DF">
                      <w:rPr>
                        <w:rFonts w:cs="Arial"/>
                        <w:color w:val="0000FF"/>
                      </w:rPr>
                      <w:t>gum</w:t>
                    </w:r>
                  </w:p>
                </w:txbxContent>
              </v:textbox>
            </v:shape>
            <v:shape id="_x0000_s1261" type="#_x0000_t202" style="position:absolute;left:3651;top:7114;width:1260;height:900" filled="f" stroked="f">
              <v:textbox style="mso-next-textbox:#_x0000_s1261">
                <w:txbxContent>
                  <w:p w:rsidR="00A20B64" w:rsidRPr="00E25E47" w:rsidRDefault="00A20B64" w:rsidP="00DE6649">
                    <w:pPr>
                      <w:jc w:val="center"/>
                      <w:rPr>
                        <w:rFonts w:cs="Arial"/>
                        <w:color w:val="FF00FF"/>
                      </w:rPr>
                    </w:pPr>
                    <w:r w:rsidRPr="00E25E47">
                      <w:rPr>
                        <w:rFonts w:cs="Arial"/>
                        <w:color w:val="FF00FF"/>
                      </w:rPr>
                      <w:t xml:space="preserve">hard </w:t>
                    </w:r>
                  </w:p>
                  <w:p w:rsidR="00A20B64" w:rsidRPr="00E25E47" w:rsidRDefault="00A20B64" w:rsidP="00DE6649">
                    <w:pPr>
                      <w:jc w:val="center"/>
                      <w:rPr>
                        <w:rFonts w:cs="Arial"/>
                        <w:color w:val="FF00FF"/>
                      </w:rPr>
                    </w:pPr>
                    <w:r w:rsidRPr="00E25E47">
                      <w:rPr>
                        <w:rFonts w:cs="Arial"/>
                        <w:color w:val="FF00FF"/>
                      </w:rPr>
                      <w:t>palate</w:t>
                    </w:r>
                  </w:p>
                </w:txbxContent>
              </v:textbox>
            </v:shape>
            <v:shape id="_x0000_s1262" type="#_x0000_t202" style="position:absolute;left:4374;top:7654;width:1049;height:397;mso-wrap-distance-left:2.88pt;mso-wrap-distance-top:2.88pt;mso-wrap-distance-right:2.88pt;mso-wrap-distance-bottom:2.88pt" filled="f" stroked="f" insetpen="t" o:cliptowrap="t">
              <v:fill color2="black"/>
              <v:shadow color="#ccc"/>
              <v:textbox style="mso-next-textbox:#_x0000_s1262;mso-column-margin:2mm" inset="2.88pt,2.88pt,2.88pt,2.88pt">
                <w:txbxContent>
                  <w:p w:rsidR="00A20B64" w:rsidRPr="00121324" w:rsidRDefault="00A20B64" w:rsidP="00DE6649">
                    <w:pPr>
                      <w:widowControl w:val="0"/>
                      <w:jc w:val="right"/>
                      <w:rPr>
                        <w:rFonts w:cs="Arial"/>
                        <w:color w:val="FF0000"/>
                      </w:rPr>
                    </w:pPr>
                    <w:r w:rsidRPr="00121324">
                      <w:rPr>
                        <w:rFonts w:cs="Arial"/>
                        <w:color w:val="FF0000"/>
                      </w:rPr>
                      <w:t>uvula</w:t>
                    </w:r>
                  </w:p>
                </w:txbxContent>
              </v:textbox>
            </v:shape>
            <v:shape id="_x0000_s1263" type="#_x0000_t202" style="position:absolute;left:3114;top:7834;width:1049;height:397;mso-wrap-distance-left:2.88pt;mso-wrap-distance-top:2.88pt;mso-wrap-distance-right:2.88pt;mso-wrap-distance-bottom:2.88pt" filled="f" stroked="f" insetpen="t" o:cliptowrap="t">
              <v:fill color2="black"/>
              <v:shadow color="#ccc"/>
              <v:textbox style="mso-next-textbox:#_x0000_s1263;mso-column-margin:2mm" inset="2.88pt,2.88pt,2.88pt,2.88pt">
                <w:txbxContent>
                  <w:p w:rsidR="00A20B64" w:rsidRPr="00121324" w:rsidRDefault="00A20B64" w:rsidP="00DE6649">
                    <w:pPr>
                      <w:widowControl w:val="0"/>
                      <w:rPr>
                        <w:rFonts w:cs="Arial"/>
                        <w:color w:val="FF0000"/>
                      </w:rPr>
                    </w:pPr>
                    <w:r w:rsidRPr="00121324">
                      <w:rPr>
                        <w:rFonts w:cs="Arial"/>
                        <w:color w:val="FF0000"/>
                      </w:rPr>
                      <w:t>uvula</w:t>
                    </w:r>
                  </w:p>
                </w:txbxContent>
              </v:textbox>
            </v:shape>
            <v:shape id="_x0000_s1264" type="#_x0000_t202" style="position:absolute;left:774;top:7474;width:1049;height:397;mso-wrap-distance-left:2.88pt;mso-wrap-distance-top:2.88pt;mso-wrap-distance-right:2.88pt;mso-wrap-distance-bottom:2.88pt" filled="f" stroked="f" insetpen="t" o:cliptowrap="t">
              <v:fill color2="black"/>
              <v:shadow color="#ccc"/>
              <v:textbox style="mso-next-textbox:#_x0000_s1264;mso-column-margin:2mm" inset="2.88pt,2.88pt,2.88pt,2.88pt">
                <w:txbxContent>
                  <w:p w:rsidR="00A20B64" w:rsidRPr="00121324" w:rsidRDefault="00A20B64" w:rsidP="00DE6649">
                    <w:pPr>
                      <w:widowControl w:val="0"/>
                      <w:rPr>
                        <w:rFonts w:cs="Arial"/>
                        <w:color w:val="663300"/>
                      </w:rPr>
                    </w:pPr>
                    <w:r w:rsidRPr="00121324">
                      <w:rPr>
                        <w:rFonts w:cs="Arial"/>
                        <w:color w:val="663300"/>
                      </w:rPr>
                      <w:t>soft palate</w:t>
                    </w:r>
                  </w:p>
                </w:txbxContent>
              </v:textbox>
            </v:shape>
            <v:shape id="_x0000_s1265" type="#_x0000_t202" style="position:absolute;left:6894;top:7834;width:1049;height:397;mso-wrap-distance-left:2.88pt;mso-wrap-distance-top:2.88pt;mso-wrap-distance-right:2.88pt;mso-wrap-distance-bottom:2.88pt" filled="f" stroked="f" insetpen="t" o:cliptowrap="t">
              <v:fill color2="black"/>
              <v:shadow color="#ccc"/>
              <v:textbox style="mso-next-textbox:#_x0000_s1265;mso-column-margin:2mm" inset="2.88pt,2.88pt,2.88pt,2.88pt">
                <w:txbxContent>
                  <w:p w:rsidR="00A20B64" w:rsidRPr="00121324" w:rsidRDefault="00A20B64" w:rsidP="00DE6649">
                    <w:pPr>
                      <w:widowControl w:val="0"/>
                      <w:rPr>
                        <w:rFonts w:cs="Arial"/>
                        <w:color w:val="663300"/>
                      </w:rPr>
                    </w:pPr>
                    <w:r w:rsidRPr="00121324">
                      <w:rPr>
                        <w:rFonts w:cs="Arial"/>
                        <w:color w:val="663300"/>
                      </w:rPr>
                      <w:t>soft palate</w:t>
                    </w:r>
                  </w:p>
                </w:txbxContent>
              </v:textbox>
            </v:shape>
            <v:shape id="_x0000_s1266" type="#_x0000_t202" style="position:absolute;left:774;top:6394;width:567;height:340;mso-wrap-distance-left:2.88pt;mso-wrap-distance-top:2.88pt;mso-wrap-distance-right:2.88pt;mso-wrap-distance-bottom:2.88pt" filled="f" stroked="f" insetpen="t" o:cliptowrap="t">
              <v:fill color2="black"/>
              <v:shadow color="#ccc"/>
              <v:textbox style="mso-next-textbox:#_x0000_s1266;mso-column-margin:2mm" inset="2.88pt,2.88pt,2.88pt,2.88pt">
                <w:txbxContent>
                  <w:p w:rsidR="00A20B64" w:rsidRPr="00121324" w:rsidRDefault="00A20B64" w:rsidP="00DE6649">
                    <w:pPr>
                      <w:widowControl w:val="0"/>
                      <w:rPr>
                        <w:rFonts w:cs="Arial"/>
                        <w:color w:val="3333CC"/>
                      </w:rPr>
                    </w:pPr>
                    <w:r w:rsidRPr="00121324">
                      <w:rPr>
                        <w:rFonts w:cs="Arial"/>
                        <w:color w:val="3333CC"/>
                      </w:rPr>
                      <w:t>gum</w:t>
                    </w:r>
                  </w:p>
                </w:txbxContent>
              </v:textbox>
            </v:shape>
            <v:shape id="_x0000_s1267" type="#_x0000_t202" style="position:absolute;left:774;top:5674;width:567;height:340;mso-wrap-distance-left:2.88pt;mso-wrap-distance-top:2.88pt;mso-wrap-distance-right:2.88pt;mso-wrap-distance-bottom:2.88pt" filled="f" stroked="f" insetpen="t" o:cliptowrap="t">
              <v:fill color2="black"/>
              <v:shadow color="#ccc"/>
              <v:textbox style="mso-next-textbox:#_x0000_s1267;mso-column-margin:2mm" inset="2.88pt,2.88pt,2.88pt,2.88pt">
                <w:txbxContent>
                  <w:p w:rsidR="00A20B64" w:rsidRPr="00121324" w:rsidRDefault="00A20B64" w:rsidP="00DE6649">
                    <w:pPr>
                      <w:widowControl w:val="0"/>
                      <w:rPr>
                        <w:rFonts w:cs="Arial"/>
                        <w:color w:val="008000"/>
                      </w:rPr>
                    </w:pPr>
                    <w:r w:rsidRPr="00121324">
                      <w:rPr>
                        <w:rFonts w:cs="Arial"/>
                        <w:color w:val="008000"/>
                      </w:rPr>
                      <w:t>lip</w:t>
                    </w:r>
                  </w:p>
                </w:txbxContent>
              </v:textbox>
            </v:shape>
          </v:group>
          <o:OLEObject Type="Embed" ProgID="Word.Document.8" ShapeID="_x0000_s1240" DrawAspect="Content" ObjectID="_1663146932" r:id="rId20"/>
        </w:pict>
      </w:r>
    </w:p>
    <w:p w:rsidR="00DE6649" w:rsidRDefault="00DE6649" w:rsidP="00064C5E"/>
    <w:p w:rsidR="00DE6649" w:rsidRDefault="00DE6649" w:rsidP="00064C5E"/>
    <w:p w:rsidR="00DE6649" w:rsidRPr="00064C5E" w:rsidRDefault="00DE6649" w:rsidP="00064C5E"/>
    <w:p w:rsidR="00064C5E" w:rsidRPr="00064C5E" w:rsidRDefault="00064C5E" w:rsidP="00064C5E"/>
    <w:p w:rsidR="00064C5E" w:rsidRPr="00064C5E" w:rsidRDefault="00064C5E" w:rsidP="00064C5E"/>
    <w:p w:rsidR="00064C5E" w:rsidRPr="00064C5E" w:rsidRDefault="00064C5E" w:rsidP="00064C5E"/>
    <w:p w:rsidR="00064C5E" w:rsidRPr="00064C5E" w:rsidRDefault="00064C5E" w:rsidP="00064C5E"/>
    <w:p w:rsidR="00064C5E" w:rsidRPr="00064C5E" w:rsidRDefault="00064C5E" w:rsidP="00064C5E"/>
    <w:p w:rsidR="00064C5E" w:rsidRPr="00064C5E" w:rsidRDefault="00064C5E" w:rsidP="00064C5E"/>
    <w:p w:rsidR="00064C5E" w:rsidRPr="00064C5E" w:rsidRDefault="00064C5E" w:rsidP="00064C5E"/>
    <w:p w:rsidR="00064C5E" w:rsidRPr="00064C5E" w:rsidRDefault="00064C5E" w:rsidP="00064C5E"/>
    <w:p w:rsidR="00064C5E" w:rsidRDefault="00064C5E" w:rsidP="00064C5E"/>
    <w:p w:rsidR="00064C5E" w:rsidRPr="00686892" w:rsidRDefault="00064C5E" w:rsidP="00064C5E">
      <w:pPr>
        <w:rPr>
          <w:sz w:val="16"/>
        </w:rPr>
      </w:pPr>
    </w:p>
    <w:p w:rsidR="00686892" w:rsidRDefault="00686892" w:rsidP="00686892">
      <w:pPr>
        <w:jc w:val="both"/>
        <w:rPr>
          <w:b/>
        </w:rPr>
      </w:pPr>
      <w:r>
        <w:rPr>
          <w:b/>
        </w:rPr>
        <w:t>How Common is Cleft Lip and/ or Palate?</w:t>
      </w:r>
    </w:p>
    <w:p w:rsidR="00686892" w:rsidRDefault="00686892" w:rsidP="00686892">
      <w:pPr>
        <w:jc w:val="both"/>
      </w:pPr>
      <w:r>
        <w:t xml:space="preserve">Cleft lip and/or </w:t>
      </w:r>
      <w:r w:rsidR="00A04E3A" w:rsidRPr="00A04E3A">
        <w:rPr>
          <w:color w:val="0000FF"/>
        </w:rPr>
        <w:t>palate</w:t>
      </w:r>
      <w:r>
        <w:t xml:space="preserve"> is a relatively common condition, occurring in approximately 1 in 700 babies born in the UK. At the Spires Cleft Centre we see 80 – 100 new referral per year. </w:t>
      </w:r>
    </w:p>
    <w:p w:rsidR="00686892" w:rsidRDefault="00686892" w:rsidP="00686892">
      <w:pPr>
        <w:jc w:val="both"/>
      </w:pPr>
    </w:p>
    <w:p w:rsidR="00686892" w:rsidRDefault="00C82A96" w:rsidP="00686892">
      <w:pPr>
        <w:jc w:val="both"/>
        <w:rPr>
          <w:b/>
        </w:rPr>
      </w:pPr>
      <w:r>
        <w:rPr>
          <w:b/>
        </w:rPr>
        <w:t>What c</w:t>
      </w:r>
      <w:r w:rsidR="00686892">
        <w:rPr>
          <w:b/>
        </w:rPr>
        <w:t>auses</w:t>
      </w:r>
      <w:r>
        <w:rPr>
          <w:b/>
        </w:rPr>
        <w:t xml:space="preserve"> Cleft </w:t>
      </w:r>
      <w:r w:rsidR="00686892">
        <w:rPr>
          <w:b/>
        </w:rPr>
        <w:t>Palate?</w:t>
      </w:r>
    </w:p>
    <w:p w:rsidR="00686892" w:rsidRDefault="00686892" w:rsidP="00686892">
      <w:pPr>
        <w:jc w:val="both"/>
      </w:pPr>
      <w:r>
        <w:t xml:space="preserve">In most children we have no idea why a cleft </w:t>
      </w:r>
      <w:r w:rsidR="00A04E3A" w:rsidRPr="00A04E3A">
        <w:rPr>
          <w:color w:val="0000FF"/>
        </w:rPr>
        <w:t>palate</w:t>
      </w:r>
      <w:r w:rsidR="001D4E57">
        <w:t xml:space="preserve"> </w:t>
      </w:r>
      <w:r>
        <w:t>happens but we do know tha</w:t>
      </w:r>
      <w:r w:rsidR="00C82A96">
        <w:t xml:space="preserve">t it develops at about </w:t>
      </w:r>
      <w:r w:rsidR="00C82A96" w:rsidRPr="00BF1B0E">
        <w:t>the seventh</w:t>
      </w:r>
      <w:r>
        <w:t xml:space="preserve"> to twelfth week of pregnancy. In very rare instances certain drugs taken in early pregnancy may cause it and occasionally it may be passed down in the family. </w:t>
      </w:r>
    </w:p>
    <w:p w:rsidR="001627BB" w:rsidRPr="00686892" w:rsidRDefault="001627BB" w:rsidP="00686892">
      <w:pPr>
        <w:jc w:val="both"/>
      </w:pPr>
    </w:p>
    <w:p w:rsidR="00686892" w:rsidRDefault="001A6F8F" w:rsidP="00064C5E">
      <w:pPr>
        <w:rPr>
          <w:b/>
          <w:sz w:val="28"/>
        </w:rPr>
      </w:pPr>
      <w:r>
        <w:rPr>
          <w:b/>
          <w:sz w:val="28"/>
        </w:rPr>
        <w:lastRenderedPageBreak/>
        <w:t>Clinical Genetics</w:t>
      </w:r>
    </w:p>
    <w:p w:rsidR="001A6F8F" w:rsidRDefault="000271A4" w:rsidP="001A6F8F">
      <w:pPr>
        <w:ind w:right="1844"/>
        <w:jc w:val="both"/>
      </w:pPr>
      <w:r>
        <w:rPr>
          <w:noProof/>
        </w:rPr>
        <w:drawing>
          <wp:anchor distT="36576" distB="36576" distL="36576" distR="36576" simplePos="0" relativeHeight="251648000" behindDoc="0" locked="0" layoutInCell="1" allowOverlap="1">
            <wp:simplePos x="0" y="0"/>
            <wp:positionH relativeFrom="column">
              <wp:posOffset>2787015</wp:posOffset>
            </wp:positionH>
            <wp:positionV relativeFrom="paragraph">
              <wp:posOffset>138430</wp:posOffset>
            </wp:positionV>
            <wp:extent cx="1363345" cy="1214755"/>
            <wp:effectExtent l="0" t="0" r="0" b="0"/>
            <wp:wrapNone/>
            <wp:docPr id="124" name="Picture 124" descr="USE PRATCHETT Adam with Dad 0493085 croppe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USE PRATCHETT Adam with Dad 0493085 cropped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63345" cy="121475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1A6F8F" w:rsidRDefault="001A6F8F" w:rsidP="001A6F8F">
      <w:pPr>
        <w:ind w:right="1844"/>
        <w:jc w:val="both"/>
      </w:pPr>
      <w:r>
        <w:t xml:space="preserve">You may wish to see a Consultant in Clinical Genetics as we know that occasionally cleft lip and </w:t>
      </w:r>
      <w:r w:rsidR="00A04E3A" w:rsidRPr="00A04E3A">
        <w:rPr>
          <w:color w:val="0000FF"/>
        </w:rPr>
        <w:t>palate</w:t>
      </w:r>
      <w:r>
        <w:t xml:space="preserve"> may be part of a syndrome in which other anomalies are present. You may also wish to discuss the chances of further children having a cleft, particularly if you have a family history of clefts. We can refer you to the Clinical Genetics Team to discuss these issues. </w:t>
      </w:r>
    </w:p>
    <w:p w:rsidR="001A6F8F" w:rsidRDefault="001A6F8F" w:rsidP="001A6F8F">
      <w:pPr>
        <w:ind w:right="1844"/>
        <w:jc w:val="both"/>
      </w:pPr>
    </w:p>
    <w:p w:rsidR="001A6F8F" w:rsidRDefault="001A6F8F" w:rsidP="001A6F8F">
      <w:pPr>
        <w:ind w:right="1844"/>
        <w:jc w:val="both"/>
        <w:rPr>
          <w:b/>
          <w:sz w:val="28"/>
        </w:rPr>
      </w:pPr>
      <w:r>
        <w:rPr>
          <w:b/>
          <w:sz w:val="28"/>
        </w:rPr>
        <w:t>Clinical Nurse Specialist</w:t>
      </w:r>
    </w:p>
    <w:p w:rsidR="001A6F8F" w:rsidRDefault="00B92A70" w:rsidP="001A6F8F">
      <w:pPr>
        <w:ind w:right="1844"/>
        <w:jc w:val="both"/>
      </w:pPr>
      <w:r w:rsidRPr="007C28FF">
        <w:rPr>
          <w:noProof/>
        </w:rPr>
        <w:drawing>
          <wp:anchor distT="0" distB="0" distL="114300" distR="114300" simplePos="0" relativeHeight="251803648" behindDoc="0" locked="0" layoutInCell="1" allowOverlap="1" wp14:anchorId="4FC920B2" wp14:editId="71F825C0">
            <wp:simplePos x="0" y="0"/>
            <wp:positionH relativeFrom="margin">
              <wp:posOffset>2420620</wp:posOffset>
            </wp:positionH>
            <wp:positionV relativeFrom="margin">
              <wp:posOffset>1869440</wp:posOffset>
            </wp:positionV>
            <wp:extent cx="1257300" cy="1666875"/>
            <wp:effectExtent l="0" t="0" r="0" b="9525"/>
            <wp:wrapSquare wrapText="bothSides"/>
            <wp:docPr id="224" name="Picture 224" descr="DSC_6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61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57300" cy="1666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71A4">
        <w:rPr>
          <w:noProof/>
          <w:color w:val="000080"/>
          <w:sz w:val="22"/>
          <w:szCs w:val="22"/>
        </w:rPr>
        <w:drawing>
          <wp:anchor distT="0" distB="0" distL="114300" distR="114300" simplePos="0" relativeHeight="251712512" behindDoc="0" locked="0" layoutInCell="1" allowOverlap="1" wp14:anchorId="2E96963A" wp14:editId="620E0B01">
            <wp:simplePos x="0" y="0"/>
            <wp:positionH relativeFrom="column">
              <wp:posOffset>0</wp:posOffset>
            </wp:positionH>
            <wp:positionV relativeFrom="paragraph">
              <wp:posOffset>-635</wp:posOffset>
            </wp:positionV>
            <wp:extent cx="1233170" cy="1711960"/>
            <wp:effectExtent l="0" t="0" r="0" b="0"/>
            <wp:wrapNone/>
            <wp:docPr id="225" name="Picture 21" descr="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H"/>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33170" cy="1711960"/>
                    </a:xfrm>
                    <a:prstGeom prst="rect">
                      <a:avLst/>
                    </a:prstGeom>
                    <a:noFill/>
                    <a:ln>
                      <a:noFill/>
                    </a:ln>
                  </pic:spPr>
                </pic:pic>
              </a:graphicData>
            </a:graphic>
            <wp14:sizeRelH relativeFrom="page">
              <wp14:pctWidth>0</wp14:pctWidth>
            </wp14:sizeRelH>
            <wp14:sizeRelV relativeFrom="page">
              <wp14:pctHeight>0</wp14:pctHeight>
            </wp14:sizeRelV>
          </wp:anchor>
        </w:drawing>
      </w:r>
      <w:r w:rsidR="00F12AF1">
        <w:t xml:space="preserve">                                                                                                                </w:t>
      </w:r>
    </w:p>
    <w:p w:rsidR="000271A4" w:rsidRDefault="000271A4" w:rsidP="001A6F8F">
      <w:pPr>
        <w:ind w:right="1844"/>
        <w:jc w:val="both"/>
      </w:pPr>
    </w:p>
    <w:p w:rsidR="000271A4" w:rsidRDefault="000271A4" w:rsidP="001A6F8F">
      <w:pPr>
        <w:ind w:right="1844"/>
        <w:jc w:val="both"/>
      </w:pPr>
    </w:p>
    <w:p w:rsidR="000271A4" w:rsidRDefault="000271A4" w:rsidP="001A6F8F">
      <w:pPr>
        <w:ind w:right="1844"/>
        <w:jc w:val="both"/>
      </w:pPr>
    </w:p>
    <w:p w:rsidR="000271A4" w:rsidRDefault="000271A4" w:rsidP="001A6F8F">
      <w:pPr>
        <w:ind w:right="1844"/>
        <w:jc w:val="both"/>
      </w:pPr>
    </w:p>
    <w:p w:rsidR="000271A4" w:rsidRDefault="000271A4" w:rsidP="001A6F8F">
      <w:pPr>
        <w:ind w:right="1844"/>
        <w:jc w:val="both"/>
      </w:pPr>
    </w:p>
    <w:p w:rsidR="000271A4" w:rsidRDefault="000271A4" w:rsidP="001A6F8F">
      <w:pPr>
        <w:ind w:right="1844"/>
        <w:jc w:val="both"/>
      </w:pPr>
    </w:p>
    <w:p w:rsidR="000271A4" w:rsidRDefault="000271A4" w:rsidP="001A6F8F">
      <w:pPr>
        <w:ind w:right="1844"/>
        <w:jc w:val="both"/>
      </w:pPr>
    </w:p>
    <w:p w:rsidR="000271A4" w:rsidRDefault="000271A4" w:rsidP="001A6F8F">
      <w:pPr>
        <w:ind w:right="1844"/>
        <w:jc w:val="both"/>
      </w:pPr>
    </w:p>
    <w:p w:rsidR="000271A4" w:rsidRDefault="002E2F24" w:rsidP="001A6F8F">
      <w:pPr>
        <w:ind w:right="1844"/>
        <w:jc w:val="both"/>
      </w:pPr>
      <w:r>
        <w:t xml:space="preserve">                                                                                                                                     </w:t>
      </w:r>
    </w:p>
    <w:p w:rsidR="000271A4" w:rsidRDefault="000271A4" w:rsidP="001A6F8F">
      <w:pPr>
        <w:ind w:right="1844"/>
        <w:jc w:val="both"/>
      </w:pPr>
    </w:p>
    <w:p w:rsidR="000271A4" w:rsidRDefault="002E2F24" w:rsidP="001A6F8F">
      <w:pPr>
        <w:ind w:right="1844"/>
        <w:jc w:val="both"/>
      </w:pPr>
      <w:r>
        <w:rPr>
          <w:noProof/>
        </w:rPr>
        <mc:AlternateContent>
          <mc:Choice Requires="wps">
            <w:drawing>
              <wp:anchor distT="0" distB="0" distL="114300" distR="114300" simplePos="0" relativeHeight="251805696" behindDoc="0" locked="0" layoutInCell="1" allowOverlap="1" wp14:anchorId="6EBAD10F" wp14:editId="0FF3107B">
                <wp:simplePos x="0" y="0"/>
                <wp:positionH relativeFrom="column">
                  <wp:posOffset>1772920</wp:posOffset>
                </wp:positionH>
                <wp:positionV relativeFrom="paragraph">
                  <wp:posOffset>60325</wp:posOffset>
                </wp:positionV>
                <wp:extent cx="2809875" cy="257175"/>
                <wp:effectExtent l="0" t="0" r="28575" b="28575"/>
                <wp:wrapSquare wrapText="bothSides"/>
                <wp:docPr id="240" name="Text Box 240"/>
                <wp:cNvGraphicFramePr/>
                <a:graphic xmlns:a="http://schemas.openxmlformats.org/drawingml/2006/main">
                  <a:graphicData uri="http://schemas.microsoft.com/office/word/2010/wordprocessingShape">
                    <wps:wsp>
                      <wps:cNvSpPr txBox="1"/>
                      <wps:spPr>
                        <a:xfrm>
                          <a:off x="0" y="0"/>
                          <a:ext cx="2809875" cy="257175"/>
                        </a:xfrm>
                        <a:prstGeom prst="rect">
                          <a:avLst/>
                        </a:prstGeom>
                        <a:noFill/>
                        <a:ln w="6350">
                          <a:solidFill>
                            <a:schemeClr val="bg1"/>
                          </a:solidFill>
                        </a:ln>
                        <a:effectLst/>
                      </wps:spPr>
                      <wps:txbx>
                        <w:txbxContent>
                          <w:p w:rsidR="00A20B64" w:rsidRPr="00B92A70" w:rsidRDefault="00A20B64" w:rsidP="00B92A70">
                            <w:pPr>
                              <w:ind w:right="1844"/>
                              <w:jc w:val="right"/>
                              <w:rPr>
                                <w14:textOutline w14:w="9525" w14:cap="rnd" w14:cmpd="sng" w14:algn="ctr">
                                  <w14:noFill/>
                                  <w14:prstDash w14:val="solid"/>
                                  <w14:bevel/>
                                </w14:textOutline>
                              </w:rPr>
                            </w:pPr>
                            <w:r w:rsidRPr="00B92A70">
                              <w:rPr>
                                <w14:textOutline w14:w="9525" w14:cap="rnd" w14:cmpd="sng" w14:algn="ctr">
                                  <w14:noFill/>
                                  <w14:prstDash w14:val="solid"/>
                                  <w14:bevel/>
                                </w14:textOutline>
                              </w:rPr>
                              <w:t>Maureen</w:t>
                            </w:r>
                            <w:r w:rsidRPr="00B92A70">
                              <w:rPr>
                                <w14:textOutline w14:w="9525" w14:cap="rnd" w14:cmpd="sng" w14:algn="ctr">
                                  <w14:solidFill>
                                    <w14:srgbClr w14:val="000000"/>
                                  </w14:solidFill>
                                  <w14:prstDash w14:val="solid"/>
                                  <w14:bevel/>
                                </w14:textOutline>
                              </w:rPr>
                              <w:t xml:space="preserve"> </w:t>
                            </w:r>
                            <w:r w:rsidRPr="00B92A70">
                              <w:rPr>
                                <w14:textOutline w14:w="9525" w14:cap="rnd" w14:cmpd="sng" w14:algn="ctr">
                                  <w14:noFill/>
                                  <w14:prstDash w14:val="solid"/>
                                  <w14:bevel/>
                                </w14:textOutline>
                              </w:rPr>
                              <w:t>Warren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0" o:spid="_x0000_s1034" type="#_x0000_t202" style="position:absolute;left:0;text-align:left;margin-left:139.6pt;margin-top:4.75pt;width:221.25pt;height:20.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" filled="f" strokecolor="white [3212]" strokeweight=".5pt">
                <v:textbox>
                  <w:txbxContent>
                    <w:p w:rsidR="00A20B64" w:rsidRPr="00B92A70" w:rsidRDefault="00A20B64" w:rsidP="00B92A70">
                      <w:pPr>
                        <w:ind w:right="1844"/>
                        <w:jc w:val="right"/>
                        <w:rPr>
                          <w14:textOutline w14:w="9525" w14:cap="rnd" w14:cmpd="sng" w14:algn="ctr">
                            <w14:noFill/>
                            <w14:prstDash w14:val="solid"/>
                            <w14:bevel/>
                          </w14:textOutline>
                        </w:rPr>
                      </w:pPr>
                      <w:r w:rsidRPr="00B92A70">
                        <w:rPr>
                          <w14:textOutline w14:w="9525" w14:cap="rnd" w14:cmpd="sng" w14:algn="ctr">
                            <w14:noFill/>
                            <w14:prstDash w14:val="solid"/>
                            <w14:bevel/>
                          </w14:textOutline>
                        </w:rPr>
                        <w:t>Maureen</w:t>
                      </w:r>
                      <w:r w:rsidRPr="00B92A70">
                        <w:rPr>
                          <w14:textOutline w14:w="9525" w14:cap="rnd" w14:cmpd="sng" w14:algn="ctr">
                            <w14:solidFill>
                              <w14:srgbClr w14:val="000000"/>
                            </w14:solidFill>
                            <w14:prstDash w14:val="solid"/>
                            <w14:bevel/>
                          </w14:textOutline>
                        </w:rPr>
                        <w:t xml:space="preserve"> </w:t>
                      </w:r>
                      <w:r w:rsidRPr="00B92A70">
                        <w:rPr>
                          <w14:textOutline w14:w="9525" w14:cap="rnd" w14:cmpd="sng" w14:algn="ctr">
                            <w14:noFill/>
                            <w14:prstDash w14:val="solid"/>
                            <w14:bevel/>
                          </w14:textOutline>
                        </w:rPr>
                        <w:t>Warren</w:t>
                      </w:r>
                    </w:p>
                  </w:txbxContent>
                </v:textbox>
                <w10:wrap type="square"/>
              </v:shape>
            </w:pict>
          </mc:Fallback>
        </mc:AlternateContent>
      </w:r>
    </w:p>
    <w:p w:rsidR="009A54AB" w:rsidRDefault="009A54AB" w:rsidP="001A6F8F">
      <w:pPr>
        <w:ind w:right="1844"/>
        <w:jc w:val="both"/>
      </w:pPr>
      <w:r>
        <w:t>Nichola Hudson</w:t>
      </w:r>
      <w:r w:rsidR="00F12AF1">
        <w:t xml:space="preserve">         </w:t>
      </w:r>
      <w:r w:rsidR="002E2F24">
        <w:t xml:space="preserve">      </w:t>
      </w:r>
      <w:r w:rsidR="00F12AF1">
        <w:t xml:space="preserve"> </w:t>
      </w:r>
      <w:r w:rsidR="002E2F24">
        <w:t xml:space="preserve">   </w:t>
      </w:r>
      <w:r w:rsidR="00F12AF1">
        <w:t xml:space="preserve">                        </w:t>
      </w:r>
      <w:r w:rsidR="002E2F24">
        <w:t xml:space="preserve">                </w:t>
      </w:r>
      <w:r w:rsidR="00F12AF1">
        <w:t xml:space="preserve">        </w:t>
      </w:r>
      <w:r w:rsidR="002E2F24">
        <w:t xml:space="preserve"> </w:t>
      </w:r>
      <w:r w:rsidR="00F12AF1">
        <w:t xml:space="preserve">              </w:t>
      </w:r>
    </w:p>
    <w:p w:rsidR="002E2F24" w:rsidRDefault="002E2F24" w:rsidP="001A6F8F">
      <w:pPr>
        <w:ind w:right="-37"/>
        <w:jc w:val="both"/>
      </w:pPr>
    </w:p>
    <w:p w:rsidR="001A6F8F" w:rsidRDefault="001A6F8F" w:rsidP="001A6F8F">
      <w:pPr>
        <w:ind w:right="-37"/>
        <w:jc w:val="both"/>
      </w:pPr>
      <w:r>
        <w:t xml:space="preserve">Our role is to </w:t>
      </w:r>
      <w:r w:rsidR="001E74F2">
        <w:t xml:space="preserve">work in partnership with </w:t>
      </w:r>
      <w:r w:rsidR="00352991">
        <w:t xml:space="preserve">the </w:t>
      </w:r>
      <w:r w:rsidR="001E74F2">
        <w:t>families giving</w:t>
      </w:r>
      <w:r>
        <w:t xml:space="preserve"> advice and information regarding feeding and care with the Cleft Team. </w:t>
      </w:r>
      <w:r w:rsidR="00352991">
        <w:t xml:space="preserve"> </w:t>
      </w:r>
      <w:r>
        <w:t xml:space="preserve">We have five </w:t>
      </w:r>
      <w:r w:rsidR="0082517F">
        <w:t>C</w:t>
      </w:r>
      <w:r>
        <w:t>linical Nurse Specialists</w:t>
      </w:r>
      <w:r w:rsidR="00352991">
        <w:t xml:space="preserve"> (CNS)</w:t>
      </w:r>
      <w:r>
        <w:t xml:space="preserve"> in the Spires Cleft Team. One main nurse will take responsibility for your baby but you may come in contact with th</w:t>
      </w:r>
      <w:r w:rsidR="001E74F2">
        <w:t>e other nurses as we operate an</w:t>
      </w:r>
      <w:r>
        <w:t xml:space="preserve"> on-call rota for weekends, bank holidays and annual leave. </w:t>
      </w:r>
    </w:p>
    <w:p w:rsidR="001A6F8F" w:rsidRDefault="001A6F8F" w:rsidP="001A6F8F">
      <w:pPr>
        <w:ind w:right="-37"/>
        <w:jc w:val="both"/>
      </w:pPr>
    </w:p>
    <w:p w:rsidR="001A6F8F" w:rsidRDefault="001A6F8F" w:rsidP="001A6F8F">
      <w:pPr>
        <w:ind w:right="-37"/>
        <w:jc w:val="both"/>
        <w:rPr>
          <w:b/>
        </w:rPr>
      </w:pPr>
      <w:r>
        <w:rPr>
          <w:b/>
        </w:rPr>
        <w:t>Antenatal Diagnosis</w:t>
      </w:r>
    </w:p>
    <w:p w:rsidR="00BF1B0E" w:rsidRDefault="00BF1B0E" w:rsidP="00BF1B0E">
      <w:pPr>
        <w:ind w:right="-37"/>
        <w:jc w:val="both"/>
      </w:pPr>
      <w:r>
        <w:t xml:space="preserve">It is unusual at this present time for a baby with a cleft palate to have this diagnosed antenatally.  If it is a </w:t>
      </w:r>
      <w:r w:rsidR="00352991">
        <w:t>CNS</w:t>
      </w:r>
      <w:r>
        <w:t xml:space="preserve"> will contact you within 24 hours of you being referred to them. This will enable you to arrange to meet the </w:t>
      </w:r>
      <w:r w:rsidR="00A76DA7">
        <w:t xml:space="preserve">CNS </w:t>
      </w:r>
      <w:r>
        <w:t xml:space="preserve">either at your home, local hospital or regional Cleft Centre. At this meeting you can discuss any questions you have and the </w:t>
      </w:r>
      <w:r w:rsidR="00A76DA7">
        <w:t xml:space="preserve">CNS </w:t>
      </w:r>
      <w:r>
        <w:t xml:space="preserve">will give you as much or as little information as you feel you need. This may include information about the cleft, treatments available for your baby, feeding issues, the Cleft Team and what they do; also it gives you an opportunity to view photographs of babies before and after the cleft repair should you wish. The </w:t>
      </w:r>
      <w:r w:rsidR="00A76DA7">
        <w:t xml:space="preserve">CNS </w:t>
      </w:r>
      <w:r>
        <w:t>will also discuss the care they can offer you once your baby is born.  You will have the Nurse Specialist’s contact number in</w:t>
      </w:r>
      <w:r w:rsidR="00B92A70">
        <w:t xml:space="preserve"> </w:t>
      </w:r>
      <w:r>
        <w:t>case of any further questions.</w:t>
      </w:r>
    </w:p>
    <w:p w:rsidR="00513ECA" w:rsidRDefault="00513ECA" w:rsidP="00513ECA">
      <w:pPr>
        <w:ind w:right="1844"/>
        <w:jc w:val="both"/>
        <w:rPr>
          <w:b/>
          <w:sz w:val="28"/>
        </w:rPr>
      </w:pPr>
      <w:r>
        <w:rPr>
          <w:b/>
          <w:sz w:val="28"/>
        </w:rPr>
        <w:lastRenderedPageBreak/>
        <w:t>Clinical Nurse Specialist</w:t>
      </w:r>
    </w:p>
    <w:p w:rsidR="00513ECA" w:rsidRDefault="00513ECA" w:rsidP="00BF1B0E">
      <w:pPr>
        <w:ind w:right="-37"/>
        <w:jc w:val="both"/>
      </w:pPr>
    </w:p>
    <w:p w:rsidR="00BF1B0E" w:rsidRDefault="00BF1B0E" w:rsidP="00BF1B0E">
      <w:pPr>
        <w:ind w:right="-37"/>
        <w:jc w:val="both"/>
      </w:pPr>
      <w:r>
        <w:t xml:space="preserve">After this visit the </w:t>
      </w:r>
      <w:r w:rsidR="00A76DA7">
        <w:t xml:space="preserve">CNS </w:t>
      </w:r>
      <w:r>
        <w:t>will arrange to meet you again about six weeks before your baby’s predicted arrival and discuss feeding in more depth, as well as answering any further questions you may have.</w:t>
      </w:r>
    </w:p>
    <w:p w:rsidR="00BF1B0E" w:rsidRDefault="00BF1B0E" w:rsidP="00BF1B0E">
      <w:pPr>
        <w:ind w:right="-37"/>
        <w:jc w:val="both"/>
      </w:pPr>
    </w:p>
    <w:p w:rsidR="00BF1B0E" w:rsidRDefault="00BF1B0E" w:rsidP="00BF1B0E">
      <w:pPr>
        <w:ind w:right="-37"/>
        <w:jc w:val="both"/>
      </w:pPr>
      <w:r>
        <w:t xml:space="preserve">There is opportunity to meet the Cleft Team should you wish. The </w:t>
      </w:r>
      <w:r w:rsidR="00A76DA7">
        <w:t xml:space="preserve">CNS </w:t>
      </w:r>
      <w:r>
        <w:t xml:space="preserve">can arrange this for you. </w:t>
      </w:r>
    </w:p>
    <w:p w:rsidR="00D27FE9" w:rsidRDefault="00D27FE9" w:rsidP="001A6F8F">
      <w:pPr>
        <w:ind w:right="-37"/>
        <w:jc w:val="both"/>
      </w:pPr>
    </w:p>
    <w:p w:rsidR="00D27FE9" w:rsidRDefault="00D27FE9" w:rsidP="001A6F8F">
      <w:pPr>
        <w:ind w:right="-37"/>
        <w:jc w:val="both"/>
        <w:rPr>
          <w:b/>
        </w:rPr>
      </w:pPr>
      <w:r>
        <w:rPr>
          <w:b/>
        </w:rPr>
        <w:t>Post Natal</w:t>
      </w:r>
    </w:p>
    <w:p w:rsidR="00D27FE9" w:rsidRDefault="005D446C" w:rsidP="001A6F8F">
      <w:pPr>
        <w:ind w:right="-37"/>
        <w:jc w:val="both"/>
      </w:pPr>
      <w:r>
        <w:t>The</w:t>
      </w:r>
      <w:r w:rsidR="00D27FE9">
        <w:t xml:space="preserve"> </w:t>
      </w:r>
      <w:r w:rsidR="00A76DA7">
        <w:t>CNS</w:t>
      </w:r>
      <w:r w:rsidR="003E49D9">
        <w:t xml:space="preserve"> </w:t>
      </w:r>
      <w:r w:rsidR="00D27FE9">
        <w:t xml:space="preserve">aims to visit you and your new born baby within 24 hours of being informed of the birth. If you have been given an antenatal diagnosis of the cleft then the </w:t>
      </w:r>
      <w:r w:rsidR="00A76DA7">
        <w:t xml:space="preserve">CNS </w:t>
      </w:r>
      <w:r w:rsidR="00D27FE9">
        <w:t xml:space="preserve">will continue </w:t>
      </w:r>
      <w:r w:rsidR="00A77E74">
        <w:t>work with you to enable you to use</w:t>
      </w:r>
      <w:r w:rsidR="00D27FE9">
        <w:t xml:space="preserve"> the feeding method you have chosen, and will re-enforce the </w:t>
      </w:r>
      <w:r w:rsidR="00A77E74">
        <w:t xml:space="preserve">cleft </w:t>
      </w:r>
      <w:r w:rsidR="00D27FE9">
        <w:t xml:space="preserve">information that you have already discussed. </w:t>
      </w:r>
    </w:p>
    <w:p w:rsidR="00D27FE9" w:rsidRDefault="00D27FE9" w:rsidP="001A6F8F">
      <w:pPr>
        <w:ind w:right="-37"/>
        <w:jc w:val="both"/>
      </w:pPr>
    </w:p>
    <w:p w:rsidR="00D27FE9" w:rsidRDefault="00D27FE9" w:rsidP="001A6F8F">
      <w:pPr>
        <w:ind w:right="-37"/>
        <w:jc w:val="both"/>
      </w:pPr>
      <w:r>
        <w:t xml:space="preserve">If you were unaware of the cleft until after your baby’s birth then the </w:t>
      </w:r>
      <w:r w:rsidR="00352991">
        <w:t>CNS</w:t>
      </w:r>
      <w:r>
        <w:t xml:space="preserve"> will be able to discuss with you your baby’s cleft, treatments available for your baby, feeding issues, the Cleft Team and what they do. They will also be able to show you photographs of babies before and after the cleft repair should you wish. </w:t>
      </w:r>
    </w:p>
    <w:p w:rsidR="00D27FE9" w:rsidRDefault="00D27FE9" w:rsidP="001A6F8F">
      <w:pPr>
        <w:ind w:right="-37"/>
        <w:jc w:val="both"/>
      </w:pPr>
    </w:p>
    <w:p w:rsidR="00D27FE9" w:rsidRDefault="00A93878" w:rsidP="001A6F8F">
      <w:pPr>
        <w:ind w:right="-37"/>
        <w:jc w:val="both"/>
      </w:pPr>
      <w:r>
        <w:t>At this post</w:t>
      </w:r>
      <w:r w:rsidR="00D27FE9">
        <w:t xml:space="preserve">natal meeting the </w:t>
      </w:r>
      <w:r w:rsidR="00A76DA7">
        <w:t xml:space="preserve">CNS </w:t>
      </w:r>
      <w:r w:rsidR="00D27FE9">
        <w:t xml:space="preserve">will carry out a feeding assessment </w:t>
      </w:r>
      <w:r w:rsidR="00BB7A82">
        <w:t xml:space="preserve">of your baby and give you advice on an appropriate feeding method (see feeding section), working with you </w:t>
      </w:r>
      <w:r w:rsidR="00A77E74">
        <w:t>in your choice to</w:t>
      </w:r>
      <w:r w:rsidR="00BF1B0E">
        <w:t xml:space="preserve"> either breast or formula</w:t>
      </w:r>
      <w:r w:rsidR="00BB7A82">
        <w:t xml:space="preserve"> f</w:t>
      </w:r>
      <w:r w:rsidR="00A77E74">
        <w:t>eed.</w:t>
      </w:r>
      <w:r w:rsidR="00BB7A82">
        <w:t xml:space="preserve"> </w:t>
      </w:r>
    </w:p>
    <w:p w:rsidR="00BB7A82" w:rsidRDefault="00BB7A82" w:rsidP="001A6F8F">
      <w:pPr>
        <w:ind w:right="-37"/>
        <w:jc w:val="both"/>
      </w:pPr>
    </w:p>
    <w:p w:rsidR="00BB7A82" w:rsidRDefault="005D446C" w:rsidP="001A6F8F">
      <w:pPr>
        <w:ind w:right="-37"/>
        <w:jc w:val="both"/>
      </w:pPr>
      <w:r>
        <w:t>The</w:t>
      </w:r>
      <w:r w:rsidR="00BB7A82">
        <w:t xml:space="preserve"> </w:t>
      </w:r>
      <w:r w:rsidR="00A76DA7">
        <w:t xml:space="preserve">CNS </w:t>
      </w:r>
      <w:r w:rsidR="00BB7A82">
        <w:t xml:space="preserve">will then arrange to meet with you again, usually after discharge from hospital. This meeting will be at your home. If your baby has to stay in hospital longer because of any other problems, the next meeting with the </w:t>
      </w:r>
      <w:r w:rsidR="00A76DA7">
        <w:t xml:space="preserve">CNS </w:t>
      </w:r>
      <w:r w:rsidR="00BB7A82">
        <w:t xml:space="preserve">may be while you are still in hospital. After this second visit the </w:t>
      </w:r>
      <w:r w:rsidR="00A76DA7">
        <w:t xml:space="preserve">CNS </w:t>
      </w:r>
      <w:r w:rsidR="00BB7A82">
        <w:t xml:space="preserve">will continue to work with you and visit as appropriate. </w:t>
      </w:r>
    </w:p>
    <w:p w:rsidR="00BB7A82" w:rsidRDefault="00BB7A82" w:rsidP="001A6F8F">
      <w:pPr>
        <w:ind w:right="-37"/>
        <w:jc w:val="both"/>
      </w:pPr>
    </w:p>
    <w:p w:rsidR="00BB7A82" w:rsidRDefault="00BB7A82" w:rsidP="001A6F8F">
      <w:pPr>
        <w:ind w:right="-37"/>
        <w:jc w:val="both"/>
      </w:pPr>
      <w:r>
        <w:t xml:space="preserve">The </w:t>
      </w:r>
      <w:r w:rsidR="00A76DA7">
        <w:t xml:space="preserve">CNS </w:t>
      </w:r>
      <w:r>
        <w:t xml:space="preserve">will organise for you and your baby to attend the New Baby Clinic with the Cleft Team. </w:t>
      </w:r>
    </w:p>
    <w:p w:rsidR="00BB7A82" w:rsidRDefault="00BB7A82" w:rsidP="001A6F8F">
      <w:pPr>
        <w:ind w:right="-37"/>
        <w:jc w:val="both"/>
      </w:pPr>
    </w:p>
    <w:p w:rsidR="00BB7A82" w:rsidRDefault="00A77E74" w:rsidP="001A6F8F">
      <w:pPr>
        <w:ind w:right="-37"/>
        <w:jc w:val="both"/>
      </w:pPr>
      <w:r>
        <w:t>As well as giving information and feeding management</w:t>
      </w:r>
      <w:r w:rsidR="00BB7A82">
        <w:t xml:space="preserve">, the </w:t>
      </w:r>
      <w:r w:rsidR="00A76DA7">
        <w:t xml:space="preserve">CNS </w:t>
      </w:r>
      <w:r w:rsidR="00BB7A82">
        <w:t xml:space="preserve">will </w:t>
      </w:r>
      <w:r w:rsidR="001E74F2">
        <w:t>also advise</w:t>
      </w:r>
      <w:r w:rsidR="00BB7A82">
        <w:t xml:space="preserve"> you through your baby’s cleft clinic appointments and surgery. </w:t>
      </w:r>
    </w:p>
    <w:p w:rsidR="005D446C" w:rsidRDefault="005D446C" w:rsidP="001A6F8F">
      <w:pPr>
        <w:ind w:right="-37"/>
        <w:jc w:val="both"/>
      </w:pPr>
    </w:p>
    <w:p w:rsidR="00A46A4A" w:rsidRDefault="005D446C" w:rsidP="001A6F8F">
      <w:pPr>
        <w:ind w:right="-37"/>
        <w:jc w:val="both"/>
      </w:pPr>
      <w:r>
        <w:t xml:space="preserve">Home visits are arranged as required during the first year of your baby’s life and after this the </w:t>
      </w:r>
      <w:r w:rsidR="00A76DA7">
        <w:t xml:space="preserve">CNS </w:t>
      </w:r>
      <w:r>
        <w:t xml:space="preserve">is a point of contact for you and your child to give advice throughout your care with the Spires Cleft Team. </w:t>
      </w:r>
    </w:p>
    <w:p w:rsidR="009A54AB" w:rsidRDefault="00A46A4A" w:rsidP="009A54AB">
      <w:pPr>
        <w:ind w:right="-37"/>
        <w:jc w:val="both"/>
        <w:rPr>
          <w:b/>
          <w:sz w:val="28"/>
          <w:szCs w:val="22"/>
        </w:rPr>
      </w:pPr>
      <w:r>
        <w:br w:type="page"/>
      </w:r>
      <w:r w:rsidR="009A54AB">
        <w:rPr>
          <w:b/>
          <w:sz w:val="28"/>
          <w:szCs w:val="22"/>
        </w:rPr>
        <w:lastRenderedPageBreak/>
        <w:t>Feeding Your Baby</w:t>
      </w:r>
    </w:p>
    <w:p w:rsidR="009A54AB" w:rsidRDefault="009A54AB" w:rsidP="009A54AB">
      <w:pPr>
        <w:ind w:right="-37"/>
        <w:rPr>
          <w:b/>
          <w:sz w:val="28"/>
          <w:szCs w:val="22"/>
        </w:rPr>
      </w:pPr>
    </w:p>
    <w:p w:rsidR="009A54AB" w:rsidRDefault="009A54AB" w:rsidP="009A54AB">
      <w:pPr>
        <w:ind w:right="-37"/>
        <w:jc w:val="both"/>
        <w:rPr>
          <w:szCs w:val="22"/>
        </w:rPr>
      </w:pPr>
      <w:r>
        <w:rPr>
          <w:szCs w:val="22"/>
        </w:rPr>
        <w:t xml:space="preserve">Your baby has been born with a </w:t>
      </w:r>
      <w:r w:rsidR="00A76DA7">
        <w:rPr>
          <w:szCs w:val="22"/>
        </w:rPr>
        <w:t>cleft palate</w:t>
      </w:r>
      <w:r>
        <w:rPr>
          <w:szCs w:val="22"/>
        </w:rPr>
        <w:t xml:space="preserve"> this means that there will be a gap in the muscles and soft tissue of the roof of the mouth. This will make it difficult for your baby to position and use the nipple or teat as other babies do when sucking and feeding. Although your baby will be able to make sucking/movements with his/her mouth and jaw, he/she will be unable to create and sustain the pressure required to draw the milk from the breast or bottle. </w:t>
      </w:r>
    </w:p>
    <w:p w:rsidR="009A54AB" w:rsidRDefault="009A54AB" w:rsidP="009A54AB">
      <w:pPr>
        <w:ind w:right="-37"/>
        <w:jc w:val="both"/>
        <w:rPr>
          <w:szCs w:val="22"/>
        </w:rPr>
      </w:pPr>
    </w:p>
    <w:p w:rsidR="009A54AB" w:rsidRDefault="009A54AB" w:rsidP="009A54AB">
      <w:pPr>
        <w:ind w:right="-37"/>
        <w:jc w:val="both"/>
        <w:rPr>
          <w:szCs w:val="22"/>
        </w:rPr>
      </w:pPr>
      <w:r>
        <w:rPr>
          <w:szCs w:val="22"/>
        </w:rPr>
        <w:t xml:space="preserve">The following sections will give you an overview of different types of feeding for your baby. If you have any problems/concerns/worries regarding feeding then please contact your </w:t>
      </w:r>
      <w:r w:rsidR="00352991">
        <w:rPr>
          <w:szCs w:val="22"/>
        </w:rPr>
        <w:t>CNS</w:t>
      </w:r>
      <w:r>
        <w:rPr>
          <w:szCs w:val="22"/>
        </w:rPr>
        <w:t xml:space="preserve">. </w:t>
      </w:r>
    </w:p>
    <w:p w:rsidR="009A54AB" w:rsidRDefault="009A54AB" w:rsidP="009A54AB">
      <w:pPr>
        <w:ind w:right="-37"/>
        <w:jc w:val="both"/>
        <w:rPr>
          <w:szCs w:val="22"/>
        </w:rPr>
      </w:pPr>
    </w:p>
    <w:p w:rsidR="009A54AB" w:rsidRDefault="009A54AB" w:rsidP="009A54AB">
      <w:pPr>
        <w:ind w:right="-37"/>
        <w:jc w:val="both"/>
        <w:rPr>
          <w:b/>
          <w:szCs w:val="22"/>
        </w:rPr>
      </w:pPr>
      <w:r>
        <w:rPr>
          <w:b/>
          <w:szCs w:val="22"/>
        </w:rPr>
        <w:t>Breast Feeding</w:t>
      </w:r>
    </w:p>
    <w:p w:rsidR="009A54AB" w:rsidRDefault="009A54AB" w:rsidP="009A54AB">
      <w:pPr>
        <w:ind w:right="-37"/>
        <w:jc w:val="both"/>
        <w:rPr>
          <w:szCs w:val="22"/>
        </w:rPr>
      </w:pPr>
      <w:r>
        <w:rPr>
          <w:szCs w:val="22"/>
        </w:rPr>
        <w:t xml:space="preserve">Having a cleft </w:t>
      </w:r>
      <w:r w:rsidRPr="00A04E3A">
        <w:rPr>
          <w:color w:val="0000FF"/>
          <w:szCs w:val="22"/>
        </w:rPr>
        <w:t>palate</w:t>
      </w:r>
      <w:r>
        <w:rPr>
          <w:szCs w:val="22"/>
        </w:rPr>
        <w:t xml:space="preserve"> makes it very difficult for your baby to latch on to the breast properly, and stay latched on. You can still put your baby to the breast but your baby must be topped up with expressed breast </w:t>
      </w:r>
      <w:r w:rsidRPr="00A77E74">
        <w:rPr>
          <w:szCs w:val="22"/>
        </w:rPr>
        <w:t>milk or formula after each feed using a cup or bottle. Y</w:t>
      </w:r>
      <w:r>
        <w:rPr>
          <w:szCs w:val="22"/>
        </w:rPr>
        <w:t>ou will need extra advice</w:t>
      </w:r>
      <w:r w:rsidRPr="00A77E74">
        <w:rPr>
          <w:szCs w:val="22"/>
        </w:rPr>
        <w:t xml:space="preserve"> from your </w:t>
      </w:r>
      <w:r w:rsidR="00352991">
        <w:rPr>
          <w:szCs w:val="22"/>
        </w:rPr>
        <w:t>CNS</w:t>
      </w:r>
      <w:r w:rsidRPr="00A77E74">
        <w:rPr>
          <w:szCs w:val="22"/>
        </w:rPr>
        <w:t xml:space="preserve"> while feeds are being established.</w:t>
      </w:r>
      <w:r>
        <w:rPr>
          <w:szCs w:val="22"/>
        </w:rPr>
        <w:t xml:space="preserve"> Alternatively you may choose just to express your milk and give it via a recommended bottle. Your </w:t>
      </w:r>
      <w:r w:rsidR="00352991">
        <w:rPr>
          <w:szCs w:val="22"/>
        </w:rPr>
        <w:t>CNS</w:t>
      </w:r>
      <w:r>
        <w:rPr>
          <w:szCs w:val="22"/>
        </w:rPr>
        <w:t xml:space="preserve"> will be able to discuss this in depth with you. </w:t>
      </w:r>
    </w:p>
    <w:p w:rsidR="009A54AB" w:rsidRPr="00B91DAB" w:rsidRDefault="009A54AB" w:rsidP="009A54AB">
      <w:pPr>
        <w:ind w:right="-37"/>
        <w:jc w:val="both"/>
        <w:rPr>
          <w:szCs w:val="22"/>
        </w:rPr>
      </w:pPr>
      <w:r>
        <w:rPr>
          <w:noProof/>
        </w:rPr>
        <w:drawing>
          <wp:anchor distT="0" distB="0" distL="114300" distR="114300" simplePos="0" relativeHeight="251719680" behindDoc="0" locked="0" layoutInCell="1" allowOverlap="1" wp14:anchorId="58B766FA" wp14:editId="0EF66D46">
            <wp:simplePos x="0" y="0"/>
            <wp:positionH relativeFrom="column">
              <wp:posOffset>1990725</wp:posOffset>
            </wp:positionH>
            <wp:positionV relativeFrom="paragraph">
              <wp:posOffset>67310</wp:posOffset>
            </wp:positionV>
            <wp:extent cx="1866900" cy="1247775"/>
            <wp:effectExtent l="0" t="0" r="0" b="0"/>
            <wp:wrapNone/>
            <wp:docPr id="126" name="Picture 126" descr="Breast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Breast Pu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66900" cy="1247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8656" behindDoc="0" locked="0" layoutInCell="1" allowOverlap="1" wp14:anchorId="1ECAD1DA" wp14:editId="65E14D3E">
            <wp:simplePos x="0" y="0"/>
            <wp:positionH relativeFrom="column">
              <wp:posOffset>0</wp:posOffset>
            </wp:positionH>
            <wp:positionV relativeFrom="paragraph">
              <wp:posOffset>67310</wp:posOffset>
            </wp:positionV>
            <wp:extent cx="1885950" cy="1257300"/>
            <wp:effectExtent l="0" t="0" r="0" b="0"/>
            <wp:wrapNone/>
            <wp:docPr id="125" name="Picture 125" descr="Breat F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Breat Fe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85950" cy="1257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54AB" w:rsidRPr="00897F0B" w:rsidRDefault="009A54AB" w:rsidP="009A54AB">
      <w:pPr>
        <w:ind w:right="-37"/>
        <w:jc w:val="both"/>
        <w:rPr>
          <w:b/>
        </w:rPr>
      </w:pPr>
    </w:p>
    <w:p w:rsidR="009A54AB" w:rsidRPr="00A46A4A" w:rsidRDefault="009A54AB" w:rsidP="009A54AB">
      <w:pPr>
        <w:ind w:right="-37"/>
        <w:jc w:val="both"/>
      </w:pPr>
    </w:p>
    <w:p w:rsidR="009A54AB" w:rsidRDefault="009A54AB" w:rsidP="009A54AB">
      <w:pPr>
        <w:ind w:right="-37"/>
        <w:jc w:val="both"/>
        <w:rPr>
          <w:b/>
        </w:rPr>
      </w:pPr>
    </w:p>
    <w:p w:rsidR="009A54AB" w:rsidRPr="00B91DAB" w:rsidRDefault="009A54AB" w:rsidP="009A54AB">
      <w:pPr>
        <w:jc w:val="both"/>
      </w:pPr>
    </w:p>
    <w:p w:rsidR="009A54AB" w:rsidRPr="00B91DAB" w:rsidRDefault="009A54AB" w:rsidP="009A54AB">
      <w:pPr>
        <w:jc w:val="both"/>
      </w:pPr>
    </w:p>
    <w:p w:rsidR="009A54AB" w:rsidRPr="00B91DAB" w:rsidRDefault="009A54AB" w:rsidP="009A54AB">
      <w:pPr>
        <w:jc w:val="both"/>
      </w:pPr>
    </w:p>
    <w:p w:rsidR="009A54AB" w:rsidRPr="00B91DAB" w:rsidRDefault="009A54AB" w:rsidP="009A54AB">
      <w:pPr>
        <w:jc w:val="both"/>
      </w:pPr>
    </w:p>
    <w:p w:rsidR="009A54AB" w:rsidRDefault="009A54AB" w:rsidP="009A54AB">
      <w:pPr>
        <w:jc w:val="both"/>
      </w:pPr>
    </w:p>
    <w:p w:rsidR="009A54AB" w:rsidRDefault="009A54AB" w:rsidP="009A54AB">
      <w:pPr>
        <w:jc w:val="both"/>
      </w:pPr>
    </w:p>
    <w:p w:rsidR="009A54AB" w:rsidRDefault="009A54AB" w:rsidP="009A54AB">
      <w:pPr>
        <w:jc w:val="both"/>
      </w:pPr>
      <w:r>
        <w:t xml:space="preserve">We would recommend the use of an electric pump (e.g. Ameda, Medela). The </w:t>
      </w:r>
      <w:r w:rsidR="00352991">
        <w:t>CNS</w:t>
      </w:r>
      <w:r w:rsidR="00A76DA7">
        <w:t xml:space="preserve"> </w:t>
      </w:r>
      <w:r>
        <w:t xml:space="preserve">have a small supply of </w:t>
      </w:r>
      <w:r w:rsidR="00622FF4">
        <w:t>electric pumps</w:t>
      </w:r>
      <w:r>
        <w:t xml:space="preserve"> which are available for you to borrow for as long as you wish (these are kindly funded by local </w:t>
      </w:r>
      <w:r w:rsidR="00E94AD6">
        <w:t>cleft charity</w:t>
      </w:r>
      <w:r>
        <w:t xml:space="preserve"> and Charitable funds</w:t>
      </w:r>
      <w:r w:rsidRPr="00BF1B0E">
        <w:t>).</w:t>
      </w:r>
      <w:r>
        <w:t xml:space="preserve"> The benefit of an electric pump is that it is usually quicker and more efficient. It is also possible to pump from both breasts at the same time. A few mothers prefer to use a small hand pump as this enables you to move about while you are expressing the milk but it is usually more time consuming than an electric pump. Again your </w:t>
      </w:r>
      <w:r w:rsidR="00352991">
        <w:t>CNS</w:t>
      </w:r>
      <w:r>
        <w:t xml:space="preserve">, in conjunction with your Midwife and Health Visitor will be able to discuss this with you. </w:t>
      </w:r>
    </w:p>
    <w:p w:rsidR="009A54AB" w:rsidRDefault="009A54AB" w:rsidP="009A54AB">
      <w:pPr>
        <w:jc w:val="both"/>
        <w:rPr>
          <w:b/>
          <w:sz w:val="28"/>
        </w:rPr>
      </w:pPr>
      <w:r>
        <w:br w:type="page"/>
      </w:r>
      <w:r>
        <w:rPr>
          <w:b/>
          <w:sz w:val="28"/>
        </w:rPr>
        <w:lastRenderedPageBreak/>
        <w:t>Feeding Your Baby</w:t>
      </w:r>
    </w:p>
    <w:p w:rsidR="009A54AB" w:rsidRDefault="009A54AB" w:rsidP="009A54AB">
      <w:pPr>
        <w:jc w:val="both"/>
      </w:pPr>
    </w:p>
    <w:p w:rsidR="009A54AB" w:rsidRDefault="009A54AB" w:rsidP="009A54AB">
      <w:pPr>
        <w:jc w:val="both"/>
        <w:rPr>
          <w:b/>
        </w:rPr>
      </w:pPr>
      <w:r>
        <w:rPr>
          <w:b/>
        </w:rPr>
        <w:t>Bottle Feeding</w:t>
      </w:r>
    </w:p>
    <w:p w:rsidR="009A54AB" w:rsidRDefault="009A54AB" w:rsidP="009A54AB">
      <w:pPr>
        <w:jc w:val="both"/>
      </w:pPr>
      <w:r>
        <w:t xml:space="preserve">Your </w:t>
      </w:r>
      <w:r w:rsidR="00352991">
        <w:t>CNS</w:t>
      </w:r>
      <w:r>
        <w:t xml:space="preserve"> will assess your baby soon after birth and discuss with you which bottle and teat would be best to use. The bottle we usually recommend is a MAM soft bottle; being soft it allows you to gently squeeze the milk into your baby’s </w:t>
      </w:r>
      <w:r w:rsidRPr="00A77E74">
        <w:t>mouth in rhythm with their sucking (assisted feeding). The bottle is used with a</w:t>
      </w:r>
      <w:r>
        <w:t xml:space="preserve"> latex orthodontic shaped teat size 1 or 2 depending on the weight of your baby. We advise the use of a latex teat because it is softer than silicone making it easier for your baby to suck It also moulds to the shape of the mouth.  </w:t>
      </w:r>
      <w:r w:rsidRPr="00A77E74">
        <w:t>Your</w:t>
      </w:r>
      <w:r w:rsidR="00E94AD6">
        <w:t xml:space="preserve"> </w:t>
      </w:r>
      <w:r w:rsidR="00622FF4">
        <w:t>CNS will</w:t>
      </w:r>
      <w:r>
        <w:t xml:space="preserve"> advise you and work together with your hospital nurse and health visitor to help you through this time.</w:t>
      </w:r>
    </w:p>
    <w:p w:rsidR="009A54AB" w:rsidRDefault="009A54AB" w:rsidP="009A54AB">
      <w:pPr>
        <w:jc w:val="both"/>
      </w:pPr>
    </w:p>
    <w:p w:rsidR="009A54AB" w:rsidRPr="00813272" w:rsidRDefault="009A54AB" w:rsidP="009A54AB">
      <w:r>
        <w:rPr>
          <w:noProof/>
        </w:rPr>
        <w:drawing>
          <wp:anchor distT="0" distB="0" distL="114300" distR="114300" simplePos="0" relativeHeight="251721728" behindDoc="0" locked="0" layoutInCell="1" allowOverlap="1" wp14:anchorId="0F5D3472" wp14:editId="05B1A2A1">
            <wp:simplePos x="0" y="0"/>
            <wp:positionH relativeFrom="column">
              <wp:posOffset>2316480</wp:posOffset>
            </wp:positionH>
            <wp:positionV relativeFrom="paragraph">
              <wp:posOffset>36830</wp:posOffset>
            </wp:positionV>
            <wp:extent cx="1238250" cy="1743075"/>
            <wp:effectExtent l="0" t="0" r="0" b="0"/>
            <wp:wrapNone/>
            <wp:docPr id="128" name="Picture 128" descr="Ortho T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Ortho Tea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38250"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0704" behindDoc="0" locked="0" layoutInCell="1" allowOverlap="1" wp14:anchorId="0AB8AA39" wp14:editId="6966F4DE">
            <wp:simplePos x="0" y="0"/>
            <wp:positionH relativeFrom="column">
              <wp:posOffset>289560</wp:posOffset>
            </wp:positionH>
            <wp:positionV relativeFrom="paragraph">
              <wp:posOffset>36830</wp:posOffset>
            </wp:positionV>
            <wp:extent cx="1238250" cy="1733550"/>
            <wp:effectExtent l="0" t="0" r="0" b="0"/>
            <wp:wrapNone/>
            <wp:docPr id="127" name="Picture 127" descr="MAM Bo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MAM Bottl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38250"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54AB" w:rsidRPr="00813272" w:rsidRDefault="009A54AB" w:rsidP="009A54AB"/>
    <w:p w:rsidR="009A54AB" w:rsidRPr="00813272" w:rsidRDefault="009A54AB" w:rsidP="009A54AB"/>
    <w:p w:rsidR="009A54AB" w:rsidRPr="00813272" w:rsidRDefault="009A54AB" w:rsidP="009A54AB"/>
    <w:p w:rsidR="009A54AB" w:rsidRPr="00813272" w:rsidRDefault="009A54AB" w:rsidP="009A54AB"/>
    <w:p w:rsidR="009A54AB" w:rsidRPr="00813272" w:rsidRDefault="009A54AB" w:rsidP="009A54AB"/>
    <w:p w:rsidR="009A54AB" w:rsidRPr="00813272" w:rsidRDefault="009A54AB" w:rsidP="009A54AB"/>
    <w:p w:rsidR="009A54AB" w:rsidRPr="00813272" w:rsidRDefault="009A54AB" w:rsidP="009A54AB"/>
    <w:p w:rsidR="009A54AB" w:rsidRPr="00813272" w:rsidRDefault="009A54AB" w:rsidP="009A54AB"/>
    <w:p w:rsidR="009A54AB" w:rsidRPr="00813272" w:rsidRDefault="009A54AB" w:rsidP="009A54AB"/>
    <w:p w:rsidR="009A54AB" w:rsidRDefault="009A54AB" w:rsidP="009A54AB"/>
    <w:p w:rsidR="009A54AB" w:rsidRPr="00813272" w:rsidRDefault="009A54AB" w:rsidP="009A54AB"/>
    <w:p w:rsidR="009A54AB" w:rsidRDefault="009A54AB" w:rsidP="009A54AB">
      <w:pPr>
        <w:jc w:val="center"/>
      </w:pPr>
    </w:p>
    <w:tbl>
      <w:tblPr>
        <w:tblW w:w="0" w:type="auto"/>
        <w:tblLook w:val="01E0" w:firstRow="1" w:lastRow="1" w:firstColumn="1" w:lastColumn="1" w:noHBand="0" w:noVBand="0"/>
      </w:tblPr>
      <w:tblGrid>
        <w:gridCol w:w="3167"/>
        <w:gridCol w:w="3168"/>
      </w:tblGrid>
      <w:tr w:rsidR="009A54AB" w:rsidTr="00E94AD6">
        <w:tc>
          <w:tcPr>
            <w:tcW w:w="3167" w:type="dxa"/>
          </w:tcPr>
          <w:p w:rsidR="009A54AB" w:rsidRDefault="009A54AB" w:rsidP="00E94AD6">
            <w:pPr>
              <w:jc w:val="center"/>
            </w:pPr>
            <w:r>
              <w:t>MAM Soft Bottle</w:t>
            </w:r>
          </w:p>
        </w:tc>
        <w:tc>
          <w:tcPr>
            <w:tcW w:w="3168" w:type="dxa"/>
          </w:tcPr>
          <w:p w:rsidR="009A54AB" w:rsidRDefault="009A54AB" w:rsidP="00E94AD6">
            <w:pPr>
              <w:jc w:val="center"/>
            </w:pPr>
            <w:r>
              <w:t>Orthodontic Teat</w:t>
            </w:r>
          </w:p>
        </w:tc>
      </w:tr>
    </w:tbl>
    <w:p w:rsidR="009A54AB" w:rsidRDefault="009A54AB" w:rsidP="009A54AB"/>
    <w:p w:rsidR="009A54AB" w:rsidRDefault="009A54AB" w:rsidP="009A54AB"/>
    <w:p w:rsidR="009A54AB" w:rsidRDefault="009A54AB" w:rsidP="009A54AB"/>
    <w:p w:rsidR="009A54AB" w:rsidRDefault="00A76DA7" w:rsidP="009A54AB">
      <w:r>
        <w:rPr>
          <w:noProof/>
        </w:rPr>
        <mc:AlternateContent>
          <mc:Choice Requires="wps">
            <w:drawing>
              <wp:anchor distT="0" distB="0" distL="114300" distR="114300" simplePos="0" relativeHeight="251798528" behindDoc="0" locked="0" layoutInCell="1" allowOverlap="1">
                <wp:simplePos x="0" y="0"/>
                <wp:positionH relativeFrom="column">
                  <wp:posOffset>2363470</wp:posOffset>
                </wp:positionH>
                <wp:positionV relativeFrom="paragraph">
                  <wp:posOffset>-1270</wp:posOffset>
                </wp:positionV>
                <wp:extent cx="1666875" cy="1438275"/>
                <wp:effectExtent l="0" t="0" r="9525" b="9525"/>
                <wp:wrapNone/>
                <wp:docPr id="246" name="Text Box 246"/>
                <wp:cNvGraphicFramePr/>
                <a:graphic xmlns:a="http://schemas.openxmlformats.org/drawingml/2006/main">
                  <a:graphicData uri="http://schemas.microsoft.com/office/word/2010/wordprocessingShape">
                    <wps:wsp>
                      <wps:cNvSpPr txBox="1"/>
                      <wps:spPr>
                        <a:xfrm>
                          <a:off x="0" y="0"/>
                          <a:ext cx="1666875" cy="1438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20B64" w:rsidRPr="00A76DA7" w:rsidRDefault="00A20B64">
                            <w:r>
                              <w:rPr>
                                <w:noProof/>
                              </w:rPr>
                              <w:drawing>
                                <wp:inline distT="0" distB="0" distL="0" distR="0" wp14:anchorId="521B339E" wp14:editId="78982443">
                                  <wp:extent cx="1571625" cy="1379412"/>
                                  <wp:effectExtent l="0" t="0" r="0" b="0"/>
                                  <wp:docPr id="252" name="Picture 252" descr="https://www.clapa.com/wp-content/uploads/2016/11/71NVpyByNAL._SX522_-1-300x300-c-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clapa.com/wp-content/uploads/2016/11/71NVpyByNAL._SX522_-1-300x300-c-default.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71625" cy="13794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46" o:spid="_x0000_s1035" type="#_x0000_t202" style="position:absolute;margin-left:186.1pt;margin-top:-.1pt;width:131.25pt;height:113.25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" fillcolor="white [3201]" stroked="f" strokeweight=".5pt">
                <v:textbox>
                  <w:txbxContent>
                    <w:p w:rsidR="00A20B64" w:rsidRPr="00A76DA7" w:rsidRDefault="00A20B64">
                      <w:r>
                        <w:rPr>
                          <w:noProof/>
                        </w:rPr>
                        <w:drawing>
                          <wp:inline distT="0" distB="0" distL="0" distR="0" wp14:anchorId="521B339E" wp14:editId="78982443">
                            <wp:extent cx="1571625" cy="1379412"/>
                            <wp:effectExtent l="0" t="0" r="0" b="0"/>
                            <wp:docPr id="252" name="Picture 252" descr="https://www.clapa.com/wp-content/uploads/2016/11/71NVpyByNAL._SX522_-1-300x300-c-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clapa.com/wp-content/uploads/2016/11/71NVpyByNAL._SX522_-1-300x300-c-default.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71625" cy="1379412"/>
                                    </a:xfrm>
                                    <a:prstGeom prst="rect">
                                      <a:avLst/>
                                    </a:prstGeom>
                                    <a:noFill/>
                                    <a:ln>
                                      <a:noFill/>
                                    </a:ln>
                                  </pic:spPr>
                                </pic:pic>
                              </a:graphicData>
                            </a:graphic>
                          </wp:inline>
                        </w:drawing>
                      </w:r>
                    </w:p>
                  </w:txbxContent>
                </v:textbox>
              </v:shape>
            </w:pict>
          </mc:Fallback>
        </mc:AlternateContent>
      </w:r>
    </w:p>
    <w:p w:rsidR="009A54AB" w:rsidRDefault="009A54AB" w:rsidP="009A54AB">
      <w:pPr>
        <w:ind w:right="3041"/>
        <w:jc w:val="center"/>
      </w:pPr>
    </w:p>
    <w:p w:rsidR="009A54AB" w:rsidRDefault="009A54AB" w:rsidP="009A54AB">
      <w:pPr>
        <w:ind w:right="3041"/>
        <w:jc w:val="center"/>
      </w:pPr>
    </w:p>
    <w:p w:rsidR="009A54AB" w:rsidRDefault="009A54AB" w:rsidP="009A54AB">
      <w:pPr>
        <w:ind w:right="3041"/>
        <w:jc w:val="center"/>
      </w:pPr>
    </w:p>
    <w:p w:rsidR="009A54AB" w:rsidRDefault="009A54AB" w:rsidP="009A54AB">
      <w:pPr>
        <w:ind w:right="3041"/>
        <w:jc w:val="center"/>
      </w:pPr>
    </w:p>
    <w:p w:rsidR="009A54AB" w:rsidRDefault="009A54AB" w:rsidP="009A54AB">
      <w:pPr>
        <w:ind w:right="3041"/>
        <w:jc w:val="center"/>
      </w:pPr>
      <w:r>
        <w:t xml:space="preserve">Your </w:t>
      </w:r>
      <w:r w:rsidR="00A76DA7">
        <w:t xml:space="preserve">CNS </w:t>
      </w:r>
      <w:r>
        <w:t>will provide you with a starter pack of bottles and teats. Further bottles and teats are available from CLAPA.</w:t>
      </w:r>
    </w:p>
    <w:p w:rsidR="009A54AB" w:rsidRDefault="009A54AB" w:rsidP="009A54AB">
      <w:pPr>
        <w:ind w:right="3041"/>
        <w:jc w:val="center"/>
      </w:pPr>
    </w:p>
    <w:p w:rsidR="009A54AB" w:rsidRDefault="00657140" w:rsidP="009A54AB">
      <w:pPr>
        <w:ind w:right="3041"/>
        <w:jc w:val="center"/>
      </w:pPr>
      <w:r>
        <w:rPr>
          <w:noProof/>
        </w:rPr>
        <mc:AlternateContent>
          <mc:Choice Requires="wps">
            <w:drawing>
              <wp:anchor distT="0" distB="0" distL="114300" distR="114300" simplePos="0" relativeHeight="251806720" behindDoc="0" locked="0" layoutInCell="1" allowOverlap="1" wp14:anchorId="2B155FB8" wp14:editId="6E05CD70">
                <wp:simplePos x="0" y="0"/>
                <wp:positionH relativeFrom="column">
                  <wp:posOffset>2582545</wp:posOffset>
                </wp:positionH>
                <wp:positionV relativeFrom="paragraph">
                  <wp:posOffset>90805</wp:posOffset>
                </wp:positionV>
                <wp:extent cx="1400175" cy="381000"/>
                <wp:effectExtent l="0" t="0" r="9525" b="0"/>
                <wp:wrapNone/>
                <wp:docPr id="253" name="Text Box 253"/>
                <wp:cNvGraphicFramePr/>
                <a:graphic xmlns:a="http://schemas.openxmlformats.org/drawingml/2006/main">
                  <a:graphicData uri="http://schemas.microsoft.com/office/word/2010/wordprocessingShape">
                    <wps:wsp>
                      <wps:cNvSpPr txBox="1"/>
                      <wps:spPr>
                        <a:xfrm>
                          <a:off x="0" y="0"/>
                          <a:ext cx="1400175" cy="381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20B64" w:rsidRDefault="00A20B64" w:rsidP="00657140">
                            <w:pPr>
                              <w:jc w:val="center"/>
                            </w:pPr>
                            <w:r>
                              <w:t>Dr Brown’s Cleft Palate bottle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3" o:spid="_x0000_s1036" type="#_x0000_t202" style="position:absolute;left:0;text-align:left;margin-left:203.35pt;margin-top:7.15pt;width:110.25pt;height:30pt;z-index:251806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" fillcolor="white [3201]" stroked="f" strokeweight=".5pt">
                <v:textbox>
                  <w:txbxContent>
                    <w:p w:rsidR="00A20B64" w:rsidRDefault="00A20B64" w:rsidP="00657140">
                      <w:pPr>
                        <w:jc w:val="center"/>
                      </w:pPr>
                      <w:r>
                        <w:t>Dr Brown’s Cleft Palate bottle</w:t>
                      </w:r>
                    </w:p>
                  </w:txbxContent>
                </v:textbox>
              </v:shape>
            </w:pict>
          </mc:Fallback>
        </mc:AlternateContent>
      </w:r>
    </w:p>
    <w:p w:rsidR="009A54AB" w:rsidRDefault="00657140" w:rsidP="009A54AB">
      <w:pPr>
        <w:ind w:right="3041"/>
        <w:jc w:val="center"/>
      </w:pPr>
      <w:r>
        <w:t xml:space="preserve">        </w:t>
      </w:r>
    </w:p>
    <w:p w:rsidR="009A54AB" w:rsidRDefault="00657140" w:rsidP="009A54AB">
      <w:pPr>
        <w:tabs>
          <w:tab w:val="left" w:pos="4047"/>
        </w:tabs>
        <w:ind w:right="-37"/>
      </w:pPr>
      <w:r>
        <w:tab/>
      </w:r>
    </w:p>
    <w:p w:rsidR="009A54AB" w:rsidRDefault="009A54AB" w:rsidP="009A54AB">
      <w:pPr>
        <w:ind w:right="-37"/>
        <w:rPr>
          <w:b/>
          <w:sz w:val="28"/>
        </w:rPr>
      </w:pPr>
      <w:r>
        <w:br w:type="page"/>
      </w:r>
      <w:r>
        <w:rPr>
          <w:b/>
          <w:sz w:val="28"/>
        </w:rPr>
        <w:lastRenderedPageBreak/>
        <w:t>Feeding Your Baby</w:t>
      </w:r>
    </w:p>
    <w:p w:rsidR="009A54AB" w:rsidRDefault="009A54AB" w:rsidP="009A54AB">
      <w:pPr>
        <w:ind w:right="-37"/>
        <w:rPr>
          <w:b/>
        </w:rPr>
      </w:pPr>
      <w:r>
        <w:rPr>
          <w:noProof/>
        </w:rPr>
        <w:drawing>
          <wp:anchor distT="0" distB="0" distL="114300" distR="114300" simplePos="0" relativeHeight="251723776" behindDoc="0" locked="0" layoutInCell="1" allowOverlap="1" wp14:anchorId="73CD9570" wp14:editId="30EAD643">
            <wp:simplePos x="0" y="0"/>
            <wp:positionH relativeFrom="column">
              <wp:posOffset>506730</wp:posOffset>
            </wp:positionH>
            <wp:positionV relativeFrom="paragraph">
              <wp:posOffset>138430</wp:posOffset>
            </wp:positionV>
            <wp:extent cx="914400" cy="1371600"/>
            <wp:effectExtent l="0" t="0" r="0" b="0"/>
            <wp:wrapNone/>
            <wp:docPr id="130" name="Picture 130" descr="Fe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Feed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144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4800" behindDoc="0" locked="0" layoutInCell="1" allowOverlap="1" wp14:anchorId="3C2A8375" wp14:editId="46020568">
            <wp:simplePos x="0" y="0"/>
            <wp:positionH relativeFrom="column">
              <wp:posOffset>1520190</wp:posOffset>
            </wp:positionH>
            <wp:positionV relativeFrom="paragraph">
              <wp:posOffset>138430</wp:posOffset>
            </wp:positionV>
            <wp:extent cx="2047875" cy="1362075"/>
            <wp:effectExtent l="0" t="0" r="0" b="0"/>
            <wp:wrapNone/>
            <wp:docPr id="131" name="Picture 131" descr="Fe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eed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47875" cy="1362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54AB" w:rsidRPr="007D47B8" w:rsidRDefault="009A54AB" w:rsidP="009A54AB"/>
    <w:p w:rsidR="009A54AB" w:rsidRPr="007D47B8" w:rsidRDefault="009A54AB" w:rsidP="009A54AB"/>
    <w:p w:rsidR="009A54AB" w:rsidRPr="007D47B8" w:rsidRDefault="009A54AB" w:rsidP="009A54AB"/>
    <w:p w:rsidR="009A54AB" w:rsidRPr="007D47B8" w:rsidRDefault="009A54AB" w:rsidP="009A54AB"/>
    <w:p w:rsidR="009A54AB" w:rsidRPr="007D47B8" w:rsidRDefault="009A54AB" w:rsidP="009A54AB"/>
    <w:p w:rsidR="009A54AB" w:rsidRPr="007D47B8" w:rsidRDefault="009A54AB" w:rsidP="009A54AB"/>
    <w:p w:rsidR="009A54AB" w:rsidRPr="007D47B8" w:rsidRDefault="009A54AB" w:rsidP="009A54AB"/>
    <w:p w:rsidR="009A54AB" w:rsidRPr="007D47B8" w:rsidRDefault="009A54AB" w:rsidP="009A54AB"/>
    <w:p w:rsidR="009A54AB" w:rsidRPr="007D47B8" w:rsidRDefault="009A54AB" w:rsidP="009A54AB"/>
    <w:p w:rsidR="009A54AB" w:rsidRDefault="009A54AB" w:rsidP="009A54AB"/>
    <w:p w:rsidR="009A54AB" w:rsidRDefault="009A54AB" w:rsidP="009A54AB"/>
    <w:p w:rsidR="009A54AB" w:rsidRDefault="009A54AB" w:rsidP="009A54AB">
      <w:pPr>
        <w:rPr>
          <w:b/>
        </w:rPr>
      </w:pPr>
      <w:r>
        <w:rPr>
          <w:b/>
        </w:rPr>
        <w:t>Feeding</w:t>
      </w:r>
    </w:p>
    <w:p w:rsidR="009A54AB" w:rsidRDefault="009A54AB" w:rsidP="009A54AB">
      <w:r>
        <w:t xml:space="preserve">If your baby is sick after a feed you may notice it coming down his/her nose, this is perfectly normal for a baby with a cleft </w:t>
      </w:r>
      <w:r w:rsidRPr="00E8478E">
        <w:rPr>
          <w:color w:val="0000FF"/>
        </w:rPr>
        <w:t>pala</w:t>
      </w:r>
      <w:r w:rsidR="00E94AD6">
        <w:rPr>
          <w:color w:val="0000FF"/>
        </w:rPr>
        <w:t xml:space="preserve">te. </w:t>
      </w:r>
    </w:p>
    <w:p w:rsidR="009A54AB" w:rsidRDefault="009A54AB" w:rsidP="009A54AB"/>
    <w:p w:rsidR="009A54AB" w:rsidRDefault="009A54AB" w:rsidP="009A54AB">
      <w:r>
        <w:t xml:space="preserve">There is no need to change bottle and teats around the time of surgery. </w:t>
      </w:r>
    </w:p>
    <w:p w:rsidR="009A54AB" w:rsidRDefault="009A54AB" w:rsidP="009A54AB"/>
    <w:p w:rsidR="009A54AB" w:rsidRDefault="009A54AB" w:rsidP="009A54AB">
      <w:r>
        <w:t xml:space="preserve">Any problems which may arise are usually fairly short lived, but occasionally it can take a few weeks before your baby’s feeding is well established and has a good weight gain. Your </w:t>
      </w:r>
      <w:r w:rsidR="00352991">
        <w:t>CNS</w:t>
      </w:r>
      <w:r>
        <w:t xml:space="preserve"> (working together with your Midwife and Health Visitor) will continue to advise you in hospital and at home. </w:t>
      </w:r>
    </w:p>
    <w:p w:rsidR="009A54AB" w:rsidRDefault="009A54AB" w:rsidP="009A54AB"/>
    <w:p w:rsidR="009A54AB" w:rsidRDefault="009A54AB" w:rsidP="009A54AB">
      <w:pPr>
        <w:rPr>
          <w:b/>
        </w:rPr>
      </w:pPr>
      <w:r>
        <w:rPr>
          <w:b/>
        </w:rPr>
        <w:t>Does it matter if my child sucks a thumb or a ‘dummy’?</w:t>
      </w:r>
    </w:p>
    <w:p w:rsidR="009A54AB" w:rsidRDefault="009A54AB" w:rsidP="009A54AB">
      <w:r>
        <w:t xml:space="preserve">Thumb sucking is a normal comfort habit and will cause no long-term problem if it stops before the permanent teeth erupt. A ‘dummy’ has a similar effect on the teeth as the thumb but needs to stop at an earlier stage. </w:t>
      </w:r>
    </w:p>
    <w:p w:rsidR="009A54AB" w:rsidRDefault="009A54AB" w:rsidP="009A54AB">
      <w:pPr>
        <w:ind w:right="-37"/>
        <w:rPr>
          <w:b/>
          <w:sz w:val="28"/>
        </w:rPr>
      </w:pPr>
      <w:r>
        <w:br w:type="page"/>
      </w:r>
      <w:r w:rsidRPr="008E6BFF">
        <w:rPr>
          <w:b/>
          <w:sz w:val="28"/>
        </w:rPr>
        <w:lastRenderedPageBreak/>
        <w:t>Clinics</w:t>
      </w:r>
    </w:p>
    <w:p w:rsidR="009A54AB" w:rsidRPr="00DD5108" w:rsidRDefault="009A54AB" w:rsidP="009A54AB">
      <w:pPr>
        <w:jc w:val="both"/>
        <w:rPr>
          <w:sz w:val="16"/>
        </w:rPr>
      </w:pPr>
    </w:p>
    <w:p w:rsidR="009A54AB" w:rsidRDefault="009A54AB" w:rsidP="009A54AB">
      <w:pPr>
        <w:jc w:val="both"/>
      </w:pPr>
      <w:r>
        <w:t>The Spires Cleft Centre holds multi-disciplinary clinics and our aim is to try and ensure that whenever possible you see all the clinicians you need to at the same appointment.  Clinics are held at Salisbury District Hospital.</w:t>
      </w:r>
    </w:p>
    <w:p w:rsidR="009A54AB" w:rsidRDefault="009A54AB" w:rsidP="009A54AB">
      <w:pPr>
        <w:jc w:val="both"/>
      </w:pPr>
    </w:p>
    <w:p w:rsidR="009A54AB" w:rsidRDefault="009A54AB" w:rsidP="009A54AB">
      <w:pPr>
        <w:jc w:val="both"/>
      </w:pPr>
      <w:r>
        <w:t>You will be invited to attend clinics at key stages of your pathway as shown below – this of course is a guide and if you need to be seen in addition to the times below an appointment will be made for you.</w:t>
      </w:r>
    </w:p>
    <w:p w:rsidR="009A54AB" w:rsidRDefault="009A54AB" w:rsidP="009A54AB">
      <w:pPr>
        <w:jc w:val="both"/>
      </w:pPr>
    </w:p>
    <w:p w:rsidR="009A54AB" w:rsidRDefault="009A54AB" w:rsidP="009A54AB">
      <w:pPr>
        <w:numPr>
          <w:ilvl w:val="0"/>
          <w:numId w:val="6"/>
        </w:numPr>
        <w:jc w:val="both"/>
      </w:pPr>
      <w:r>
        <w:t xml:space="preserve">Age approximately 1 month - Initial appointment following the birth of you baby </w:t>
      </w:r>
    </w:p>
    <w:p w:rsidR="009A54AB" w:rsidRDefault="00622FF4" w:rsidP="009A54AB">
      <w:pPr>
        <w:numPr>
          <w:ilvl w:val="0"/>
          <w:numId w:val="6"/>
        </w:numPr>
      </w:pPr>
      <w:r>
        <w:t>Pre and</w:t>
      </w:r>
      <w:r w:rsidR="009A54AB">
        <w:t xml:space="preserve"> post operation </w:t>
      </w:r>
      <w:r w:rsidR="009A54AB">
        <w:br/>
        <w:t xml:space="preserve">Following your initial appointment you </w:t>
      </w:r>
      <w:r>
        <w:t>may be</w:t>
      </w:r>
      <w:r w:rsidR="009A54AB">
        <w:t xml:space="preserve"> invited to attend a clinic for pre op assessment (if you haven’t already discussed with your surgeon at </w:t>
      </w:r>
      <w:r w:rsidR="00E94AD6">
        <w:t>your initial appointment)</w:t>
      </w:r>
      <w:r w:rsidR="009A54AB">
        <w:t>, where you will discuss</w:t>
      </w:r>
      <w:r w:rsidR="00E94AD6">
        <w:t xml:space="preserve"> your baby’s surgery</w:t>
      </w:r>
      <w:r w:rsidR="009A54AB">
        <w:t xml:space="preserve"> with a </w:t>
      </w:r>
      <w:r>
        <w:t>Consultant.</w:t>
      </w:r>
      <w:r w:rsidR="009A54AB">
        <w:t xml:space="preserve">  </w:t>
      </w:r>
      <w:r w:rsidR="00E94AD6">
        <w:t xml:space="preserve"> Four to twelve weeks a</w:t>
      </w:r>
      <w:r w:rsidR="009A54AB">
        <w:t>fter your baby’s surgery you will be re-invited to a clinic for a post-operative review</w:t>
      </w:r>
      <w:r w:rsidR="00E94AD6">
        <w:t>.</w:t>
      </w:r>
    </w:p>
    <w:p w:rsidR="009A54AB" w:rsidRDefault="009A54AB" w:rsidP="009A54AB">
      <w:pPr>
        <w:numPr>
          <w:ilvl w:val="0"/>
          <w:numId w:val="6"/>
        </w:numPr>
      </w:pPr>
      <w:r>
        <w:t xml:space="preserve">Age 18 month assessment </w:t>
      </w:r>
      <w:r>
        <w:br/>
        <w:t xml:space="preserve">Eighteen months is an important age for your baby and the right time for us to review their progress. Therefore you will be invited to bring them to this clinic which involves assessment of their progress by the </w:t>
      </w:r>
      <w:r w:rsidRPr="00572C3E">
        <w:rPr>
          <w:color w:val="0000FF"/>
        </w:rPr>
        <w:t>CNS</w:t>
      </w:r>
      <w:r>
        <w:rPr>
          <w:color w:val="0000FF"/>
        </w:rPr>
        <w:t>’</w:t>
      </w:r>
      <w:r>
        <w:t xml:space="preserve">, </w:t>
      </w:r>
      <w:r w:rsidRPr="00E8478E">
        <w:rPr>
          <w:color w:val="0000FF"/>
        </w:rPr>
        <w:t>Psychologist</w:t>
      </w:r>
      <w:r>
        <w:t xml:space="preserve"> and </w:t>
      </w:r>
      <w:r w:rsidRPr="00E8478E">
        <w:rPr>
          <w:color w:val="0000FF"/>
        </w:rPr>
        <w:t>Speech &amp; Language Therapist</w:t>
      </w:r>
      <w:r w:rsidRPr="000D1DF1">
        <w:rPr>
          <w:color w:val="0000FF"/>
        </w:rPr>
        <w:t>s</w:t>
      </w:r>
      <w:r>
        <w:t>.</w:t>
      </w:r>
    </w:p>
    <w:p w:rsidR="009A54AB" w:rsidRDefault="009A54AB" w:rsidP="009A54AB">
      <w:pPr>
        <w:numPr>
          <w:ilvl w:val="0"/>
          <w:numId w:val="6"/>
        </w:numPr>
      </w:pPr>
      <w:r>
        <w:t xml:space="preserve">Age 3 years assessment for routine check. </w:t>
      </w:r>
    </w:p>
    <w:p w:rsidR="009A54AB" w:rsidRDefault="009A54AB" w:rsidP="009A54AB">
      <w:pPr>
        <w:numPr>
          <w:ilvl w:val="0"/>
          <w:numId w:val="6"/>
        </w:numPr>
      </w:pPr>
      <w:r>
        <w:t xml:space="preserve">Age 5 years </w:t>
      </w:r>
      <w:r w:rsidR="00622FF4">
        <w:t>in a</w:t>
      </w:r>
      <w:r>
        <w:t xml:space="preserve"> Clinical Review Clinic – at which specific records will be taken. Clinical review is an important part of your child’s care and helps us to ensure that the care your child is receiving is of the highest possible standard.</w:t>
      </w:r>
    </w:p>
    <w:p w:rsidR="009A54AB" w:rsidRDefault="009A54AB" w:rsidP="009A54AB">
      <w:pPr>
        <w:numPr>
          <w:ilvl w:val="0"/>
          <w:numId w:val="6"/>
        </w:numPr>
      </w:pPr>
      <w:r>
        <w:t xml:space="preserve">Age 7.5 years for orthodontic/maxillofacial </w:t>
      </w:r>
    </w:p>
    <w:p w:rsidR="009A54AB" w:rsidRDefault="009A54AB" w:rsidP="009A54AB">
      <w:pPr>
        <w:numPr>
          <w:ilvl w:val="0"/>
          <w:numId w:val="6"/>
        </w:numPr>
      </w:pPr>
      <w:r>
        <w:t>Age 10/15 years for Clinical Review Clinic</w:t>
      </w:r>
    </w:p>
    <w:p w:rsidR="009A54AB" w:rsidRDefault="009A54AB" w:rsidP="009A54AB">
      <w:pPr>
        <w:numPr>
          <w:ilvl w:val="0"/>
          <w:numId w:val="6"/>
        </w:numPr>
        <w:jc w:val="both"/>
      </w:pPr>
      <w:r>
        <w:t>Age 20 years for final review</w:t>
      </w:r>
    </w:p>
    <w:p w:rsidR="009A54AB" w:rsidRDefault="009A54AB" w:rsidP="009A54AB">
      <w:pPr>
        <w:jc w:val="both"/>
      </w:pPr>
    </w:p>
    <w:p w:rsidR="009A54AB" w:rsidRDefault="009A54AB" w:rsidP="009A54AB">
      <w:pPr>
        <w:jc w:val="both"/>
      </w:pPr>
      <w:r>
        <w:t>You are welcome to contact the Cleft Centre at any time should you have any concerns about your child’s cleft care, and if appropriate an appointment will be offered to you.</w:t>
      </w:r>
    </w:p>
    <w:p w:rsidR="009A54AB" w:rsidRDefault="009A54AB" w:rsidP="009A54AB">
      <w:pPr>
        <w:jc w:val="both"/>
      </w:pPr>
    </w:p>
    <w:p w:rsidR="009A54AB" w:rsidRDefault="009A54AB" w:rsidP="009A54AB">
      <w:pPr>
        <w:jc w:val="both"/>
      </w:pPr>
      <w:r>
        <w:t>A good tip for any clinic appointment is to write down questions you may want to ask, this prevents you forgetting them on the day.</w:t>
      </w:r>
    </w:p>
    <w:p w:rsidR="009A54AB" w:rsidRDefault="009A54AB" w:rsidP="009A54AB">
      <w:pPr>
        <w:ind w:right="-37"/>
        <w:jc w:val="both"/>
        <w:rPr>
          <w:rFonts w:cs="Arial"/>
          <w:b/>
          <w:bCs/>
          <w:sz w:val="24"/>
          <w:szCs w:val="24"/>
        </w:rPr>
      </w:pPr>
    </w:p>
    <w:p w:rsidR="009A54AB" w:rsidRDefault="009A54AB" w:rsidP="009A54AB">
      <w:pPr>
        <w:ind w:right="-37"/>
        <w:jc w:val="both"/>
        <w:rPr>
          <w:rFonts w:cs="Arial"/>
          <w:b/>
          <w:bCs/>
          <w:sz w:val="24"/>
          <w:szCs w:val="24"/>
        </w:rPr>
      </w:pPr>
    </w:p>
    <w:p w:rsidR="009A54AB" w:rsidRDefault="009A54AB" w:rsidP="009A54AB">
      <w:pPr>
        <w:ind w:right="-37"/>
        <w:jc w:val="both"/>
        <w:rPr>
          <w:rFonts w:cs="Arial"/>
          <w:b/>
          <w:bCs/>
          <w:sz w:val="24"/>
          <w:szCs w:val="24"/>
        </w:rPr>
      </w:pPr>
    </w:p>
    <w:p w:rsidR="009A54AB" w:rsidRDefault="009A54AB" w:rsidP="009A54AB">
      <w:pPr>
        <w:ind w:right="-37"/>
        <w:jc w:val="both"/>
        <w:rPr>
          <w:rFonts w:cs="Arial"/>
          <w:b/>
          <w:bCs/>
          <w:sz w:val="24"/>
          <w:szCs w:val="24"/>
        </w:rPr>
      </w:pPr>
    </w:p>
    <w:p w:rsidR="009A54AB" w:rsidRDefault="009A54AB" w:rsidP="009A54AB">
      <w:pPr>
        <w:ind w:right="-37"/>
        <w:jc w:val="both"/>
        <w:rPr>
          <w:rFonts w:cs="Arial"/>
          <w:b/>
          <w:bCs/>
          <w:sz w:val="24"/>
          <w:szCs w:val="24"/>
        </w:rPr>
      </w:pPr>
    </w:p>
    <w:p w:rsidR="009A54AB" w:rsidRDefault="009A54AB" w:rsidP="009A54AB">
      <w:pPr>
        <w:ind w:right="-37"/>
        <w:jc w:val="both"/>
        <w:rPr>
          <w:rFonts w:cs="Arial"/>
          <w:b/>
          <w:bCs/>
          <w:sz w:val="24"/>
          <w:szCs w:val="24"/>
        </w:rPr>
      </w:pPr>
    </w:p>
    <w:p w:rsidR="00B95B0B" w:rsidRDefault="00B95B0B" w:rsidP="009A54AB">
      <w:pPr>
        <w:ind w:right="-37"/>
        <w:jc w:val="both"/>
        <w:rPr>
          <w:rFonts w:cs="Arial"/>
          <w:b/>
          <w:bCs/>
          <w:sz w:val="28"/>
          <w:szCs w:val="28"/>
        </w:rPr>
      </w:pPr>
      <w:r w:rsidRPr="001E74F2">
        <w:rPr>
          <w:rFonts w:cs="Arial"/>
          <w:b/>
          <w:bCs/>
          <w:sz w:val="24"/>
          <w:szCs w:val="24"/>
        </w:rPr>
        <w:lastRenderedPageBreak/>
        <w:t xml:space="preserve"> </w:t>
      </w:r>
      <w:r w:rsidRPr="001F3BF1">
        <w:rPr>
          <w:rFonts w:cs="Arial"/>
          <w:b/>
          <w:bCs/>
          <w:sz w:val="28"/>
          <w:szCs w:val="28"/>
        </w:rPr>
        <w:t>Psychology</w:t>
      </w:r>
    </w:p>
    <w:p w:rsidR="0082517F" w:rsidRDefault="0082517F" w:rsidP="0082517F">
      <w:pPr>
        <w:ind w:right="-37"/>
        <w:jc w:val="both"/>
        <w:rPr>
          <w:rFonts w:cs="Arial"/>
        </w:rPr>
      </w:pPr>
    </w:p>
    <w:p w:rsidR="00A20B64" w:rsidRDefault="00A20B64" w:rsidP="0082517F">
      <w:pPr>
        <w:ind w:right="-37"/>
        <w:jc w:val="both"/>
        <w:rPr>
          <w:rFonts w:cs="Arial"/>
          <w:b/>
          <w:bCs/>
        </w:rPr>
      </w:pPr>
      <w:r>
        <w:rPr>
          <w:rFonts w:cs="Arial"/>
          <w:b/>
          <w:bCs/>
        </w:rPr>
        <w:t xml:space="preserve">        </w:t>
      </w:r>
    </w:p>
    <w:p w:rsidR="00A20B64" w:rsidRDefault="005333F5" w:rsidP="0082517F">
      <w:pPr>
        <w:ind w:right="-37"/>
        <w:jc w:val="both"/>
        <w:rPr>
          <w:rFonts w:cs="Arial"/>
          <w:b/>
          <w:bCs/>
        </w:rPr>
      </w:pPr>
      <w:r>
        <w:rPr>
          <w:rFonts w:cs="Arial"/>
          <w:b/>
          <w:bCs/>
          <w:noProof/>
        </w:rPr>
        <mc:AlternateContent>
          <mc:Choice Requires="wps">
            <w:drawing>
              <wp:anchor distT="0" distB="0" distL="114300" distR="114300" simplePos="0" relativeHeight="251807744" behindDoc="0" locked="0" layoutInCell="1" allowOverlap="1" wp14:anchorId="2F2E1A1A" wp14:editId="16AC334F">
                <wp:simplePos x="0" y="0"/>
                <wp:positionH relativeFrom="column">
                  <wp:posOffset>1982470</wp:posOffset>
                </wp:positionH>
                <wp:positionV relativeFrom="paragraph">
                  <wp:posOffset>58420</wp:posOffset>
                </wp:positionV>
                <wp:extent cx="2152650" cy="2152650"/>
                <wp:effectExtent l="0" t="0" r="19050" b="19050"/>
                <wp:wrapNone/>
                <wp:docPr id="28" name="Text Box 28"/>
                <wp:cNvGraphicFramePr/>
                <a:graphic xmlns:a="http://schemas.openxmlformats.org/drawingml/2006/main">
                  <a:graphicData uri="http://schemas.microsoft.com/office/word/2010/wordprocessingShape">
                    <wps:wsp>
                      <wps:cNvSpPr txBox="1"/>
                      <wps:spPr>
                        <a:xfrm>
                          <a:off x="0" y="0"/>
                          <a:ext cx="2152650" cy="2152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20B64" w:rsidRDefault="00A20B64" w:rsidP="00A20B64">
                            <w:pPr>
                              <w:ind w:right="-37"/>
                              <w:jc w:val="both"/>
                              <w:rPr>
                                <w:rFonts w:cs="Arial"/>
                                <w:b/>
                                <w:bCs/>
                              </w:rPr>
                            </w:pPr>
                            <w:r w:rsidRPr="001F3BF1">
                              <w:rPr>
                                <w:rFonts w:cs="Arial"/>
                                <w:b/>
                                <w:bCs/>
                              </w:rPr>
                              <w:t>Your Feelings</w:t>
                            </w:r>
                          </w:p>
                          <w:p w:rsidR="00A20B64" w:rsidRDefault="00A20B64" w:rsidP="00A20B64">
                            <w:r w:rsidRPr="004946E2">
                              <w:rPr>
                                <w:rFonts w:cs="Arial"/>
                              </w:rPr>
                              <w:t xml:space="preserve">Most families find the </w:t>
                            </w:r>
                            <w:r>
                              <w:rPr>
                                <w:rFonts w:cs="Arial"/>
                              </w:rPr>
                              <w:t xml:space="preserve">arrival </w:t>
                            </w:r>
                            <w:r w:rsidRPr="004946E2">
                              <w:rPr>
                                <w:rFonts w:cs="Arial"/>
                              </w:rPr>
                              <w:t xml:space="preserve">of a </w:t>
                            </w:r>
                            <w:r>
                              <w:rPr>
                                <w:rFonts w:cs="Arial"/>
                              </w:rPr>
                              <w:t xml:space="preserve">new </w:t>
                            </w:r>
                            <w:r w:rsidRPr="004946E2">
                              <w:rPr>
                                <w:rFonts w:cs="Arial"/>
                              </w:rPr>
                              <w:t xml:space="preserve">baby marks a huge change in their lives and brings with it a whole new range of feelings and experiences. </w:t>
                            </w:r>
                            <w:r>
                              <w:rPr>
                                <w:rFonts w:cs="Arial"/>
                              </w:rPr>
                              <w:t>Whilst a new addition to the family can be a very exciting time, some of the</w:t>
                            </w:r>
                            <w:r w:rsidRPr="004946E2">
                              <w:rPr>
                                <w:rFonts w:cs="Arial"/>
                              </w:rPr>
                              <w:t xml:space="preserve"> changes </w:t>
                            </w:r>
                            <w:r>
                              <w:rPr>
                                <w:rFonts w:cs="Arial"/>
                              </w:rPr>
                              <w:t xml:space="preserve">it brings </w:t>
                            </w:r>
                            <w:r w:rsidRPr="004946E2">
                              <w:rPr>
                                <w:rFonts w:cs="Arial"/>
                              </w:rPr>
                              <w:t>can be difficult to come to terms with, particularly with the added difficulties of interrupted sleep and round-the-clock feeding. Having a baby with additional ne</w:t>
                            </w:r>
                            <w:r>
                              <w:rPr>
                                <w:rFonts w:cs="Arial"/>
                              </w:rPr>
                              <w:t xml:space="preserve">eds such as a cleft lip and </w:t>
                            </w:r>
                            <w:r w:rsidRPr="004946E2">
                              <w:rPr>
                                <w:rFonts w:cs="Arial"/>
                              </w:rPr>
                              <w:t>palate can put extra pressures on a new family.</w:t>
                            </w:r>
                          </w:p>
                          <w:p w:rsidR="00A20B64" w:rsidRDefault="00A20B64" w:rsidP="00A20B64">
                            <w:pPr>
                              <w:ind w:right="-37"/>
                              <w:jc w:val="both"/>
                              <w:rPr>
                                <w:rFonts w:cs="Arial"/>
                              </w:rPr>
                            </w:pPr>
                          </w:p>
                          <w:p w:rsidR="00A20B64" w:rsidRDefault="00A20B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7" type="#_x0000_t202" style="position:absolute;left:0;text-align:left;margin-left:156.1pt;margin-top:4.6pt;width:169.5pt;height:169.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" fillcolor="white [3201]" strokecolor="white [3212]" strokeweight=".5pt">
                <v:textbox>
                  <w:txbxContent>
                    <w:p w:rsidR="00A20B64" w:rsidRDefault="00A20B64" w:rsidP="00A20B64">
                      <w:pPr>
                        <w:ind w:right="-37"/>
                        <w:jc w:val="both"/>
                        <w:rPr>
                          <w:rFonts w:cs="Arial"/>
                          <w:b/>
                          <w:bCs/>
                        </w:rPr>
                      </w:pPr>
                      <w:proofErr w:type="gramStart"/>
                      <w:r w:rsidRPr="001F3BF1">
                        <w:rPr>
                          <w:rFonts w:cs="Arial"/>
                          <w:b/>
                          <w:bCs/>
                        </w:rPr>
                        <w:t>Your</w:t>
                      </w:r>
                      <w:proofErr w:type="gramEnd"/>
                      <w:r w:rsidRPr="001F3BF1">
                        <w:rPr>
                          <w:rFonts w:cs="Arial"/>
                          <w:b/>
                          <w:bCs/>
                        </w:rPr>
                        <w:t xml:space="preserve"> Feelings</w:t>
                      </w:r>
                    </w:p>
                    <w:p w:rsidR="00A20B64" w:rsidRDefault="00A20B64" w:rsidP="00A20B64">
                      <w:r w:rsidRPr="004946E2">
                        <w:rPr>
                          <w:rFonts w:cs="Arial"/>
                        </w:rPr>
                        <w:t xml:space="preserve">Most families find the </w:t>
                      </w:r>
                      <w:r>
                        <w:rPr>
                          <w:rFonts w:cs="Arial"/>
                        </w:rPr>
                        <w:t xml:space="preserve">arrival </w:t>
                      </w:r>
                      <w:r w:rsidRPr="004946E2">
                        <w:rPr>
                          <w:rFonts w:cs="Arial"/>
                        </w:rPr>
                        <w:t xml:space="preserve">of a </w:t>
                      </w:r>
                      <w:r>
                        <w:rPr>
                          <w:rFonts w:cs="Arial"/>
                        </w:rPr>
                        <w:t xml:space="preserve">new </w:t>
                      </w:r>
                      <w:r w:rsidRPr="004946E2">
                        <w:rPr>
                          <w:rFonts w:cs="Arial"/>
                        </w:rPr>
                        <w:t xml:space="preserve">baby marks a huge change in their lives and brings with it a whole new range of feelings and experiences. </w:t>
                      </w:r>
                      <w:r>
                        <w:rPr>
                          <w:rFonts w:cs="Arial"/>
                        </w:rPr>
                        <w:t>Whilst a new addition to the family can be a very exciting time, some of the</w:t>
                      </w:r>
                      <w:r w:rsidRPr="004946E2">
                        <w:rPr>
                          <w:rFonts w:cs="Arial"/>
                        </w:rPr>
                        <w:t xml:space="preserve"> changes </w:t>
                      </w:r>
                      <w:r>
                        <w:rPr>
                          <w:rFonts w:cs="Arial"/>
                        </w:rPr>
                        <w:t xml:space="preserve">it brings </w:t>
                      </w:r>
                      <w:r w:rsidRPr="004946E2">
                        <w:rPr>
                          <w:rFonts w:cs="Arial"/>
                        </w:rPr>
                        <w:t>can be difficult to come to terms with, particularly with the added difficulties of interrupted sleep and round-the-clock feeding. Having a baby with additional ne</w:t>
                      </w:r>
                      <w:r>
                        <w:rPr>
                          <w:rFonts w:cs="Arial"/>
                        </w:rPr>
                        <w:t xml:space="preserve">eds such as a cleft lip and </w:t>
                      </w:r>
                      <w:r w:rsidRPr="004946E2">
                        <w:rPr>
                          <w:rFonts w:cs="Arial"/>
                        </w:rPr>
                        <w:t>palate can put extra pressures on a new family.</w:t>
                      </w:r>
                    </w:p>
                    <w:p w:rsidR="00A20B64" w:rsidRDefault="00A20B64" w:rsidP="00A20B64">
                      <w:pPr>
                        <w:ind w:right="-37"/>
                        <w:jc w:val="both"/>
                        <w:rPr>
                          <w:rFonts w:cs="Arial"/>
                        </w:rPr>
                      </w:pPr>
                    </w:p>
                    <w:p w:rsidR="00A20B64" w:rsidRDefault="00A20B64"/>
                  </w:txbxContent>
                </v:textbox>
              </v:shape>
            </w:pict>
          </mc:Fallback>
        </mc:AlternateContent>
      </w:r>
      <w:r w:rsidR="00A20B64">
        <w:rPr>
          <w:rFonts w:cs="Arial"/>
          <w:b/>
          <w:bCs/>
          <w:noProof/>
        </w:rPr>
        <w:drawing>
          <wp:inline distT="0" distB="0" distL="0" distR="0">
            <wp:extent cx="1552575" cy="2328863"/>
            <wp:effectExtent l="0" t="0" r="0" b="0"/>
            <wp:docPr id="30" name="Picture 30" descr="C:\Users\warrenmx\AppData\Local\Microsoft\Windows\Temporary Internet Files\Content.Outlook\Z5WF1IXP\Stephanie Farr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rrenmx\AppData\Local\Microsoft\Windows\Temporary Internet Files\Content.Outlook\Z5WF1IXP\Stephanie Farrar.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52575" cy="2328863"/>
                    </a:xfrm>
                    <a:prstGeom prst="rect">
                      <a:avLst/>
                    </a:prstGeom>
                    <a:noFill/>
                    <a:ln>
                      <a:noFill/>
                    </a:ln>
                  </pic:spPr>
                </pic:pic>
              </a:graphicData>
            </a:graphic>
          </wp:inline>
        </w:drawing>
      </w:r>
    </w:p>
    <w:p w:rsidR="00A20B64" w:rsidRDefault="00BA5955" w:rsidP="005755A9">
      <w:pPr>
        <w:ind w:right="-37"/>
        <w:jc w:val="both"/>
        <w:rPr>
          <w:rFonts w:cs="Arial"/>
        </w:rPr>
      </w:pPr>
      <w:r>
        <w:rPr>
          <w:rFonts w:cs="Arial"/>
          <w:noProof/>
        </w:rPr>
        <mc:AlternateContent>
          <mc:Choice Requires="wps">
            <w:drawing>
              <wp:anchor distT="0" distB="0" distL="114300" distR="114300" simplePos="0" relativeHeight="251823104" behindDoc="0" locked="0" layoutInCell="1" allowOverlap="1">
                <wp:simplePos x="0" y="0"/>
                <wp:positionH relativeFrom="column">
                  <wp:posOffset>-46355</wp:posOffset>
                </wp:positionH>
                <wp:positionV relativeFrom="paragraph">
                  <wp:posOffset>-3175</wp:posOffset>
                </wp:positionV>
                <wp:extent cx="1600200" cy="247650"/>
                <wp:effectExtent l="0" t="0" r="19050" b="19050"/>
                <wp:wrapNone/>
                <wp:docPr id="271" name="Text Box 271"/>
                <wp:cNvGraphicFramePr/>
                <a:graphic xmlns:a="http://schemas.openxmlformats.org/drawingml/2006/main">
                  <a:graphicData uri="http://schemas.microsoft.com/office/word/2010/wordprocessingShape">
                    <wps:wsp>
                      <wps:cNvSpPr txBox="1"/>
                      <wps:spPr>
                        <a:xfrm>
                          <a:off x="0" y="0"/>
                          <a:ext cx="1600200"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BA5955" w:rsidRDefault="00BA5955" w:rsidP="00BA5955">
                            <w:pPr>
                              <w:jc w:val="center"/>
                            </w:pPr>
                            <w:r>
                              <w:t>Stephanie Farrar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1" o:spid="_x0000_s1038" type="#_x0000_t202" style="position:absolute;left:0;text-align:left;margin-left:-3.65pt;margin-top:-.25pt;width:126pt;height:19.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" fillcolor="white [3201]" strokecolor="white [3212]" strokeweight=".5pt">
                <v:textbox>
                  <w:txbxContent>
                    <w:p w:rsidR="00BA5955" w:rsidRDefault="00BA5955" w:rsidP="00BA5955">
                      <w:pPr>
                        <w:jc w:val="center"/>
                      </w:pPr>
                      <w:r>
                        <w:t>Stephanie Farrar</w:t>
                      </w:r>
                    </w:p>
                  </w:txbxContent>
                </v:textbox>
              </v:shape>
            </w:pict>
          </mc:Fallback>
        </mc:AlternateContent>
      </w:r>
    </w:p>
    <w:p w:rsidR="00BA5955" w:rsidRDefault="00BA5955" w:rsidP="005755A9">
      <w:pPr>
        <w:ind w:right="-37"/>
        <w:jc w:val="both"/>
        <w:rPr>
          <w:rFonts w:cs="Arial"/>
        </w:rPr>
      </w:pPr>
    </w:p>
    <w:p w:rsidR="00BA5955" w:rsidRDefault="00BA5955" w:rsidP="005755A9">
      <w:pPr>
        <w:ind w:right="-37"/>
        <w:jc w:val="both"/>
        <w:rPr>
          <w:rFonts w:cs="Arial"/>
        </w:rPr>
      </w:pPr>
    </w:p>
    <w:p w:rsidR="005755A9" w:rsidRDefault="005755A9" w:rsidP="005755A9">
      <w:pPr>
        <w:ind w:right="-37"/>
        <w:jc w:val="both"/>
        <w:rPr>
          <w:rFonts w:cs="Arial"/>
        </w:rPr>
      </w:pPr>
      <w:r>
        <w:rPr>
          <w:rFonts w:cs="Arial"/>
        </w:rPr>
        <w:t>Many parents describe feeling an overwhelming sense of shock and distress when they first find out that their baby will be born with a cleft lip. There may be a whole range of different thoughts and feelings about the news; guilt about what caused the cleft, anxiety about how you will cope and worries about the future are also very common. For many parents, these upsetting feelings settle down within a few weeks;  finding out more about the cleft and how it will affect your baby, talking to friends and family and time to make sense of all the information you are being given can help in this process. Expressing worries out loud about how you are feeling or coping can feel difficult and risky; this is very understandable, but it can often be helpful to talk things through with a member of the team.</w:t>
      </w:r>
    </w:p>
    <w:p w:rsidR="005755A9" w:rsidRPr="001F3BF1" w:rsidRDefault="005755A9" w:rsidP="005755A9">
      <w:pPr>
        <w:ind w:right="-37"/>
        <w:jc w:val="both"/>
        <w:rPr>
          <w:sz w:val="24"/>
          <w:szCs w:val="24"/>
        </w:rPr>
      </w:pPr>
      <w:r w:rsidRPr="001F3BF1">
        <w:rPr>
          <w:rFonts w:cs="Arial"/>
        </w:rPr>
        <w:t> </w:t>
      </w:r>
    </w:p>
    <w:p w:rsidR="005755A9" w:rsidRDefault="005755A9" w:rsidP="005755A9">
      <w:pPr>
        <w:ind w:right="-37"/>
        <w:jc w:val="both"/>
        <w:rPr>
          <w:rFonts w:cs="Arial"/>
          <w:b/>
          <w:bCs/>
        </w:rPr>
      </w:pPr>
      <w:r w:rsidRPr="001F3BF1">
        <w:rPr>
          <w:rFonts w:cs="Arial"/>
          <w:b/>
          <w:bCs/>
        </w:rPr>
        <w:t>Bringing Your Baby Home</w:t>
      </w:r>
    </w:p>
    <w:p w:rsidR="00513ECA" w:rsidRDefault="005755A9" w:rsidP="005755A9">
      <w:pPr>
        <w:ind w:right="-37"/>
        <w:jc w:val="both"/>
        <w:rPr>
          <w:rFonts w:cs="Arial"/>
        </w:rPr>
      </w:pPr>
      <w:r w:rsidRPr="004946E2">
        <w:rPr>
          <w:rFonts w:cs="Arial"/>
        </w:rPr>
        <w:t xml:space="preserve">It is natural for family, friends and even strangers to want to peek at your new baby and comment on their weight, family resemblance and how much they are sleeping! Parents of children with a visible difference such as a cleft lip may feel particularly protective of their babies and </w:t>
      </w:r>
      <w:r>
        <w:rPr>
          <w:rFonts w:cs="Arial"/>
        </w:rPr>
        <w:t xml:space="preserve">parents often worry about other people’s reactions to their baby and how they will manage this. From our experience, most parents are very pleasantly surprised by the reaction of other people to their new baby and don’t get the comments or stares that they were worrying about. However, it is natural to be concerned about what might happen, and you may feel you need to ‘test it out for yourself’ rather than taking our word for it. Going out for the first time </w:t>
      </w:r>
    </w:p>
    <w:p w:rsidR="00513ECA" w:rsidRDefault="00513ECA" w:rsidP="005755A9">
      <w:pPr>
        <w:ind w:right="-37"/>
        <w:jc w:val="both"/>
        <w:rPr>
          <w:rFonts w:cs="Arial"/>
        </w:rPr>
      </w:pPr>
      <w:r w:rsidRPr="001F3BF1">
        <w:rPr>
          <w:rFonts w:cs="Arial"/>
          <w:b/>
          <w:bCs/>
          <w:sz w:val="28"/>
          <w:szCs w:val="28"/>
        </w:rPr>
        <w:lastRenderedPageBreak/>
        <w:t>Psychology</w:t>
      </w:r>
    </w:p>
    <w:p w:rsidR="00513ECA" w:rsidRDefault="00513ECA" w:rsidP="005755A9">
      <w:pPr>
        <w:ind w:right="-37"/>
        <w:jc w:val="both"/>
        <w:rPr>
          <w:rFonts w:cs="Arial"/>
        </w:rPr>
      </w:pPr>
    </w:p>
    <w:p w:rsidR="005755A9" w:rsidRDefault="005755A9" w:rsidP="005755A9">
      <w:pPr>
        <w:ind w:right="-37"/>
        <w:jc w:val="both"/>
        <w:rPr>
          <w:rFonts w:cs="Arial"/>
        </w:rPr>
      </w:pPr>
      <w:r>
        <w:rPr>
          <w:rFonts w:cs="Arial"/>
        </w:rPr>
        <w:t>with a partner or friend can help you feel more confident. Parents usually find that they quickly build their confidence in taking their baby out and managing any questions that crop up. You might want to think ahead about what information you want to share with other people (which may well be different for a friend, as opposed to a stranger in the supermarket) so that you feel in control of the situation. Practicing a simple response can also help you feel more confident. It is important to remember that while m</w:t>
      </w:r>
      <w:r w:rsidRPr="004946E2">
        <w:rPr>
          <w:rFonts w:cs="Arial"/>
        </w:rPr>
        <w:t>ost people do not mean to be rude or unkind, we are all curious about what we see around us.</w:t>
      </w:r>
      <w:r>
        <w:rPr>
          <w:rFonts w:cs="Arial"/>
        </w:rPr>
        <w:t xml:space="preserve"> Sometimes people ask questions because they are interested, or don’t know what to say.</w:t>
      </w:r>
      <w:r w:rsidRPr="004946E2">
        <w:rPr>
          <w:rFonts w:cs="Arial"/>
        </w:rPr>
        <w:t xml:space="preserve"> </w:t>
      </w:r>
      <w:r>
        <w:rPr>
          <w:rFonts w:cs="Arial"/>
        </w:rPr>
        <w:t>G</w:t>
      </w:r>
      <w:r w:rsidRPr="004946E2">
        <w:rPr>
          <w:rFonts w:cs="Arial"/>
        </w:rPr>
        <w:t xml:space="preserve">iving a simple explanation, such as “[Baby’s name] was born with a cleft lip” may be helpful. </w:t>
      </w:r>
      <w:r>
        <w:rPr>
          <w:rFonts w:cs="Arial"/>
        </w:rPr>
        <w:t>You may then choose to move the conversation on to other familiar baby topics such as their weight, how much sleep you’re getting or their favourite activity.</w:t>
      </w:r>
    </w:p>
    <w:p w:rsidR="005755A9" w:rsidRPr="004946E2" w:rsidRDefault="005755A9" w:rsidP="005755A9">
      <w:pPr>
        <w:ind w:right="-37"/>
        <w:jc w:val="both"/>
        <w:rPr>
          <w:sz w:val="24"/>
          <w:szCs w:val="24"/>
        </w:rPr>
      </w:pPr>
    </w:p>
    <w:p w:rsidR="005755A9" w:rsidRPr="004946E2" w:rsidRDefault="005755A9" w:rsidP="005755A9">
      <w:pPr>
        <w:ind w:right="-37"/>
        <w:jc w:val="both"/>
        <w:rPr>
          <w:sz w:val="24"/>
          <w:szCs w:val="24"/>
        </w:rPr>
      </w:pPr>
      <w:r w:rsidRPr="001F3BF1">
        <w:rPr>
          <w:rFonts w:cs="Arial"/>
        </w:rPr>
        <w:t> </w:t>
      </w:r>
      <w:r w:rsidRPr="004946E2">
        <w:rPr>
          <w:rFonts w:cs="Arial"/>
        </w:rPr>
        <w:t>Strategies that some parents have found helpful include:</w:t>
      </w:r>
    </w:p>
    <w:p w:rsidR="005755A9" w:rsidRPr="004946E2" w:rsidRDefault="005755A9" w:rsidP="005755A9">
      <w:pPr>
        <w:ind w:right="-37"/>
        <w:jc w:val="both"/>
        <w:rPr>
          <w:sz w:val="24"/>
          <w:szCs w:val="24"/>
        </w:rPr>
      </w:pPr>
      <w:r w:rsidRPr="004946E2">
        <w:rPr>
          <w:rFonts w:cs="Arial"/>
        </w:rPr>
        <w:t> </w:t>
      </w:r>
    </w:p>
    <w:p w:rsidR="005755A9" w:rsidRPr="004946E2" w:rsidRDefault="005755A9" w:rsidP="005755A9">
      <w:pPr>
        <w:ind w:right="-43"/>
        <w:jc w:val="both"/>
        <w:rPr>
          <w:sz w:val="24"/>
          <w:szCs w:val="24"/>
        </w:rPr>
      </w:pPr>
      <w:r w:rsidRPr="004946E2">
        <w:rPr>
          <w:rFonts w:cs="Arial"/>
          <w:b/>
          <w:bCs/>
        </w:rPr>
        <w:t>Reassur</w:t>
      </w:r>
      <w:r>
        <w:rPr>
          <w:rFonts w:cs="Arial"/>
          <w:b/>
          <w:bCs/>
        </w:rPr>
        <w:t>e and Explain</w:t>
      </w:r>
    </w:p>
    <w:p w:rsidR="004732A3" w:rsidRPr="004732A3" w:rsidRDefault="004732A3" w:rsidP="004732A3">
      <w:pPr>
        <w:numPr>
          <w:ilvl w:val="0"/>
          <w:numId w:val="8"/>
        </w:numPr>
        <w:ind w:right="-43"/>
        <w:jc w:val="both"/>
        <w:rPr>
          <w:sz w:val="24"/>
          <w:szCs w:val="24"/>
        </w:rPr>
      </w:pPr>
      <w:r>
        <w:rPr>
          <w:rFonts w:cs="Arial"/>
        </w:rPr>
        <w:t>“It is just the way (child’s name) speech is, its ok to ask them to say it again.”</w:t>
      </w:r>
    </w:p>
    <w:p w:rsidR="004732A3" w:rsidRPr="004732A3" w:rsidRDefault="004732A3" w:rsidP="004732A3">
      <w:pPr>
        <w:numPr>
          <w:ilvl w:val="0"/>
          <w:numId w:val="8"/>
        </w:numPr>
        <w:ind w:right="-43"/>
        <w:jc w:val="both"/>
        <w:rPr>
          <w:sz w:val="24"/>
          <w:szCs w:val="24"/>
        </w:rPr>
      </w:pPr>
      <w:r>
        <w:rPr>
          <w:rFonts w:cs="Arial"/>
        </w:rPr>
        <w:t>“You’ve noticed (child’s name) speech – they are having speech therapy to help them practice their sounds.”</w:t>
      </w:r>
    </w:p>
    <w:p w:rsidR="005755A9" w:rsidRPr="004946E2" w:rsidRDefault="005755A9" w:rsidP="004732A3">
      <w:pPr>
        <w:ind w:right="-43"/>
        <w:jc w:val="both"/>
        <w:rPr>
          <w:sz w:val="24"/>
          <w:szCs w:val="24"/>
        </w:rPr>
      </w:pPr>
      <w:r w:rsidRPr="004946E2">
        <w:rPr>
          <w:rFonts w:cs="Arial"/>
          <w:b/>
          <w:bCs/>
        </w:rPr>
        <w:t>Changing the Subject</w:t>
      </w:r>
    </w:p>
    <w:p w:rsidR="005755A9" w:rsidRPr="00F21D5F" w:rsidRDefault="004732A3" w:rsidP="005755A9">
      <w:pPr>
        <w:numPr>
          <w:ilvl w:val="0"/>
          <w:numId w:val="9"/>
        </w:numPr>
        <w:ind w:right="-37"/>
        <w:jc w:val="both"/>
        <w:rPr>
          <w:sz w:val="24"/>
          <w:szCs w:val="24"/>
        </w:rPr>
      </w:pPr>
      <w:r>
        <w:rPr>
          <w:rFonts w:cs="Arial"/>
        </w:rPr>
        <w:t xml:space="preserve"> “It’s just the way (child’s name) speech is. He/she’s settled really well at his/her new school</w:t>
      </w:r>
      <w:r w:rsidR="005755A9" w:rsidRPr="004946E2">
        <w:rPr>
          <w:rFonts w:cs="Arial"/>
        </w:rPr>
        <w:t>”</w:t>
      </w:r>
    </w:p>
    <w:p w:rsidR="005755A9" w:rsidRPr="00FD36CC" w:rsidRDefault="004732A3" w:rsidP="005755A9">
      <w:pPr>
        <w:numPr>
          <w:ilvl w:val="0"/>
          <w:numId w:val="9"/>
        </w:numPr>
        <w:ind w:right="-37"/>
        <w:jc w:val="both"/>
        <w:rPr>
          <w:sz w:val="24"/>
          <w:szCs w:val="24"/>
        </w:rPr>
      </w:pPr>
      <w:r>
        <w:rPr>
          <w:rFonts w:cs="Arial"/>
        </w:rPr>
        <w:t>“They are having an operation.  Have you ever had an operation?”</w:t>
      </w:r>
    </w:p>
    <w:p w:rsidR="005755A9" w:rsidRDefault="005755A9" w:rsidP="005755A9">
      <w:pPr>
        <w:ind w:right="-37"/>
        <w:jc w:val="both"/>
        <w:rPr>
          <w:sz w:val="24"/>
          <w:szCs w:val="24"/>
        </w:rPr>
      </w:pPr>
      <w:r w:rsidRPr="004946E2">
        <w:rPr>
          <w:rFonts w:cs="Arial"/>
          <w:b/>
          <w:bCs/>
        </w:rPr>
        <w:t>Deflecting Questions</w:t>
      </w:r>
    </w:p>
    <w:p w:rsidR="005755A9" w:rsidRPr="000B1795" w:rsidRDefault="005755A9" w:rsidP="005755A9">
      <w:pPr>
        <w:ind w:right="-37"/>
        <w:jc w:val="both"/>
        <w:rPr>
          <w:sz w:val="24"/>
          <w:szCs w:val="24"/>
        </w:rPr>
      </w:pPr>
      <w:r w:rsidRPr="001F3BF1">
        <w:rPr>
          <w:rFonts w:cs="Arial"/>
        </w:rPr>
        <w:t>If you don’t feel able to give an explanation you could try:</w:t>
      </w:r>
    </w:p>
    <w:p w:rsidR="005755A9" w:rsidRPr="001F3BF1" w:rsidRDefault="005755A9" w:rsidP="005755A9">
      <w:pPr>
        <w:numPr>
          <w:ilvl w:val="0"/>
          <w:numId w:val="4"/>
        </w:numPr>
        <w:ind w:right="-37"/>
        <w:jc w:val="both"/>
        <w:rPr>
          <w:sz w:val="24"/>
          <w:szCs w:val="24"/>
        </w:rPr>
      </w:pPr>
      <w:r w:rsidRPr="001F3BF1">
        <w:rPr>
          <w:rFonts w:cs="Arial"/>
        </w:rPr>
        <w:t>“Thank you, [child’s name] is fine.”</w:t>
      </w:r>
    </w:p>
    <w:p w:rsidR="005755A9" w:rsidRPr="001F3BF1" w:rsidRDefault="005755A9" w:rsidP="005755A9">
      <w:pPr>
        <w:numPr>
          <w:ilvl w:val="0"/>
          <w:numId w:val="4"/>
        </w:numPr>
        <w:ind w:right="-37"/>
        <w:jc w:val="both"/>
        <w:rPr>
          <w:sz w:val="24"/>
          <w:szCs w:val="24"/>
        </w:rPr>
      </w:pPr>
      <w:r w:rsidRPr="001F3BF1">
        <w:rPr>
          <w:rFonts w:cs="Arial"/>
        </w:rPr>
        <w:t xml:space="preserve">“Sorry we’re having a really </w:t>
      </w:r>
      <w:r>
        <w:rPr>
          <w:rFonts w:cs="Arial"/>
        </w:rPr>
        <w:t>busy</w:t>
      </w:r>
      <w:r w:rsidRPr="001F3BF1">
        <w:rPr>
          <w:rFonts w:cs="Arial"/>
        </w:rPr>
        <w:t xml:space="preserve"> day and can’t really talk just now.”</w:t>
      </w:r>
    </w:p>
    <w:p w:rsidR="005755A9" w:rsidRPr="00FD36CC" w:rsidRDefault="005755A9" w:rsidP="00FD36CC">
      <w:pPr>
        <w:numPr>
          <w:ilvl w:val="0"/>
          <w:numId w:val="4"/>
        </w:numPr>
        <w:ind w:right="-37"/>
        <w:jc w:val="both"/>
        <w:rPr>
          <w:sz w:val="24"/>
          <w:szCs w:val="24"/>
        </w:rPr>
      </w:pPr>
      <w:r w:rsidRPr="001F3BF1">
        <w:rPr>
          <w:rFonts w:cs="Arial"/>
        </w:rPr>
        <w:t>“I’d rather not answer questions at the moment.”</w:t>
      </w:r>
    </w:p>
    <w:p w:rsidR="005755A9" w:rsidRPr="0093690D" w:rsidRDefault="005755A9" w:rsidP="005755A9">
      <w:pPr>
        <w:ind w:right="-37"/>
        <w:jc w:val="both"/>
        <w:rPr>
          <w:szCs w:val="24"/>
        </w:rPr>
      </w:pPr>
    </w:p>
    <w:p w:rsidR="005755A9" w:rsidRDefault="005755A9" w:rsidP="005755A9">
      <w:pPr>
        <w:ind w:right="-37"/>
        <w:jc w:val="both"/>
        <w:rPr>
          <w:rFonts w:cs="Arial"/>
        </w:rPr>
      </w:pPr>
      <w:r>
        <w:rPr>
          <w:rFonts w:cs="Arial"/>
        </w:rPr>
        <w:t>If you don’t feel able to speak to the person, you could try:</w:t>
      </w:r>
    </w:p>
    <w:p w:rsidR="005755A9" w:rsidRPr="006D5661" w:rsidRDefault="005755A9" w:rsidP="005755A9">
      <w:pPr>
        <w:numPr>
          <w:ilvl w:val="0"/>
          <w:numId w:val="5"/>
        </w:numPr>
        <w:ind w:right="-37"/>
        <w:jc w:val="both"/>
      </w:pPr>
      <w:r w:rsidRPr="006D5661">
        <w:rPr>
          <w:rFonts w:cs="Arial"/>
        </w:rPr>
        <w:t>Shaking your head and walking away</w:t>
      </w:r>
    </w:p>
    <w:p w:rsidR="005755A9" w:rsidRPr="006D5661" w:rsidRDefault="005755A9" w:rsidP="005755A9">
      <w:pPr>
        <w:numPr>
          <w:ilvl w:val="0"/>
          <w:numId w:val="5"/>
        </w:numPr>
        <w:ind w:right="-37"/>
        <w:jc w:val="both"/>
      </w:pPr>
      <w:r>
        <w:rPr>
          <w:rFonts w:cs="Arial"/>
        </w:rPr>
        <w:t>Walking away, then look back and smile</w:t>
      </w:r>
    </w:p>
    <w:p w:rsidR="005755A9" w:rsidRPr="00554D30" w:rsidRDefault="005755A9" w:rsidP="005755A9">
      <w:pPr>
        <w:numPr>
          <w:ilvl w:val="0"/>
          <w:numId w:val="5"/>
        </w:numPr>
        <w:ind w:right="-37"/>
        <w:jc w:val="both"/>
        <w:rPr>
          <w:sz w:val="24"/>
          <w:szCs w:val="24"/>
        </w:rPr>
      </w:pPr>
      <w:r w:rsidRPr="006D5661">
        <w:rPr>
          <w:rFonts w:cs="Arial"/>
        </w:rPr>
        <w:t>Turning your body away</w:t>
      </w:r>
    </w:p>
    <w:p w:rsidR="005755A9" w:rsidRPr="001F3BF1" w:rsidRDefault="005755A9" w:rsidP="004732A3">
      <w:pPr>
        <w:ind w:right="-37"/>
        <w:jc w:val="both"/>
        <w:rPr>
          <w:sz w:val="24"/>
          <w:szCs w:val="24"/>
        </w:rPr>
      </w:pPr>
      <w:r w:rsidRPr="001F3BF1">
        <w:rPr>
          <w:sz w:val="24"/>
          <w:szCs w:val="24"/>
        </w:rPr>
        <w:t> </w:t>
      </w:r>
    </w:p>
    <w:p w:rsidR="005755A9" w:rsidRDefault="005755A9" w:rsidP="005755A9">
      <w:pPr>
        <w:ind w:right="-37"/>
        <w:jc w:val="both"/>
        <w:rPr>
          <w:rFonts w:cs="Arial"/>
          <w:b/>
          <w:bCs/>
        </w:rPr>
      </w:pPr>
    </w:p>
    <w:p w:rsidR="00513ECA" w:rsidRDefault="00513ECA" w:rsidP="005755A9">
      <w:pPr>
        <w:ind w:right="-37"/>
        <w:jc w:val="both"/>
        <w:rPr>
          <w:rFonts w:cs="Arial"/>
          <w:b/>
          <w:bCs/>
        </w:rPr>
      </w:pPr>
    </w:p>
    <w:p w:rsidR="00513ECA" w:rsidRDefault="00513ECA" w:rsidP="005755A9">
      <w:pPr>
        <w:ind w:right="-37"/>
        <w:jc w:val="both"/>
        <w:rPr>
          <w:rFonts w:cs="Arial"/>
          <w:b/>
          <w:bCs/>
        </w:rPr>
      </w:pPr>
    </w:p>
    <w:p w:rsidR="00513ECA" w:rsidRDefault="00513ECA" w:rsidP="005755A9">
      <w:pPr>
        <w:ind w:right="-37"/>
        <w:jc w:val="both"/>
        <w:rPr>
          <w:rFonts w:cs="Arial"/>
          <w:b/>
          <w:bCs/>
        </w:rPr>
      </w:pPr>
      <w:r w:rsidRPr="001F3BF1">
        <w:rPr>
          <w:rFonts w:cs="Arial"/>
          <w:b/>
          <w:bCs/>
          <w:sz w:val="28"/>
          <w:szCs w:val="28"/>
        </w:rPr>
        <w:lastRenderedPageBreak/>
        <w:t>Psychology</w:t>
      </w:r>
    </w:p>
    <w:p w:rsidR="00513ECA" w:rsidRDefault="00513ECA" w:rsidP="005755A9">
      <w:pPr>
        <w:ind w:right="-37"/>
        <w:jc w:val="both"/>
        <w:rPr>
          <w:rFonts w:cs="Arial"/>
          <w:b/>
          <w:bCs/>
        </w:rPr>
      </w:pPr>
    </w:p>
    <w:p w:rsidR="005755A9" w:rsidRDefault="005755A9" w:rsidP="005755A9">
      <w:pPr>
        <w:ind w:right="-37"/>
        <w:jc w:val="both"/>
        <w:rPr>
          <w:rFonts w:cs="Arial"/>
          <w:b/>
          <w:bCs/>
        </w:rPr>
      </w:pPr>
      <w:r>
        <w:rPr>
          <w:rFonts w:cs="Arial"/>
          <w:b/>
          <w:bCs/>
        </w:rPr>
        <w:t>Supporting your child as they grow</w:t>
      </w:r>
    </w:p>
    <w:p w:rsidR="005755A9" w:rsidRDefault="005755A9" w:rsidP="005755A9">
      <w:pPr>
        <w:ind w:right="-37"/>
        <w:jc w:val="both"/>
        <w:rPr>
          <w:rFonts w:cs="Arial"/>
        </w:rPr>
      </w:pPr>
      <w:r w:rsidRPr="004946E2">
        <w:rPr>
          <w:rFonts w:cs="Arial"/>
        </w:rPr>
        <w:t xml:space="preserve">Common concerns with any preschool child include behavioural issues around feeding and sleeping, emotional worries, general development and settling into nursery and school. Parents </w:t>
      </w:r>
      <w:r w:rsidR="004732A3">
        <w:rPr>
          <w:rFonts w:cs="Arial"/>
        </w:rPr>
        <w:t xml:space="preserve">of children with a cleft </w:t>
      </w:r>
      <w:r w:rsidRPr="004946E2">
        <w:rPr>
          <w:rFonts w:cs="Arial"/>
        </w:rPr>
        <w:t>palate may have particular concerns about issues re</w:t>
      </w:r>
      <w:r w:rsidR="004732A3">
        <w:rPr>
          <w:rFonts w:cs="Arial"/>
        </w:rPr>
        <w:t xml:space="preserve">lated to their child’s </w:t>
      </w:r>
      <w:r>
        <w:rPr>
          <w:rFonts w:cs="Arial"/>
        </w:rPr>
        <w:t>speech or hearing</w:t>
      </w:r>
      <w:r w:rsidRPr="004946E2">
        <w:rPr>
          <w:rFonts w:cs="Arial"/>
        </w:rPr>
        <w:t xml:space="preserve">. The most important way to help development is to allow your baby to experience and do exactly the same as all other babies and children. </w:t>
      </w:r>
      <w:r>
        <w:rPr>
          <w:rFonts w:cs="Arial"/>
        </w:rPr>
        <w:t>Children are very good at following their parents’ lead on what is ‘safe’ or ‘scary’, so your child will learn from your attitude and behaviour about coping confidently with the cleft and their treatment.  Parenting can feel a daunting experience for everyone at times; the cleft team Psychologists are a resource for you to use throughout your child’s treatment with the Spires service and we are always happy to talk through concerns at cleft clinic appointments, by telephone or at separate psychology appointments. Our goal is to support you and your family to minimise the impact of the cleft on your child and ensure that they are able to achieve their full potential.</w:t>
      </w:r>
    </w:p>
    <w:p w:rsidR="005755A9" w:rsidRPr="001F3BF1" w:rsidRDefault="005755A9" w:rsidP="00B95B0B">
      <w:pPr>
        <w:ind w:right="-37"/>
        <w:jc w:val="both"/>
        <w:rPr>
          <w:sz w:val="24"/>
          <w:szCs w:val="24"/>
        </w:rPr>
      </w:pPr>
    </w:p>
    <w:p w:rsidR="00BD7A78" w:rsidRPr="005755A9" w:rsidRDefault="00B95B0B" w:rsidP="005755A9">
      <w:pPr>
        <w:ind w:left="360" w:right="-37"/>
        <w:jc w:val="center"/>
        <w:rPr>
          <w:rFonts w:cs="Arial"/>
        </w:rPr>
      </w:pPr>
      <w:r w:rsidRPr="00C23DE7">
        <w:rPr>
          <w:rFonts w:cs="Arial"/>
          <w:b/>
        </w:rPr>
        <w:t>If you would like to talk to a Psychologists about any of these issues, please contact</w:t>
      </w:r>
      <w:r w:rsidR="005755A9">
        <w:rPr>
          <w:rFonts w:cs="Arial"/>
        </w:rPr>
        <w:t xml:space="preserve"> </w:t>
      </w:r>
      <w:r w:rsidR="005755A9" w:rsidRPr="005755A9">
        <w:rPr>
          <w:rFonts w:cs="Arial"/>
          <w:b/>
        </w:rPr>
        <w:t>01722 345521</w:t>
      </w:r>
    </w:p>
    <w:p w:rsidR="00BD7A78" w:rsidRDefault="005755A9" w:rsidP="005755A9">
      <w:pPr>
        <w:rPr>
          <w:b/>
          <w:sz w:val="28"/>
        </w:rPr>
      </w:pPr>
      <w:r>
        <w:rPr>
          <w:b/>
          <w:sz w:val="28"/>
        </w:rPr>
        <w:br w:type="page"/>
      </w:r>
    </w:p>
    <w:p w:rsidR="00E94AD6" w:rsidRDefault="00E94AD6" w:rsidP="009A54AB">
      <w:pPr>
        <w:jc w:val="both"/>
        <w:rPr>
          <w:b/>
          <w:sz w:val="28"/>
        </w:rPr>
      </w:pPr>
    </w:p>
    <w:p w:rsidR="00E94AD6" w:rsidRDefault="00E94AD6" w:rsidP="00E94AD6">
      <w:pPr>
        <w:rPr>
          <w:b/>
          <w:sz w:val="28"/>
        </w:rPr>
      </w:pPr>
      <w:r>
        <w:rPr>
          <w:b/>
          <w:sz w:val="28"/>
        </w:rPr>
        <w:t>Welcome to Sarum Ward</w:t>
      </w:r>
    </w:p>
    <w:p w:rsidR="00E94AD6" w:rsidRDefault="00E94AD6" w:rsidP="00E94AD6"/>
    <w:p w:rsidR="00E94AD6" w:rsidRDefault="00E94AD6" w:rsidP="00E94AD6">
      <w:r>
        <w:t xml:space="preserve">The following information is to give you some idea of the facilities available to you while you are in hospital with your child, and ideas as to what you might need to bring with you. </w:t>
      </w:r>
    </w:p>
    <w:p w:rsidR="00E94AD6" w:rsidRDefault="00E94AD6" w:rsidP="00E94AD6"/>
    <w:p w:rsidR="00E94AD6" w:rsidRDefault="00E94AD6" w:rsidP="00E94AD6">
      <w:pPr>
        <w:rPr>
          <w:b/>
        </w:rPr>
      </w:pPr>
      <w:r>
        <w:rPr>
          <w:b/>
        </w:rPr>
        <w:t>Children’s Facilities</w:t>
      </w:r>
    </w:p>
    <w:p w:rsidR="00E94AD6" w:rsidRDefault="00E94AD6" w:rsidP="00E94AD6">
      <w:pPr>
        <w:ind w:right="2528"/>
        <w:jc w:val="both"/>
      </w:pPr>
      <w:r>
        <w:rPr>
          <w:noProof/>
        </w:rPr>
        <w:drawing>
          <wp:anchor distT="0" distB="0" distL="114300" distR="114300" simplePos="0" relativeHeight="251767808" behindDoc="0" locked="0" layoutInCell="1" allowOverlap="0" wp14:anchorId="7A6C7F68" wp14:editId="2F60BAB5">
            <wp:simplePos x="0" y="0"/>
            <wp:positionH relativeFrom="column">
              <wp:posOffset>2714625</wp:posOffset>
            </wp:positionH>
            <wp:positionV relativeFrom="page">
              <wp:posOffset>1435735</wp:posOffset>
            </wp:positionV>
            <wp:extent cx="1242695" cy="1828800"/>
            <wp:effectExtent l="0" t="0" r="0" b="0"/>
            <wp:wrapNone/>
            <wp:docPr id="132" name="Picture 132" descr="Sarum en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Sarum entrance"/>
                    <pic:cNvPicPr>
                      <a:picLocks noChangeAspect="1" noChangeArrowheads="1"/>
                    </pic:cNvPicPr>
                  </pic:nvPicPr>
                  <pic:blipFill>
                    <a:blip r:embed="rId33" cstate="print">
                      <a:extLst>
                        <a:ext uri="{28A0092B-C50C-407E-A947-70E740481C1C}">
                          <a14:useLocalDpi xmlns:a14="http://schemas.microsoft.com/office/drawing/2010/main" val="0"/>
                        </a:ext>
                      </a:extLst>
                    </a:blip>
                    <a:srcRect l="7568" t="6494" r="18137" b="10687"/>
                    <a:stretch>
                      <a:fillRect/>
                    </a:stretch>
                  </pic:blipFill>
                  <pic:spPr bwMode="auto">
                    <a:xfrm>
                      <a:off x="0" y="0"/>
                      <a:ext cx="124269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Children will stay in either a cubicle or in one of the bays on the ward. A parent/carer bed/bed chair is provided next to the child. Each bed space/cubicle has a television/radio/telephone unit. The television is free, but for the telephone a phone card can be purchased from the hospital. </w:t>
      </w:r>
    </w:p>
    <w:p w:rsidR="00E94AD6" w:rsidRDefault="00E94AD6" w:rsidP="00E94AD6">
      <w:pPr>
        <w:ind w:right="2528"/>
        <w:jc w:val="both"/>
      </w:pPr>
    </w:p>
    <w:p w:rsidR="00E94AD6" w:rsidRDefault="00E94AD6" w:rsidP="00E94AD6">
      <w:pPr>
        <w:ind w:right="2528"/>
        <w:jc w:val="both"/>
      </w:pPr>
      <w:r>
        <w:t xml:space="preserve">Your child may like to bring in a favourite toy/blanket etc. This is fine but please make sure that it is labelled with his/her name. </w:t>
      </w:r>
    </w:p>
    <w:p w:rsidR="00E94AD6" w:rsidRDefault="00E94AD6" w:rsidP="00E94AD6">
      <w:pPr>
        <w:ind w:right="2528"/>
        <w:jc w:val="both"/>
      </w:pPr>
    </w:p>
    <w:p w:rsidR="00E94AD6" w:rsidRDefault="00E94AD6" w:rsidP="00E94AD6">
      <w:pPr>
        <w:ind w:right="2528"/>
        <w:jc w:val="both"/>
      </w:pPr>
      <w:r>
        <w:rPr>
          <w:noProof/>
        </w:rPr>
        <w:drawing>
          <wp:anchor distT="0" distB="0" distL="114300" distR="114300" simplePos="0" relativeHeight="251768832" behindDoc="0" locked="0" layoutInCell="1" allowOverlap="0" wp14:anchorId="2CE78A3F" wp14:editId="49AF5A38">
            <wp:simplePos x="0" y="0"/>
            <wp:positionH relativeFrom="column">
              <wp:posOffset>2606040</wp:posOffset>
            </wp:positionH>
            <wp:positionV relativeFrom="page">
              <wp:posOffset>3721735</wp:posOffset>
            </wp:positionV>
            <wp:extent cx="1485900" cy="1114425"/>
            <wp:effectExtent l="0" t="0" r="0" b="0"/>
            <wp:wrapNone/>
            <wp:docPr id="133" name="Picture 133" descr="c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o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85900" cy="11144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We do have some ready-made formula milks but not all varieties so please contact us to make sure we have what you need, if not you will need to bring your own milk powder with you. We have some baby jar foods but if your baby has any favourites then it is a good idea to bring them in. There is also a daily menu which your child can order from. You will need to bring in nappies and any toiletries for your baby/child. </w:t>
      </w:r>
    </w:p>
    <w:p w:rsidR="00E94AD6" w:rsidRDefault="00E94AD6" w:rsidP="00E94AD6">
      <w:pPr>
        <w:ind w:right="2528"/>
        <w:jc w:val="both"/>
      </w:pPr>
    </w:p>
    <w:p w:rsidR="00E94AD6" w:rsidRDefault="00E94AD6" w:rsidP="00E94AD6">
      <w:pPr>
        <w:ind w:right="2528"/>
        <w:jc w:val="both"/>
      </w:pPr>
      <w:r>
        <w:rPr>
          <w:noProof/>
        </w:rPr>
        <w:drawing>
          <wp:anchor distT="0" distB="0" distL="114300" distR="114300" simplePos="0" relativeHeight="251769856" behindDoc="0" locked="0" layoutInCell="1" allowOverlap="0" wp14:anchorId="6724ED2F" wp14:editId="0EAC11EC">
            <wp:simplePos x="0" y="0"/>
            <wp:positionH relativeFrom="column">
              <wp:posOffset>-217805</wp:posOffset>
            </wp:positionH>
            <wp:positionV relativeFrom="page">
              <wp:posOffset>5535930</wp:posOffset>
            </wp:positionV>
            <wp:extent cx="2819400" cy="1565275"/>
            <wp:effectExtent l="0" t="0" r="0" b="0"/>
            <wp:wrapNone/>
            <wp:docPr id="134" name="Picture 134" descr="playroo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playroom 2"/>
                    <pic:cNvPicPr>
                      <a:picLocks noChangeAspect="1" noChangeArrowheads="1"/>
                    </pic:cNvPicPr>
                  </pic:nvPicPr>
                  <pic:blipFill>
                    <a:blip r:embed="rId35" cstate="print">
                      <a:extLst>
                        <a:ext uri="{28A0092B-C50C-407E-A947-70E740481C1C}">
                          <a14:useLocalDpi xmlns:a14="http://schemas.microsoft.com/office/drawing/2010/main" val="0"/>
                        </a:ext>
                      </a:extLst>
                    </a:blip>
                    <a:srcRect t="8966" b="16977"/>
                    <a:stretch>
                      <a:fillRect/>
                    </a:stretch>
                  </pic:blipFill>
                  <pic:spPr bwMode="auto">
                    <a:xfrm>
                      <a:off x="0" y="0"/>
                      <a:ext cx="2819400" cy="1565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4AD6" w:rsidRDefault="00E94AD6" w:rsidP="00E94AD6">
      <w:pPr>
        <w:ind w:right="2528"/>
        <w:jc w:val="both"/>
      </w:pPr>
    </w:p>
    <w:p w:rsidR="00E94AD6" w:rsidRDefault="00E94AD6" w:rsidP="00E94AD6">
      <w:pPr>
        <w:ind w:right="2528"/>
        <w:jc w:val="both"/>
      </w:pPr>
    </w:p>
    <w:p w:rsidR="00E94AD6" w:rsidRDefault="00E94AD6" w:rsidP="00E94AD6">
      <w:pPr>
        <w:ind w:right="2528"/>
        <w:jc w:val="both"/>
      </w:pPr>
    </w:p>
    <w:p w:rsidR="00E94AD6" w:rsidRDefault="00E94AD6" w:rsidP="00E94AD6">
      <w:pPr>
        <w:ind w:right="2528"/>
        <w:jc w:val="both"/>
      </w:pPr>
    </w:p>
    <w:p w:rsidR="00E94AD6" w:rsidRDefault="00E94AD6" w:rsidP="00E94AD6">
      <w:pPr>
        <w:ind w:left="5016" w:right="-37"/>
        <w:jc w:val="both"/>
      </w:pPr>
    </w:p>
    <w:p w:rsidR="00E94AD6" w:rsidRDefault="00E94AD6" w:rsidP="00E94AD6">
      <w:pPr>
        <w:ind w:left="5016" w:right="-37"/>
        <w:jc w:val="both"/>
      </w:pPr>
      <w:r>
        <w:t>Children’s</w:t>
      </w:r>
    </w:p>
    <w:p w:rsidR="00E94AD6" w:rsidRDefault="00E94AD6" w:rsidP="00E94AD6">
      <w:pPr>
        <w:ind w:left="5016" w:right="-37"/>
        <w:jc w:val="both"/>
      </w:pPr>
      <w:r>
        <w:t>Playroom</w:t>
      </w:r>
    </w:p>
    <w:p w:rsidR="00E94AD6" w:rsidRDefault="00E94AD6" w:rsidP="00E94AD6">
      <w:pPr>
        <w:ind w:right="2528"/>
        <w:jc w:val="both"/>
      </w:pPr>
    </w:p>
    <w:p w:rsidR="00E94AD6" w:rsidRDefault="00E94AD6" w:rsidP="00E94AD6">
      <w:pPr>
        <w:ind w:right="2528"/>
        <w:jc w:val="both"/>
      </w:pPr>
    </w:p>
    <w:p w:rsidR="00E94AD6" w:rsidRDefault="00E94AD6" w:rsidP="00E94AD6">
      <w:pPr>
        <w:ind w:right="20"/>
        <w:jc w:val="both"/>
      </w:pPr>
      <w:r>
        <w:br w:type="page"/>
      </w:r>
    </w:p>
    <w:p w:rsidR="00E94AD6" w:rsidRDefault="00E94AD6" w:rsidP="00E94AD6">
      <w:pPr>
        <w:ind w:right="2528"/>
        <w:jc w:val="both"/>
        <w:rPr>
          <w:b/>
          <w:sz w:val="28"/>
        </w:rPr>
      </w:pPr>
      <w:r>
        <w:rPr>
          <w:b/>
          <w:sz w:val="28"/>
        </w:rPr>
        <w:lastRenderedPageBreak/>
        <w:t>Parent’s Facilities</w:t>
      </w:r>
    </w:p>
    <w:p w:rsidR="00E94AD6" w:rsidRDefault="00E94AD6" w:rsidP="00E94AD6">
      <w:pPr>
        <w:ind w:right="-37"/>
        <w:jc w:val="center"/>
      </w:pPr>
    </w:p>
    <w:p w:rsidR="00E94AD6" w:rsidRDefault="00E94AD6" w:rsidP="00E94AD6">
      <w:pPr>
        <w:ind w:right="-37"/>
        <w:jc w:val="center"/>
      </w:pPr>
      <w:r>
        <w:t>Visiting is any time for parents/carers</w:t>
      </w:r>
    </w:p>
    <w:p w:rsidR="00E94AD6" w:rsidRDefault="00E94AD6" w:rsidP="00E94AD6">
      <w:pPr>
        <w:ind w:right="-37"/>
        <w:jc w:val="center"/>
      </w:pPr>
      <w:r>
        <w:t>For others it is 14:00 – 17:00 and 18:00 – 20:00</w:t>
      </w:r>
    </w:p>
    <w:p w:rsidR="00E94AD6" w:rsidRDefault="00E94AD6" w:rsidP="00E94AD6">
      <w:pPr>
        <w:ind w:right="-37"/>
      </w:pPr>
    </w:p>
    <w:p w:rsidR="00E94AD6" w:rsidRDefault="00622FF4" w:rsidP="00E94AD6">
      <w:pPr>
        <w:ind w:left="3534" w:right="-37"/>
        <w:jc w:val="both"/>
      </w:pPr>
      <w:r>
        <w:rPr>
          <w:noProof/>
        </w:rPr>
        <w:drawing>
          <wp:anchor distT="0" distB="0" distL="114300" distR="114300" simplePos="0" relativeHeight="251770880" behindDoc="0" locked="0" layoutInCell="1" allowOverlap="0" wp14:anchorId="18FE0ABA" wp14:editId="64EE393D">
            <wp:simplePos x="0" y="0"/>
            <wp:positionH relativeFrom="column">
              <wp:posOffset>144780</wp:posOffset>
            </wp:positionH>
            <wp:positionV relativeFrom="page">
              <wp:posOffset>1083310</wp:posOffset>
            </wp:positionV>
            <wp:extent cx="2286000" cy="1094105"/>
            <wp:effectExtent l="0" t="0" r="0" b="0"/>
            <wp:wrapNone/>
            <wp:docPr id="135" name="Picture 135" descr="parent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parent bed"/>
                    <pic:cNvPicPr>
                      <a:picLocks noChangeAspect="1" noChangeArrowheads="1"/>
                    </pic:cNvPicPr>
                  </pic:nvPicPr>
                  <pic:blipFill>
                    <a:blip r:embed="rId36" cstate="print">
                      <a:extLst>
                        <a:ext uri="{28A0092B-C50C-407E-A947-70E740481C1C}">
                          <a14:useLocalDpi xmlns:a14="http://schemas.microsoft.com/office/drawing/2010/main" val="0"/>
                        </a:ext>
                      </a:extLst>
                    </a:blip>
                    <a:srcRect t="36307" r="179"/>
                    <a:stretch>
                      <a:fillRect/>
                    </a:stretch>
                  </pic:blipFill>
                  <pic:spPr bwMode="auto">
                    <a:xfrm>
                      <a:off x="0" y="0"/>
                      <a:ext cx="2286000" cy="1094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4AD6" w:rsidRDefault="00E94AD6" w:rsidP="00E94AD6">
      <w:pPr>
        <w:ind w:left="4047" w:right="248"/>
        <w:jc w:val="both"/>
      </w:pPr>
      <w:r>
        <w:t xml:space="preserve">We are able to accommodate one parent/carer on the ward if you want to stay and are able to. </w:t>
      </w:r>
    </w:p>
    <w:p w:rsidR="00E94AD6" w:rsidRDefault="00E94AD6" w:rsidP="00E94AD6">
      <w:pPr>
        <w:ind w:right="-37"/>
      </w:pPr>
    </w:p>
    <w:p w:rsidR="00E94AD6" w:rsidRPr="00BF180C" w:rsidRDefault="00E94AD6" w:rsidP="00E94AD6">
      <w:pPr>
        <w:ind w:right="-37"/>
        <w:rPr>
          <w:sz w:val="24"/>
        </w:rPr>
      </w:pPr>
    </w:p>
    <w:p w:rsidR="00E94AD6" w:rsidRDefault="00E94AD6" w:rsidP="00E94AD6">
      <w:pPr>
        <w:ind w:right="-37"/>
        <w:jc w:val="both"/>
      </w:pPr>
      <w:r>
        <w:t>There is a parent’s kitchen/sitting room with a toaster, microwave and fridge, as well as tea and coffee making facilities. We have a supply of therm</w:t>
      </w:r>
      <w:r w:rsidR="0091081E">
        <w:t xml:space="preserve">os mugs with lids for your use, but you may like to bring your own. </w:t>
      </w:r>
      <w:r>
        <w:t xml:space="preserve">Parent’s shower and toilet facilities are also available, so if staying you will need to bring toiletries for yourself. </w:t>
      </w:r>
    </w:p>
    <w:p w:rsidR="00E94AD6" w:rsidRDefault="00AE0F40" w:rsidP="00E94AD6">
      <w:pPr>
        <w:ind w:right="-37"/>
        <w:jc w:val="both"/>
      </w:pPr>
      <w:r>
        <w:rPr>
          <w:noProof/>
        </w:rPr>
        <w:drawing>
          <wp:anchor distT="0" distB="0" distL="114300" distR="114300" simplePos="0" relativeHeight="251771904" behindDoc="0" locked="0" layoutInCell="1" allowOverlap="0" wp14:anchorId="2E5DA74F" wp14:editId="59E86042">
            <wp:simplePos x="0" y="0"/>
            <wp:positionH relativeFrom="column">
              <wp:posOffset>108585</wp:posOffset>
            </wp:positionH>
            <wp:positionV relativeFrom="page">
              <wp:posOffset>3112135</wp:posOffset>
            </wp:positionV>
            <wp:extent cx="1828800" cy="1371600"/>
            <wp:effectExtent l="0" t="0" r="0" b="0"/>
            <wp:wrapNone/>
            <wp:docPr id="136" name="Picture 136" descr="parents sitting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arents sitting room"/>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E94AD6">
        <w:rPr>
          <w:noProof/>
        </w:rPr>
        <w:drawing>
          <wp:anchor distT="0" distB="0" distL="114300" distR="114300" simplePos="0" relativeHeight="251772928" behindDoc="0" locked="0" layoutInCell="1" allowOverlap="0" wp14:anchorId="42C1A6A8" wp14:editId="1A235D57">
            <wp:simplePos x="0" y="0"/>
            <wp:positionH relativeFrom="column">
              <wp:posOffset>2207895</wp:posOffset>
            </wp:positionH>
            <wp:positionV relativeFrom="page">
              <wp:posOffset>3112135</wp:posOffset>
            </wp:positionV>
            <wp:extent cx="1600200" cy="1371600"/>
            <wp:effectExtent l="0" t="0" r="0" b="0"/>
            <wp:wrapNone/>
            <wp:docPr id="137" name="Picture 137" descr="parents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parents kitchen"/>
                    <pic:cNvPicPr>
                      <a:picLocks noChangeAspect="1" noChangeArrowheads="1"/>
                    </pic:cNvPicPr>
                  </pic:nvPicPr>
                  <pic:blipFill>
                    <a:blip r:embed="rId38" cstate="print">
                      <a:extLst>
                        <a:ext uri="{28A0092B-C50C-407E-A947-70E740481C1C}">
                          <a14:useLocalDpi xmlns:a14="http://schemas.microsoft.com/office/drawing/2010/main" val="0"/>
                        </a:ext>
                      </a:extLst>
                    </a:blip>
                    <a:srcRect t="1514" r="39420" b="29321"/>
                    <a:stretch>
                      <a:fillRect/>
                    </a:stretch>
                  </pic:blipFill>
                  <pic:spPr bwMode="auto">
                    <a:xfrm>
                      <a:off x="0" y="0"/>
                      <a:ext cx="160020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4AD6" w:rsidRDefault="00E94AD6" w:rsidP="00E94AD6">
      <w:pPr>
        <w:ind w:right="-37"/>
        <w:jc w:val="both"/>
      </w:pPr>
    </w:p>
    <w:p w:rsidR="00E94AD6" w:rsidRPr="00BF180C" w:rsidRDefault="00E94AD6" w:rsidP="00E94AD6"/>
    <w:p w:rsidR="00E94AD6" w:rsidRPr="00BF180C" w:rsidRDefault="00E94AD6" w:rsidP="00E94AD6"/>
    <w:p w:rsidR="00E94AD6" w:rsidRPr="00BF180C" w:rsidRDefault="00E94AD6" w:rsidP="00E94AD6"/>
    <w:p w:rsidR="00E94AD6" w:rsidRPr="00BF180C" w:rsidRDefault="00E94AD6" w:rsidP="00E94AD6"/>
    <w:p w:rsidR="00E94AD6" w:rsidRPr="00BF180C" w:rsidRDefault="00E94AD6" w:rsidP="00E94AD6"/>
    <w:p w:rsidR="00E94AD6" w:rsidRPr="00BF180C" w:rsidRDefault="00E94AD6" w:rsidP="00E94AD6"/>
    <w:p w:rsidR="00E94AD6" w:rsidRPr="00BF180C" w:rsidRDefault="00E94AD6" w:rsidP="00E94AD6"/>
    <w:p w:rsidR="00E94AD6" w:rsidRDefault="00E94AD6" w:rsidP="00E94AD6"/>
    <w:p w:rsidR="00E94AD6" w:rsidRDefault="00E94AD6" w:rsidP="00E94AD6"/>
    <w:p w:rsidR="00E94AD6" w:rsidRDefault="00E94AD6" w:rsidP="00E94AD6">
      <w:pPr>
        <w:jc w:val="both"/>
      </w:pPr>
      <w:r>
        <w:t xml:space="preserve">Canteen facilities are available at the hospital where you may buy meals. If you are staying on the ward you will be given a ticket to enable you to get cheaper meals. </w:t>
      </w:r>
    </w:p>
    <w:p w:rsidR="00E94AD6" w:rsidRDefault="00E94AD6" w:rsidP="00E94AD6">
      <w:pPr>
        <w:jc w:val="both"/>
      </w:pPr>
    </w:p>
    <w:p w:rsidR="00E94AD6" w:rsidRDefault="00E94AD6" w:rsidP="00E94AD6">
      <w:pPr>
        <w:jc w:val="both"/>
      </w:pPr>
      <w:r>
        <w:t xml:space="preserve">Car parking is available on the hospital site in the Pay and Display car parks. The ward can provide you with a form to enable you to purchase a weekly ticket from the hospital main entrance at a reduced rate. </w:t>
      </w:r>
    </w:p>
    <w:p w:rsidR="00E94AD6" w:rsidRDefault="00E94AD6" w:rsidP="00E94AD6">
      <w:pPr>
        <w:jc w:val="both"/>
      </w:pPr>
    </w:p>
    <w:p w:rsidR="00E94AD6" w:rsidRDefault="00E94AD6" w:rsidP="00E94AD6">
      <w:pPr>
        <w:jc w:val="both"/>
      </w:pPr>
      <w:r>
        <w:t xml:space="preserve">We hope this information has been useful. Please contact us on: 01722 336262 x2561 if you have any further questions or would like to arrange a visit. </w:t>
      </w:r>
    </w:p>
    <w:p w:rsidR="00E94AD6" w:rsidRDefault="00E94AD6" w:rsidP="00E94AD6">
      <w:pPr>
        <w:jc w:val="both"/>
      </w:pPr>
    </w:p>
    <w:p w:rsidR="00E94AD6" w:rsidRDefault="00E94AD6" w:rsidP="00E94AD6">
      <w:pPr>
        <w:jc w:val="both"/>
      </w:pPr>
      <w:r>
        <w:t xml:space="preserve">All staff realise how stressful being in hospital is for you and your family. Please ask your child’s Nurse any questions you may have and he/she will endeavour to help you. Our aim is to work with you to do the best we can for your child. </w:t>
      </w:r>
    </w:p>
    <w:p w:rsidR="0082517F" w:rsidRDefault="0082517F">
      <w:pPr>
        <w:rPr>
          <w:b/>
          <w:sz w:val="28"/>
        </w:rPr>
      </w:pPr>
      <w:r>
        <w:rPr>
          <w:b/>
          <w:sz w:val="28"/>
        </w:rPr>
        <w:br w:type="page"/>
      </w:r>
    </w:p>
    <w:p w:rsidR="009A54AB" w:rsidRDefault="009A54AB" w:rsidP="009A54AB">
      <w:pPr>
        <w:jc w:val="both"/>
        <w:rPr>
          <w:b/>
          <w:sz w:val="28"/>
        </w:rPr>
      </w:pPr>
      <w:r>
        <w:rPr>
          <w:b/>
          <w:sz w:val="28"/>
        </w:rPr>
        <w:lastRenderedPageBreak/>
        <w:t>Surgery</w:t>
      </w:r>
    </w:p>
    <w:p w:rsidR="009A54AB" w:rsidRDefault="009A54AB" w:rsidP="009A54AB">
      <w:pPr>
        <w:jc w:val="both"/>
        <w:rPr>
          <w:b/>
        </w:rPr>
      </w:pPr>
    </w:p>
    <w:p w:rsidR="009A54AB" w:rsidRDefault="009A54AB" w:rsidP="009A54AB">
      <w:pPr>
        <w:jc w:val="both"/>
        <w:rPr>
          <w:b/>
        </w:rPr>
      </w:pPr>
      <w:r>
        <w:rPr>
          <w:b/>
        </w:rPr>
        <w:t>Aim of the Operation</w:t>
      </w:r>
    </w:p>
    <w:p w:rsidR="009A54AB" w:rsidRDefault="009A54AB" w:rsidP="009A54AB">
      <w:pPr>
        <w:jc w:val="both"/>
      </w:pPr>
      <w:r>
        <w:t xml:space="preserve">The cleft of the </w:t>
      </w:r>
      <w:r w:rsidRPr="00A04E3A">
        <w:rPr>
          <w:color w:val="0000FF"/>
        </w:rPr>
        <w:t>palate</w:t>
      </w:r>
      <w:r>
        <w:t xml:space="preserve"> is repaired around 6-12 months. The aim is to repair the muscles of the soft </w:t>
      </w:r>
      <w:r w:rsidRPr="00A04E3A">
        <w:rPr>
          <w:color w:val="0000FF"/>
        </w:rPr>
        <w:t>palate</w:t>
      </w:r>
      <w:r>
        <w:t xml:space="preserve"> to help in feeding and speech development and to repair the cleft in the hard </w:t>
      </w:r>
      <w:r w:rsidRPr="00A04E3A">
        <w:rPr>
          <w:color w:val="0000FF"/>
        </w:rPr>
        <w:t>palate</w:t>
      </w:r>
      <w:r>
        <w:t>.</w:t>
      </w:r>
    </w:p>
    <w:p w:rsidR="009A54AB" w:rsidRDefault="009A54AB" w:rsidP="009A54AB">
      <w:pPr>
        <w:jc w:val="both"/>
      </w:pPr>
    </w:p>
    <w:p w:rsidR="009A54AB" w:rsidRDefault="009A54AB" w:rsidP="009A54AB">
      <w:pPr>
        <w:jc w:val="both"/>
        <w:rPr>
          <w:b/>
        </w:rPr>
      </w:pPr>
      <w:r>
        <w:rPr>
          <w:b/>
        </w:rPr>
        <w:t>Coming into Hospital</w:t>
      </w:r>
    </w:p>
    <w:p w:rsidR="009A54AB" w:rsidRDefault="009A54AB" w:rsidP="009A54AB">
      <w:pPr>
        <w:jc w:val="both"/>
      </w:pPr>
      <w:r>
        <w:t xml:space="preserve">Your baby will be admitted the day before or the day of the operation and may need to attend a pre-admission clinic. Both admissions enable you to meet the Nurse, Doctor and Anaesthetist who will all explain what will happen during your stay in </w:t>
      </w:r>
      <w:r w:rsidRPr="00A77E74">
        <w:t>hospital. Your baby may need to have a routine blood test. Photographs are taken as</w:t>
      </w:r>
      <w:r>
        <w:t xml:space="preserve"> a baseline for follow-up and audit records (see Medical Photography section). A routine hearing test may be performed prior to your baby’s cleft </w:t>
      </w:r>
      <w:r w:rsidRPr="00E8478E">
        <w:rPr>
          <w:color w:val="0000FF"/>
        </w:rPr>
        <w:t>palate</w:t>
      </w:r>
      <w:r>
        <w:t xml:space="preserve"> repair (see Hearing section). </w:t>
      </w:r>
    </w:p>
    <w:p w:rsidR="009A54AB" w:rsidRDefault="009A54AB" w:rsidP="009A54AB">
      <w:pPr>
        <w:jc w:val="both"/>
      </w:pPr>
      <w:r>
        <w:rPr>
          <w:noProof/>
        </w:rPr>
        <w:drawing>
          <wp:anchor distT="0" distB="0" distL="114300" distR="114300" simplePos="0" relativeHeight="251727872" behindDoc="0" locked="0" layoutInCell="1" allowOverlap="1" wp14:anchorId="59C09212" wp14:editId="4BB0909C">
            <wp:simplePos x="0" y="0"/>
            <wp:positionH relativeFrom="column">
              <wp:posOffset>2063115</wp:posOffset>
            </wp:positionH>
            <wp:positionV relativeFrom="paragraph">
              <wp:posOffset>125730</wp:posOffset>
            </wp:positionV>
            <wp:extent cx="1962150" cy="1219200"/>
            <wp:effectExtent l="0" t="0" r="0" b="0"/>
            <wp:wrapNone/>
            <wp:docPr id="139" name="Picture 139" descr="Surger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urgery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62150" cy="1219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54AB" w:rsidRDefault="009A54AB" w:rsidP="009A54AB">
      <w:pPr>
        <w:jc w:val="both"/>
      </w:pPr>
      <w:r>
        <w:rPr>
          <w:noProof/>
        </w:rPr>
        <w:drawing>
          <wp:anchor distT="0" distB="0" distL="114300" distR="114300" simplePos="0" relativeHeight="251729920" behindDoc="0" locked="0" layoutInCell="1" allowOverlap="1" wp14:anchorId="4FA882DE" wp14:editId="0EB16275">
            <wp:simplePos x="0" y="0"/>
            <wp:positionH relativeFrom="column">
              <wp:posOffset>2057400</wp:posOffset>
            </wp:positionH>
            <wp:positionV relativeFrom="paragraph">
              <wp:posOffset>1579880</wp:posOffset>
            </wp:positionV>
            <wp:extent cx="1952625" cy="1276350"/>
            <wp:effectExtent l="0" t="0" r="0" b="0"/>
            <wp:wrapNone/>
            <wp:docPr id="141" name="Picture 141" descr="surger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urgery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52625"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8896" behindDoc="0" locked="0" layoutInCell="1" allowOverlap="1" wp14:anchorId="461AD3E2" wp14:editId="0E3F537B">
            <wp:simplePos x="0" y="0"/>
            <wp:positionH relativeFrom="column">
              <wp:posOffset>0</wp:posOffset>
            </wp:positionH>
            <wp:positionV relativeFrom="paragraph">
              <wp:posOffset>1579880</wp:posOffset>
            </wp:positionV>
            <wp:extent cx="1914525" cy="1276350"/>
            <wp:effectExtent l="0" t="0" r="0" b="0"/>
            <wp:wrapNone/>
            <wp:docPr id="140" name="Picture 140" descr="Surger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Surgery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14525"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6848" behindDoc="0" locked="0" layoutInCell="1" allowOverlap="1" wp14:anchorId="2E724903" wp14:editId="7167BBD3">
            <wp:simplePos x="0" y="0"/>
            <wp:positionH relativeFrom="column">
              <wp:posOffset>0</wp:posOffset>
            </wp:positionH>
            <wp:positionV relativeFrom="paragraph">
              <wp:posOffset>0</wp:posOffset>
            </wp:positionV>
            <wp:extent cx="1914525" cy="1219200"/>
            <wp:effectExtent l="0" t="0" r="0" b="0"/>
            <wp:wrapNone/>
            <wp:docPr id="138" name="Picture 138" descr="Surger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urgery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14525" cy="1219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54AB" w:rsidRPr="006811AD" w:rsidRDefault="009A54AB" w:rsidP="009A54AB"/>
    <w:p w:rsidR="009A54AB" w:rsidRPr="006811AD" w:rsidRDefault="009A54AB" w:rsidP="009A54AB"/>
    <w:p w:rsidR="009A54AB" w:rsidRPr="006811AD" w:rsidRDefault="009A54AB" w:rsidP="009A54AB"/>
    <w:p w:rsidR="009A54AB" w:rsidRPr="006811AD" w:rsidRDefault="009A54AB" w:rsidP="009A54AB"/>
    <w:p w:rsidR="009A54AB" w:rsidRPr="006811AD" w:rsidRDefault="009A54AB" w:rsidP="009A54AB"/>
    <w:p w:rsidR="009A54AB" w:rsidRDefault="009A54AB" w:rsidP="009A54AB"/>
    <w:p w:rsidR="009A54AB" w:rsidRPr="006811AD" w:rsidRDefault="009A54AB" w:rsidP="009A54AB"/>
    <w:p w:rsidR="009A54AB" w:rsidRDefault="009A54AB" w:rsidP="009A54AB"/>
    <w:tbl>
      <w:tblPr>
        <w:tblW w:w="6327" w:type="dxa"/>
        <w:tblInd w:w="108" w:type="dxa"/>
        <w:tblLook w:val="01E0" w:firstRow="1" w:lastRow="1" w:firstColumn="1" w:lastColumn="1" w:noHBand="0" w:noVBand="0"/>
      </w:tblPr>
      <w:tblGrid>
        <w:gridCol w:w="3135"/>
        <w:gridCol w:w="3192"/>
      </w:tblGrid>
      <w:tr w:rsidR="009A54AB" w:rsidTr="00E94AD6">
        <w:tc>
          <w:tcPr>
            <w:tcW w:w="3135" w:type="dxa"/>
          </w:tcPr>
          <w:p w:rsidR="009A54AB" w:rsidRDefault="009A54AB" w:rsidP="00E94AD6">
            <w:pPr>
              <w:jc w:val="center"/>
            </w:pPr>
            <w:r>
              <w:t>Arriving at the ward</w:t>
            </w:r>
          </w:p>
        </w:tc>
        <w:tc>
          <w:tcPr>
            <w:tcW w:w="3192" w:type="dxa"/>
          </w:tcPr>
          <w:p w:rsidR="009A54AB" w:rsidRDefault="009A54AB" w:rsidP="00E94AD6">
            <w:pPr>
              <w:jc w:val="center"/>
            </w:pPr>
            <w:r>
              <w:t>Baby being weighed</w:t>
            </w:r>
          </w:p>
        </w:tc>
      </w:tr>
    </w:tbl>
    <w:p w:rsidR="009A54AB" w:rsidRDefault="009A54AB" w:rsidP="009A54AB"/>
    <w:p w:rsidR="009A54AB" w:rsidRPr="006811AD" w:rsidRDefault="009A54AB" w:rsidP="009A54AB"/>
    <w:p w:rsidR="009A54AB" w:rsidRPr="006811AD" w:rsidRDefault="009A54AB" w:rsidP="009A54AB"/>
    <w:p w:rsidR="009A54AB" w:rsidRPr="006811AD" w:rsidRDefault="009A54AB" w:rsidP="009A54AB"/>
    <w:p w:rsidR="009A54AB" w:rsidRPr="006811AD" w:rsidRDefault="009A54AB" w:rsidP="009A54AB"/>
    <w:p w:rsidR="009A54AB" w:rsidRPr="006811AD" w:rsidRDefault="009A54AB" w:rsidP="009A54AB"/>
    <w:p w:rsidR="009A54AB" w:rsidRPr="006811AD" w:rsidRDefault="009A54AB" w:rsidP="009A54AB"/>
    <w:p w:rsidR="009A54AB" w:rsidRDefault="009A54AB" w:rsidP="009A54AB"/>
    <w:p w:rsidR="009A54AB" w:rsidRPr="006811AD" w:rsidRDefault="009A54AB" w:rsidP="009A54AB"/>
    <w:p w:rsidR="009A54AB" w:rsidRDefault="009A54AB" w:rsidP="009A54AB"/>
    <w:tbl>
      <w:tblPr>
        <w:tblW w:w="6327" w:type="dxa"/>
        <w:tblInd w:w="108" w:type="dxa"/>
        <w:tblLook w:val="01E0" w:firstRow="1" w:lastRow="1" w:firstColumn="1" w:lastColumn="1" w:noHBand="0" w:noVBand="0"/>
      </w:tblPr>
      <w:tblGrid>
        <w:gridCol w:w="3135"/>
        <w:gridCol w:w="3192"/>
      </w:tblGrid>
      <w:tr w:rsidR="009A54AB" w:rsidTr="00E94AD6">
        <w:tc>
          <w:tcPr>
            <w:tcW w:w="3135" w:type="dxa"/>
          </w:tcPr>
          <w:p w:rsidR="009A54AB" w:rsidRDefault="009A54AB" w:rsidP="00E94AD6">
            <w:pPr>
              <w:jc w:val="center"/>
            </w:pPr>
            <w:r>
              <w:t>Baby having name tag put on</w:t>
            </w:r>
          </w:p>
        </w:tc>
        <w:tc>
          <w:tcPr>
            <w:tcW w:w="3192" w:type="dxa"/>
          </w:tcPr>
          <w:p w:rsidR="009A54AB" w:rsidRDefault="009A54AB" w:rsidP="00E94AD6">
            <w:pPr>
              <w:jc w:val="center"/>
            </w:pPr>
            <w:r>
              <w:t>Speaking with the Anaesthetist</w:t>
            </w:r>
          </w:p>
        </w:tc>
      </w:tr>
    </w:tbl>
    <w:p w:rsidR="00C750AA" w:rsidRDefault="009A54AB" w:rsidP="00C750AA">
      <w:pPr>
        <w:rPr>
          <w:b/>
          <w:sz w:val="28"/>
        </w:rPr>
      </w:pPr>
      <w:r>
        <w:rPr>
          <w:noProof/>
        </w:rPr>
        <mc:AlternateContent>
          <mc:Choice Requires="wps">
            <w:drawing>
              <wp:anchor distT="45720" distB="45720" distL="114300" distR="114300" simplePos="0" relativeHeight="251747328" behindDoc="0" locked="0" layoutInCell="1" allowOverlap="1" wp14:anchorId="5C9923BF" wp14:editId="79FD4E0B">
                <wp:simplePos x="0" y="0"/>
                <wp:positionH relativeFrom="column">
                  <wp:posOffset>2696210</wp:posOffset>
                </wp:positionH>
                <wp:positionV relativeFrom="paragraph">
                  <wp:posOffset>335280</wp:posOffset>
                </wp:positionV>
                <wp:extent cx="2360930" cy="1404620"/>
                <wp:effectExtent l="0" t="0" r="7620" b="7620"/>
                <wp:wrapSquare wrapText="bothSides"/>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A20B64" w:rsidRDefault="00A20B64">
                            <w:r>
                              <w:t>Waiting to go in for operation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 Box 2" o:spid="_x0000_s1039" type="#_x0000_t202" style="position:absolute;margin-left:212.3pt;margin-top:26.4pt;width:185.9pt;height:110.6pt;z-index:2517473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" stroked="f">
                <v:textbox style="mso-fit-shape-to-text:t">
                  <w:txbxContent>
                    <w:p w:rsidR="00A20B64" w:rsidRDefault="00A20B64">
                      <w:r>
                        <w:t>Waiting to go in for operation</w:t>
                      </w:r>
                    </w:p>
                  </w:txbxContent>
                </v:textbox>
                <w10:wrap type="square"/>
              </v:shape>
            </w:pict>
          </mc:Fallback>
        </mc:AlternateContent>
      </w:r>
      <w:r>
        <w:rPr>
          <w:noProof/>
        </w:rPr>
        <w:drawing>
          <wp:anchor distT="0" distB="0" distL="114300" distR="114300" simplePos="0" relativeHeight="251745280" behindDoc="0" locked="0" layoutInCell="1" allowOverlap="1" wp14:anchorId="05A7FF46" wp14:editId="18F8DCE6">
            <wp:simplePos x="0" y="0"/>
            <wp:positionH relativeFrom="column">
              <wp:posOffset>1096645</wp:posOffset>
            </wp:positionH>
            <wp:positionV relativeFrom="paragraph">
              <wp:posOffset>186055</wp:posOffset>
            </wp:positionV>
            <wp:extent cx="1597836" cy="1057275"/>
            <wp:effectExtent l="0" t="0" r="2540" b="0"/>
            <wp:wrapNone/>
            <wp:docPr id="144" name="Picture 144" descr="Surger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urgery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97836" cy="105727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r w:rsidR="00E142C2">
        <w:rPr>
          <w:b/>
          <w:sz w:val="28"/>
        </w:rPr>
        <w:lastRenderedPageBreak/>
        <w:t xml:space="preserve"> </w:t>
      </w:r>
      <w:r w:rsidR="00C750AA" w:rsidRPr="004B0831">
        <w:rPr>
          <w:b/>
          <w:sz w:val="28"/>
        </w:rPr>
        <w:t>Surgery</w:t>
      </w:r>
    </w:p>
    <w:p w:rsidR="00C750AA" w:rsidRPr="004B0831" w:rsidRDefault="00C750AA" w:rsidP="00C750AA">
      <w:pPr>
        <w:rPr>
          <w:b/>
        </w:rPr>
      </w:pPr>
      <w:r>
        <w:rPr>
          <w:noProof/>
        </w:rPr>
        <mc:AlternateContent>
          <mc:Choice Requires="wps">
            <w:drawing>
              <wp:anchor distT="0" distB="0" distL="114300" distR="114300" simplePos="0" relativeHeight="251814912" behindDoc="0" locked="0" layoutInCell="1" allowOverlap="1" wp14:anchorId="1E3F2D70" wp14:editId="78BED8E8">
                <wp:simplePos x="0" y="0"/>
                <wp:positionH relativeFrom="column">
                  <wp:posOffset>2792095</wp:posOffset>
                </wp:positionH>
                <wp:positionV relativeFrom="paragraph">
                  <wp:posOffset>-230505</wp:posOffset>
                </wp:positionV>
                <wp:extent cx="1190625" cy="1403985"/>
                <wp:effectExtent l="0" t="0" r="9525" b="1270"/>
                <wp:wrapNone/>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1403985"/>
                        </a:xfrm>
                        <a:prstGeom prst="rect">
                          <a:avLst/>
                        </a:prstGeom>
                        <a:solidFill>
                          <a:srgbClr val="FFFFFF"/>
                        </a:solidFill>
                        <a:ln w="9525">
                          <a:noFill/>
                          <a:miter lim="800000"/>
                          <a:headEnd/>
                          <a:tailEnd/>
                        </a:ln>
                      </wps:spPr>
                      <wps:txbx>
                        <w:txbxContent>
                          <w:p w:rsidR="00C750AA" w:rsidRPr="001D050B" w:rsidRDefault="00C750AA" w:rsidP="00C750AA">
                            <w:r>
                              <w:rPr>
                                <w:noProof/>
                              </w:rPr>
                              <w:drawing>
                                <wp:inline distT="0" distB="0" distL="0" distR="0" wp14:anchorId="0B03A86A" wp14:editId="2660B1FE">
                                  <wp:extent cx="730093" cy="1095375"/>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fer Fallico.JPG"/>
                                          <pic:cNvPicPr/>
                                        </pic:nvPicPr>
                                        <pic:blipFill>
                                          <a:blip r:embed="rId44">
                                            <a:extLst>
                                              <a:ext uri="{28A0092B-C50C-407E-A947-70E740481C1C}">
                                                <a14:useLocalDpi xmlns:a14="http://schemas.microsoft.com/office/drawing/2010/main" val="0"/>
                                              </a:ext>
                                            </a:extLst>
                                          </a:blip>
                                          <a:stretch>
                                            <a:fillRect/>
                                          </a:stretch>
                                        </pic:blipFill>
                                        <pic:spPr>
                                          <a:xfrm>
                                            <a:off x="0" y="0"/>
                                            <a:ext cx="737795" cy="1106931"/>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margin-left:219.85pt;margin-top:-18.15pt;width:93.75pt;height:110.55pt;z-index:2518149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" stroked="f">
                <v:textbox style="mso-fit-shape-to-text:t">
                  <w:txbxContent>
                    <w:p w:rsidR="00C750AA" w:rsidRPr="001D050B" w:rsidRDefault="00C750AA" w:rsidP="00C750AA">
                      <w:r>
                        <w:rPr>
                          <w:noProof/>
                        </w:rPr>
                        <w:drawing>
                          <wp:inline distT="0" distB="0" distL="0" distR="0" wp14:anchorId="0B03A86A" wp14:editId="2660B1FE">
                            <wp:extent cx="730093" cy="1095375"/>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fer Fallico.JPG"/>
                                    <pic:cNvPicPr/>
                                  </pic:nvPicPr>
                                  <pic:blipFill>
                                    <a:blip r:embed="rId45">
                                      <a:extLst>
                                        <a:ext uri="{28A0092B-C50C-407E-A947-70E740481C1C}">
                                          <a14:useLocalDpi xmlns:a14="http://schemas.microsoft.com/office/drawing/2010/main" val="0"/>
                                        </a:ext>
                                      </a:extLst>
                                    </a:blip>
                                    <a:stretch>
                                      <a:fillRect/>
                                    </a:stretch>
                                  </pic:blipFill>
                                  <pic:spPr>
                                    <a:xfrm>
                                      <a:off x="0" y="0"/>
                                      <a:ext cx="737795" cy="1106931"/>
                                    </a:xfrm>
                                    <a:prstGeom prst="rect">
                                      <a:avLst/>
                                    </a:prstGeom>
                                  </pic:spPr>
                                </pic:pic>
                              </a:graphicData>
                            </a:graphic>
                          </wp:inline>
                        </w:drawing>
                      </w:r>
                    </w:p>
                  </w:txbxContent>
                </v:textbox>
              </v:shape>
            </w:pict>
          </mc:Fallback>
        </mc:AlternateContent>
      </w:r>
    </w:p>
    <w:p w:rsidR="00C750AA" w:rsidRPr="004B0831" w:rsidRDefault="00C750AA" w:rsidP="00C750AA">
      <w:pPr>
        <w:rPr>
          <w:b/>
        </w:rPr>
      </w:pPr>
      <w:r w:rsidRPr="004B0831">
        <w:rPr>
          <w:b/>
        </w:rPr>
        <w:t>Day of Operation</w:t>
      </w:r>
    </w:p>
    <w:p w:rsidR="00C750AA" w:rsidRDefault="00C750AA" w:rsidP="00C750AA">
      <w:pPr>
        <w:jc w:val="both"/>
      </w:pPr>
      <w:r>
        <w:t xml:space="preserve">Fasting instructions will be explained to you </w:t>
      </w:r>
    </w:p>
    <w:p w:rsidR="00C750AA" w:rsidRDefault="00C750AA" w:rsidP="00C750AA">
      <w:pPr>
        <w:jc w:val="both"/>
      </w:pPr>
      <w:r>
        <w:t>nearer to the time of surgery</w:t>
      </w:r>
    </w:p>
    <w:p w:rsidR="00C750AA" w:rsidRDefault="00C750AA" w:rsidP="00C750AA">
      <w:pPr>
        <w:jc w:val="both"/>
      </w:pPr>
    </w:p>
    <w:p w:rsidR="00C750AA" w:rsidRDefault="00C750AA" w:rsidP="00C750AA">
      <w:pPr>
        <w:ind w:right="2072"/>
        <w:jc w:val="both"/>
      </w:pPr>
      <w:r>
        <w:rPr>
          <w:noProof/>
        </w:rPr>
        <mc:AlternateContent>
          <mc:Choice Requires="wps">
            <w:drawing>
              <wp:anchor distT="0" distB="0" distL="114300" distR="114300" simplePos="0" relativeHeight="251812864" behindDoc="0" locked="0" layoutInCell="1" allowOverlap="1" wp14:anchorId="4C943777" wp14:editId="6D209B62">
                <wp:simplePos x="0" y="0"/>
                <wp:positionH relativeFrom="column">
                  <wp:posOffset>2836545</wp:posOffset>
                </wp:positionH>
                <wp:positionV relativeFrom="paragraph">
                  <wp:posOffset>466090</wp:posOffset>
                </wp:positionV>
                <wp:extent cx="1085850" cy="1523365"/>
                <wp:effectExtent l="0" t="0" r="0" b="635"/>
                <wp:wrapSquare wrapText="bothSides"/>
                <wp:docPr id="31"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1523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750AA" w:rsidRDefault="00C750AA" w:rsidP="00C750AA">
                            <w:r>
                              <w:rPr>
                                <w:noProof/>
                              </w:rPr>
                              <w:drawing>
                                <wp:inline distT="0" distB="0" distL="0" distR="0" wp14:anchorId="1AC8148B" wp14:editId="08C8D7AA">
                                  <wp:extent cx="781050" cy="936300"/>
                                  <wp:effectExtent l="0" t="0" r="0" b="0"/>
                                  <wp:docPr id="265" name="Picture 265" descr="Guy Thorb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uy Thorbur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81050" cy="9363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 o:spid="_x0000_s1041" type="#_x0000_t202" style="position:absolute;left:0;text-align:left;margin-left:223.35pt;margin-top:36.7pt;width:85.5pt;height:119.9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" stroked="f">
                <v:textbox>
                  <w:txbxContent>
                    <w:p w:rsidR="00C750AA" w:rsidRDefault="00C750AA" w:rsidP="00C750AA">
                      <w:r>
                        <w:rPr>
                          <w:noProof/>
                        </w:rPr>
                        <w:drawing>
                          <wp:inline distT="0" distB="0" distL="0" distR="0" wp14:anchorId="1AC8148B" wp14:editId="08C8D7AA">
                            <wp:extent cx="781050" cy="936300"/>
                            <wp:effectExtent l="0" t="0" r="0" b="0"/>
                            <wp:docPr id="265" name="Picture 265" descr="Guy Thorb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uy Thorbur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81050" cy="936300"/>
                                    </a:xfrm>
                                    <a:prstGeom prst="rect">
                                      <a:avLst/>
                                    </a:prstGeom>
                                    <a:noFill/>
                                    <a:ln>
                                      <a:noFill/>
                                    </a:ln>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815936" behindDoc="0" locked="0" layoutInCell="1" allowOverlap="1" wp14:anchorId="16F5DF90" wp14:editId="718E4C6F">
                <wp:simplePos x="0" y="0"/>
                <wp:positionH relativeFrom="column">
                  <wp:posOffset>2792095</wp:posOffset>
                </wp:positionH>
                <wp:positionV relativeFrom="paragraph">
                  <wp:posOffset>175895</wp:posOffset>
                </wp:positionV>
                <wp:extent cx="977265" cy="238125"/>
                <wp:effectExtent l="0" t="0" r="0" b="9525"/>
                <wp:wrapNone/>
                <wp:docPr id="244"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265" cy="2381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750AA" w:rsidRDefault="00C750AA" w:rsidP="00C750AA">
                            <w:pPr>
                              <w:jc w:val="center"/>
                            </w:pPr>
                            <w:r>
                              <w:t>Ms Fallico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042" type="#_x0000_t202" style="position:absolute;left:0;text-align:left;margin-left:219.85pt;margin-top:13.85pt;width:76.95pt;height:18.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" filled="f" stroked="f">
                <v:textbox>
                  <w:txbxContent>
                    <w:p w:rsidR="00C750AA" w:rsidRDefault="00C750AA" w:rsidP="00C750AA">
                      <w:pPr>
                        <w:jc w:val="center"/>
                      </w:pPr>
                      <w:r>
                        <w:t xml:space="preserve">Ms </w:t>
                      </w:r>
                      <w:proofErr w:type="spellStart"/>
                      <w:r>
                        <w:t>Fallico</w:t>
                      </w:r>
                      <w:proofErr w:type="spellEnd"/>
                    </w:p>
                  </w:txbxContent>
                </v:textbox>
              </v:shape>
            </w:pict>
          </mc:Fallback>
        </mc:AlternateContent>
      </w:r>
      <w:r>
        <w:t>At least one parent is welcome to accompany their baby into the anaesthetic room. You will be prepared and supported throughout this by your Nurse. Your baby can be away from      the ward for up to 3- 4 hours.  When he/she is ready to return to the ward you can accompany the nurse to the recovery room to collect him/her if you wish.</w:t>
      </w:r>
    </w:p>
    <w:p w:rsidR="00C750AA" w:rsidRDefault="00C750AA" w:rsidP="00C750AA">
      <w:pPr>
        <w:jc w:val="both"/>
      </w:pPr>
    </w:p>
    <w:p w:rsidR="00C750AA" w:rsidRDefault="00C750AA" w:rsidP="00C750AA">
      <w:pPr>
        <w:ind w:right="2072"/>
        <w:jc w:val="both"/>
      </w:pPr>
      <w:r>
        <w:rPr>
          <w:noProof/>
        </w:rPr>
        <w:drawing>
          <wp:anchor distT="0" distB="0" distL="114300" distR="114300" simplePos="0" relativeHeight="251819008" behindDoc="0" locked="0" layoutInCell="1" allowOverlap="1" wp14:anchorId="7B173635" wp14:editId="44878112">
            <wp:simplePos x="0" y="0"/>
            <wp:positionH relativeFrom="column">
              <wp:posOffset>2839720</wp:posOffset>
            </wp:positionH>
            <wp:positionV relativeFrom="paragraph">
              <wp:posOffset>461645</wp:posOffset>
            </wp:positionV>
            <wp:extent cx="977265" cy="1030605"/>
            <wp:effectExtent l="0" t="0" r="0" b="0"/>
            <wp:wrapSquare wrapText="bothSides"/>
            <wp:docPr id="263" name="Picture 263" descr="Marc Sw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rc Swa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77265" cy="10306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13888" behindDoc="0" locked="0" layoutInCell="1" allowOverlap="1" wp14:anchorId="1D6F6615" wp14:editId="55AC0599">
                <wp:simplePos x="0" y="0"/>
                <wp:positionH relativeFrom="column">
                  <wp:posOffset>2839720</wp:posOffset>
                </wp:positionH>
                <wp:positionV relativeFrom="paragraph">
                  <wp:posOffset>176530</wp:posOffset>
                </wp:positionV>
                <wp:extent cx="977265" cy="209550"/>
                <wp:effectExtent l="0" t="0" r="0" b="0"/>
                <wp:wrapNone/>
                <wp:docPr id="258"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265" cy="2095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750AA" w:rsidRDefault="00C750AA" w:rsidP="00C750AA">
                            <w:pPr>
                              <w:jc w:val="center"/>
                            </w:pPr>
                            <w:r>
                              <w:t>Mr Thornburn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3" type="#_x0000_t202" style="position:absolute;left:0;text-align:left;margin-left:223.6pt;margin-top:13.9pt;width:76.95pt;height:16.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" filled="f" stroked="f">
                <v:textbox>
                  <w:txbxContent>
                    <w:p w:rsidR="00C750AA" w:rsidRDefault="00C750AA" w:rsidP="00C750AA">
                      <w:pPr>
                        <w:jc w:val="center"/>
                      </w:pPr>
                      <w:r>
                        <w:t xml:space="preserve">Mr </w:t>
                      </w:r>
                      <w:proofErr w:type="spellStart"/>
                      <w:r>
                        <w:t>Thornburn</w:t>
                      </w:r>
                      <w:proofErr w:type="spellEnd"/>
                    </w:p>
                  </w:txbxContent>
                </v:textbox>
              </v:shape>
            </w:pict>
          </mc:Fallback>
        </mc:AlternateContent>
      </w:r>
      <w:r w:rsidR="00E7048C">
        <w:t xml:space="preserve">After a </w:t>
      </w:r>
      <w:r w:rsidR="00E7048C" w:rsidRPr="00E8478E">
        <w:rPr>
          <w:color w:val="0000FF"/>
        </w:rPr>
        <w:t>palate</w:t>
      </w:r>
      <w:r w:rsidR="00E7048C">
        <w:t xml:space="preserve"> repair your baby may sound different due to the closure of the cleft.  You will quickly get used to this but it will seem strange at first</w:t>
      </w:r>
    </w:p>
    <w:p w:rsidR="00C750AA" w:rsidRDefault="00C750AA" w:rsidP="00C750AA">
      <w:pPr>
        <w:ind w:left="3600" w:right="2072" w:firstLine="720"/>
      </w:pPr>
    </w:p>
    <w:p w:rsidR="00C750AA" w:rsidRDefault="00E7048C" w:rsidP="00C750AA">
      <w:pPr>
        <w:ind w:left="3600" w:right="2072" w:firstLine="720"/>
      </w:pPr>
      <w:r>
        <w:rPr>
          <w:noProof/>
        </w:rPr>
        <w:drawing>
          <wp:anchor distT="0" distB="0" distL="114300" distR="114300" simplePos="0" relativeHeight="251809792" behindDoc="0" locked="0" layoutInCell="1" allowOverlap="1" wp14:anchorId="021B38D2" wp14:editId="695F7141">
            <wp:simplePos x="0" y="0"/>
            <wp:positionH relativeFrom="column">
              <wp:posOffset>211455</wp:posOffset>
            </wp:positionH>
            <wp:positionV relativeFrom="paragraph">
              <wp:posOffset>113030</wp:posOffset>
            </wp:positionV>
            <wp:extent cx="1938655" cy="1273175"/>
            <wp:effectExtent l="0" t="0" r="4445" b="3175"/>
            <wp:wrapNone/>
            <wp:docPr id="210" name="Picture 210" descr="Surger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Surgery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38655" cy="1273175"/>
                    </a:xfrm>
                    <a:prstGeom prst="rect">
                      <a:avLst/>
                    </a:prstGeom>
                    <a:noFill/>
                    <a:ln>
                      <a:noFill/>
                    </a:ln>
                  </pic:spPr>
                </pic:pic>
              </a:graphicData>
            </a:graphic>
            <wp14:sizeRelH relativeFrom="page">
              <wp14:pctWidth>0</wp14:pctWidth>
            </wp14:sizeRelH>
            <wp14:sizeRelV relativeFrom="page">
              <wp14:pctHeight>0</wp14:pctHeight>
            </wp14:sizeRelV>
          </wp:anchor>
        </w:drawing>
      </w:r>
      <w:r w:rsidR="00C750AA">
        <w:t xml:space="preserve">            </w:t>
      </w:r>
    </w:p>
    <w:p w:rsidR="00C750AA" w:rsidRDefault="00C750AA" w:rsidP="00C750AA">
      <w:r>
        <w:rPr>
          <w:noProof/>
        </w:rPr>
        <mc:AlternateContent>
          <mc:Choice Requires="wps">
            <w:drawing>
              <wp:anchor distT="0" distB="0" distL="114300" distR="114300" simplePos="0" relativeHeight="251817984" behindDoc="0" locked="0" layoutInCell="1" allowOverlap="1" wp14:anchorId="4CAA59A7" wp14:editId="3E3E3FEC">
                <wp:simplePos x="0" y="0"/>
                <wp:positionH relativeFrom="column">
                  <wp:posOffset>2834005</wp:posOffset>
                </wp:positionH>
                <wp:positionV relativeFrom="paragraph">
                  <wp:posOffset>12065</wp:posOffset>
                </wp:positionV>
                <wp:extent cx="1158240" cy="209550"/>
                <wp:effectExtent l="0" t="0" r="0" b="0"/>
                <wp:wrapNone/>
                <wp:docPr id="262"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2095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750AA" w:rsidRDefault="00C750AA" w:rsidP="00C750AA">
                            <w:r>
                              <w:t xml:space="preserve">    Mr Swan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4" type="#_x0000_t202" style="position:absolute;margin-left:223.15pt;margin-top:.95pt;width:91.2pt;height:16.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" filled="f" stroked="f">
                <v:textbox>
                  <w:txbxContent>
                    <w:p w:rsidR="00C750AA" w:rsidRDefault="00C750AA" w:rsidP="00C750AA">
                      <w:r>
                        <w:t xml:space="preserve">    Mr Swan</w:t>
                      </w:r>
                    </w:p>
                  </w:txbxContent>
                </v:textbox>
              </v:shape>
            </w:pict>
          </mc:Fallback>
        </mc:AlternateContent>
      </w:r>
      <w:r>
        <w:t xml:space="preserve">   </w:t>
      </w:r>
    </w:p>
    <w:p w:rsidR="00C750AA" w:rsidRDefault="00C750AA" w:rsidP="00C750AA"/>
    <w:p w:rsidR="00C750AA" w:rsidRDefault="00C750AA" w:rsidP="00C750AA"/>
    <w:p w:rsidR="00C750AA" w:rsidRDefault="00C750AA" w:rsidP="00C750AA"/>
    <w:p w:rsidR="00C750AA" w:rsidRDefault="00E7048C" w:rsidP="00C750AA">
      <w:r>
        <w:rPr>
          <w:noProof/>
        </w:rPr>
        <mc:AlternateContent>
          <mc:Choice Requires="wps">
            <w:drawing>
              <wp:anchor distT="0" distB="0" distL="114300" distR="114300" simplePos="0" relativeHeight="251816960" behindDoc="0" locked="0" layoutInCell="1" allowOverlap="1" wp14:anchorId="24F1DCD5" wp14:editId="6DB199EA">
                <wp:simplePos x="0" y="0"/>
                <wp:positionH relativeFrom="column">
                  <wp:posOffset>2792095</wp:posOffset>
                </wp:positionH>
                <wp:positionV relativeFrom="paragraph">
                  <wp:posOffset>112395</wp:posOffset>
                </wp:positionV>
                <wp:extent cx="1162050" cy="228600"/>
                <wp:effectExtent l="0" t="0" r="0" b="0"/>
                <wp:wrapNone/>
                <wp:docPr id="27"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28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750AA" w:rsidRDefault="00E7048C" w:rsidP="00E7048C">
                            <w:pPr>
                              <w:jc w:val="center"/>
                            </w:pPr>
                            <w:r>
                              <w:t>Mr. Swan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045" type="#_x0000_t202" style="position:absolute;margin-left:219.85pt;margin-top:8.85pt;width:91.5pt;height:18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" filled="f" stroked="f">
                <v:textbox>
                  <w:txbxContent>
                    <w:p w:rsidR="00C750AA" w:rsidRDefault="00E7048C" w:rsidP="00E7048C">
                      <w:pPr>
                        <w:jc w:val="center"/>
                      </w:pPr>
                      <w:r>
                        <w:t>Mr. Swan</w:t>
                      </w:r>
                    </w:p>
                  </w:txbxContent>
                </v:textbox>
              </v:shape>
            </w:pict>
          </mc:Fallback>
        </mc:AlternateContent>
      </w:r>
    </w:p>
    <w:p w:rsidR="00C750AA" w:rsidRDefault="00C750AA" w:rsidP="00C750AA"/>
    <w:p w:rsidR="00C750AA" w:rsidRDefault="00C750AA" w:rsidP="00C750AA"/>
    <w:p w:rsidR="00C750AA" w:rsidRDefault="00C750AA" w:rsidP="00C750AA"/>
    <w:p w:rsidR="00C750AA" w:rsidRDefault="00C750AA" w:rsidP="00C750AA"/>
    <w:tbl>
      <w:tblPr>
        <w:tblpPr w:leftFromText="180" w:rightFromText="180" w:vertAnchor="text" w:tblpX="1259" w:tblpY="1"/>
        <w:tblOverlap w:val="never"/>
        <w:tblW w:w="3617" w:type="dxa"/>
        <w:tblLook w:val="01E0" w:firstRow="1" w:lastRow="1" w:firstColumn="1" w:lastColumn="1" w:noHBand="0" w:noVBand="0"/>
      </w:tblPr>
      <w:tblGrid>
        <w:gridCol w:w="3617"/>
      </w:tblGrid>
      <w:tr w:rsidR="00C750AA" w:rsidTr="00E7048C">
        <w:trPr>
          <w:trHeight w:val="216"/>
        </w:trPr>
        <w:tc>
          <w:tcPr>
            <w:tcW w:w="3617" w:type="dxa"/>
          </w:tcPr>
          <w:p w:rsidR="00C750AA" w:rsidRDefault="00C750AA" w:rsidP="00E7048C"/>
        </w:tc>
      </w:tr>
    </w:tbl>
    <w:p w:rsidR="00C750AA" w:rsidRDefault="002E67B7" w:rsidP="00C750AA">
      <w:pPr>
        <w:jc w:val="center"/>
      </w:pPr>
      <w:r>
        <w:rPr>
          <w:noProof/>
        </w:rPr>
        <mc:AlternateContent>
          <mc:Choice Requires="wps">
            <w:drawing>
              <wp:anchor distT="0" distB="0" distL="114300" distR="114300" simplePos="0" relativeHeight="251820032" behindDoc="0" locked="0" layoutInCell="1" allowOverlap="1">
                <wp:simplePos x="0" y="0"/>
                <wp:positionH relativeFrom="column">
                  <wp:posOffset>-103505</wp:posOffset>
                </wp:positionH>
                <wp:positionV relativeFrom="paragraph">
                  <wp:posOffset>11430</wp:posOffset>
                </wp:positionV>
                <wp:extent cx="2695575" cy="228600"/>
                <wp:effectExtent l="0" t="0" r="28575" b="19050"/>
                <wp:wrapNone/>
                <wp:docPr id="266" name="Text Box 266"/>
                <wp:cNvGraphicFramePr/>
                <a:graphic xmlns:a="http://schemas.openxmlformats.org/drawingml/2006/main">
                  <a:graphicData uri="http://schemas.microsoft.com/office/word/2010/wordprocessingShape">
                    <wps:wsp>
                      <wps:cNvSpPr txBox="1"/>
                      <wps:spPr>
                        <a:xfrm>
                          <a:off x="0" y="0"/>
                          <a:ext cx="2695575" cy="2286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E67B7" w:rsidRDefault="002E67B7">
                            <w:r>
                              <w:t xml:space="preserve">    Parents and baby in anaesthetic 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6" o:spid="_x0000_s1046" type="#_x0000_t202" style="position:absolute;left:0;text-align:left;margin-left:-8.15pt;margin-top:.9pt;width:212.25pt;height:18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" fillcolor="white [3201]" strokecolor="white [3212]" strokeweight=".5pt">
                <v:textbox>
                  <w:txbxContent>
                    <w:p w:rsidR="002E67B7" w:rsidRDefault="002E67B7">
                      <w:r>
                        <w:t xml:space="preserve">    </w:t>
                      </w:r>
                      <w:r>
                        <w:t>Parents and baby in anaesthetic room</w:t>
                      </w:r>
                    </w:p>
                  </w:txbxContent>
                </v:textbox>
              </v:shape>
            </w:pict>
          </mc:Fallback>
        </mc:AlternateContent>
      </w:r>
      <w:r w:rsidR="00E7048C">
        <w:rPr>
          <w:noProof/>
        </w:rPr>
        <w:br w:type="textWrapping" w:clear="all"/>
      </w:r>
    </w:p>
    <w:p w:rsidR="00C750AA" w:rsidRDefault="00E7048C" w:rsidP="00C750AA">
      <w:pPr>
        <w:jc w:val="center"/>
      </w:pPr>
      <w:r>
        <w:rPr>
          <w:noProof/>
        </w:rPr>
        <w:drawing>
          <wp:anchor distT="0" distB="0" distL="114300" distR="114300" simplePos="0" relativeHeight="251811840" behindDoc="0" locked="0" layoutInCell="1" allowOverlap="1" wp14:anchorId="6831913C" wp14:editId="509D8E87">
            <wp:simplePos x="0" y="0"/>
            <wp:positionH relativeFrom="column">
              <wp:posOffset>1964055</wp:posOffset>
            </wp:positionH>
            <wp:positionV relativeFrom="paragraph">
              <wp:posOffset>84455</wp:posOffset>
            </wp:positionV>
            <wp:extent cx="1993265" cy="1269365"/>
            <wp:effectExtent l="0" t="0" r="6985" b="6985"/>
            <wp:wrapNone/>
            <wp:docPr id="212" name="Picture 212" descr="Surger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Surgery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93265" cy="12693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0816" behindDoc="0" locked="0" layoutInCell="1" allowOverlap="1" wp14:anchorId="22505DF4" wp14:editId="00311955">
            <wp:simplePos x="0" y="0"/>
            <wp:positionH relativeFrom="column">
              <wp:posOffset>-161925</wp:posOffset>
            </wp:positionH>
            <wp:positionV relativeFrom="paragraph">
              <wp:posOffset>84455</wp:posOffset>
            </wp:positionV>
            <wp:extent cx="1947545" cy="1269365"/>
            <wp:effectExtent l="0" t="0" r="0" b="6985"/>
            <wp:wrapNone/>
            <wp:docPr id="211" name="Picture 211" descr="Surger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Surgery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47545" cy="1269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50AA" w:rsidRDefault="00C750AA" w:rsidP="00C750AA">
      <w:pPr>
        <w:jc w:val="center"/>
      </w:pPr>
    </w:p>
    <w:p w:rsidR="00C750AA" w:rsidRDefault="00C750AA" w:rsidP="00C750AA">
      <w:pPr>
        <w:jc w:val="center"/>
      </w:pPr>
    </w:p>
    <w:p w:rsidR="00C750AA" w:rsidRDefault="00C750AA" w:rsidP="00C750AA">
      <w:pPr>
        <w:jc w:val="center"/>
      </w:pPr>
    </w:p>
    <w:p w:rsidR="00C750AA" w:rsidRDefault="00C750AA" w:rsidP="00C750AA">
      <w:pPr>
        <w:jc w:val="center"/>
      </w:pPr>
    </w:p>
    <w:p w:rsidR="00C750AA" w:rsidRDefault="00C750AA" w:rsidP="00C750AA">
      <w:pPr>
        <w:jc w:val="center"/>
      </w:pPr>
    </w:p>
    <w:p w:rsidR="00C750AA" w:rsidRDefault="00C750AA" w:rsidP="00C750AA">
      <w:pPr>
        <w:jc w:val="center"/>
      </w:pPr>
    </w:p>
    <w:p w:rsidR="00C750AA" w:rsidRDefault="00C750AA" w:rsidP="00C750AA">
      <w:pPr>
        <w:jc w:val="center"/>
      </w:pPr>
    </w:p>
    <w:tbl>
      <w:tblPr>
        <w:tblpPr w:leftFromText="180" w:rightFromText="180" w:vertAnchor="text" w:horzAnchor="margin" w:tblpY="39"/>
        <w:tblW w:w="6487" w:type="dxa"/>
        <w:tblLook w:val="01E0" w:firstRow="1" w:lastRow="1" w:firstColumn="1" w:lastColumn="1" w:noHBand="0" w:noVBand="0"/>
      </w:tblPr>
      <w:tblGrid>
        <w:gridCol w:w="3135"/>
        <w:gridCol w:w="3352"/>
      </w:tblGrid>
      <w:tr w:rsidR="00C750AA" w:rsidTr="00166A37">
        <w:tc>
          <w:tcPr>
            <w:tcW w:w="3135" w:type="dxa"/>
          </w:tcPr>
          <w:p w:rsidR="00C750AA" w:rsidRDefault="00C750AA" w:rsidP="00E7048C">
            <w:pPr>
              <w:jc w:val="center"/>
            </w:pPr>
          </w:p>
          <w:p w:rsidR="00E7048C" w:rsidRDefault="00E7048C" w:rsidP="00E7048C">
            <w:pPr>
              <w:jc w:val="center"/>
            </w:pPr>
          </w:p>
          <w:p w:rsidR="00E7048C" w:rsidRDefault="00E7048C" w:rsidP="00E7048C">
            <w:pPr>
              <w:jc w:val="center"/>
            </w:pPr>
            <w:r>
              <w:t>View of anaesthetic room and theatre</w:t>
            </w:r>
          </w:p>
          <w:p w:rsidR="00E7048C" w:rsidRDefault="00E7048C" w:rsidP="00E7048C">
            <w:pPr>
              <w:jc w:val="center"/>
            </w:pPr>
          </w:p>
        </w:tc>
        <w:tc>
          <w:tcPr>
            <w:tcW w:w="3352" w:type="dxa"/>
          </w:tcPr>
          <w:p w:rsidR="00E7048C" w:rsidRDefault="00E7048C" w:rsidP="00166A37"/>
          <w:p w:rsidR="00E7048C" w:rsidRDefault="00E7048C" w:rsidP="00166A37"/>
          <w:p w:rsidR="00C750AA" w:rsidRDefault="00E7048C" w:rsidP="00166A37">
            <w:r>
              <w:t xml:space="preserve">            </w:t>
            </w:r>
            <w:r w:rsidR="00C750AA">
              <w:t>In recovery room</w:t>
            </w:r>
          </w:p>
        </w:tc>
      </w:tr>
    </w:tbl>
    <w:p w:rsidR="00C868D2" w:rsidRDefault="00C868D2" w:rsidP="00E142C2">
      <w:pPr>
        <w:rPr>
          <w:b/>
          <w:sz w:val="28"/>
        </w:rPr>
      </w:pPr>
    </w:p>
    <w:p w:rsidR="00E7048C" w:rsidRDefault="00E7048C" w:rsidP="00C750AA">
      <w:pPr>
        <w:rPr>
          <w:b/>
        </w:rPr>
      </w:pPr>
    </w:p>
    <w:p w:rsidR="009A54AB" w:rsidRPr="001B58AB" w:rsidRDefault="009A54AB" w:rsidP="009A54AB">
      <w:pPr>
        <w:rPr>
          <w:b/>
          <w:sz w:val="28"/>
        </w:rPr>
      </w:pPr>
      <w:r w:rsidRPr="001B58AB">
        <w:rPr>
          <w:b/>
          <w:sz w:val="28"/>
        </w:rPr>
        <w:lastRenderedPageBreak/>
        <w:t>Surgery</w:t>
      </w:r>
    </w:p>
    <w:p w:rsidR="009A54AB" w:rsidRDefault="009A54AB" w:rsidP="009A54AB"/>
    <w:p w:rsidR="009A54AB" w:rsidRPr="001B58AB" w:rsidRDefault="009A54AB" w:rsidP="009A54AB">
      <w:pPr>
        <w:jc w:val="both"/>
        <w:rPr>
          <w:b/>
        </w:rPr>
      </w:pPr>
      <w:r w:rsidRPr="001B58AB">
        <w:rPr>
          <w:b/>
        </w:rPr>
        <w:t>Feeding After the Operation</w:t>
      </w:r>
    </w:p>
    <w:p w:rsidR="009A54AB" w:rsidRDefault="009A54AB" w:rsidP="009A54AB">
      <w:pPr>
        <w:jc w:val="both"/>
      </w:pPr>
      <w:r w:rsidRPr="00E506FC">
        <w:t xml:space="preserve">He/she will return to the ward with a </w:t>
      </w:r>
      <w:r w:rsidRPr="00A04E3A">
        <w:rPr>
          <w:color w:val="0000FF"/>
        </w:rPr>
        <w:t>cannula</w:t>
      </w:r>
      <w:r w:rsidRPr="00E506FC">
        <w:t xml:space="preserve"> that can be used to give him/her intravenous fluid (drip) until taking adequate drinks. A milk</w:t>
      </w:r>
      <w:r>
        <w:t xml:space="preserve"> feed using your baby’s normal bottle and teat can be offered as soon as required. Also after cleft </w:t>
      </w:r>
      <w:r w:rsidRPr="00E8478E">
        <w:rPr>
          <w:color w:val="0000FF"/>
        </w:rPr>
        <w:t>palate</w:t>
      </w:r>
      <w:r>
        <w:t xml:space="preserve"> surgery babies may be reluctant to drink and prefer solids. A soft puree diet will be introduced up to 24 hours following surgery. To help keep the mouth clean you will need to give a small amount of water following feeds and medication. Your ward Nurse and </w:t>
      </w:r>
      <w:r w:rsidR="00622FF4">
        <w:t>CNS will</w:t>
      </w:r>
      <w:r>
        <w:t xml:space="preserve"> help you in feeding your baby.</w:t>
      </w:r>
    </w:p>
    <w:p w:rsidR="009A54AB" w:rsidRDefault="009A54AB" w:rsidP="009A54AB">
      <w:pPr>
        <w:jc w:val="both"/>
      </w:pPr>
    </w:p>
    <w:p w:rsidR="009A54AB" w:rsidRDefault="009A54AB" w:rsidP="009A54AB">
      <w:pPr>
        <w:jc w:val="both"/>
      </w:pPr>
      <w:r>
        <w:t>Your baby’s feeding routine will be slightly disrupted initially and you will find that it can take between 2-3 weeks to return to normal.</w:t>
      </w:r>
    </w:p>
    <w:p w:rsidR="009A54AB" w:rsidRDefault="009A54AB" w:rsidP="009A54AB">
      <w:pPr>
        <w:jc w:val="both"/>
      </w:pPr>
    </w:p>
    <w:p w:rsidR="009A54AB" w:rsidRPr="001B58AB" w:rsidRDefault="009A54AB" w:rsidP="009A54AB">
      <w:pPr>
        <w:jc w:val="both"/>
        <w:rPr>
          <w:b/>
        </w:rPr>
      </w:pPr>
      <w:r w:rsidRPr="001B58AB">
        <w:rPr>
          <w:b/>
        </w:rPr>
        <w:t xml:space="preserve">Will </w:t>
      </w:r>
      <w:r>
        <w:rPr>
          <w:b/>
        </w:rPr>
        <w:t>my baby be in pain?</w:t>
      </w:r>
    </w:p>
    <w:p w:rsidR="009A54AB" w:rsidRDefault="009A54AB" w:rsidP="009A54AB">
      <w:pPr>
        <w:jc w:val="both"/>
      </w:pPr>
      <w:r>
        <w:t>Local anaesthetic and pain killers are given throughout the operation and every effort is made to reduce any pain or discomfort afterwards.  Your Nurse and Anaesthetist will discuss and decide upon appropriate pain killers for your baby.</w:t>
      </w:r>
    </w:p>
    <w:p w:rsidR="009A54AB" w:rsidRDefault="009A54AB" w:rsidP="009A54AB">
      <w:pPr>
        <w:jc w:val="both"/>
      </w:pPr>
    </w:p>
    <w:p w:rsidR="009A54AB" w:rsidRDefault="009A54AB" w:rsidP="009A54AB">
      <w:pPr>
        <w:jc w:val="both"/>
      </w:pPr>
      <w:r w:rsidRPr="00E506FC">
        <w:t xml:space="preserve">On discharge you will be given advice on how to manage your child’s pain. The </w:t>
      </w:r>
      <w:r w:rsidR="00622FF4">
        <w:t xml:space="preserve">CNS </w:t>
      </w:r>
      <w:r w:rsidR="00622FF4" w:rsidRPr="00E506FC">
        <w:t>will</w:t>
      </w:r>
      <w:r w:rsidRPr="00E506FC">
        <w:t xml:space="preserve"> be on hand to advise you.</w:t>
      </w:r>
    </w:p>
    <w:p w:rsidR="009A54AB" w:rsidRDefault="009A54AB" w:rsidP="009A54AB">
      <w:pPr>
        <w:jc w:val="both"/>
      </w:pPr>
    </w:p>
    <w:p w:rsidR="009A54AB" w:rsidRDefault="009A54AB" w:rsidP="009A54AB">
      <w:pPr>
        <w:jc w:val="both"/>
      </w:pPr>
      <w:r>
        <w:rPr>
          <w:b/>
        </w:rPr>
        <w:t>Care of Your Baby’s Mouth Following Cleft Palate Repair</w:t>
      </w:r>
    </w:p>
    <w:p w:rsidR="009A54AB" w:rsidRDefault="009A54AB" w:rsidP="009A54AB">
      <w:pPr>
        <w:jc w:val="both"/>
      </w:pPr>
      <w:r>
        <w:t xml:space="preserve">It is important to prevent your baby form putting objects, including fingers into his/her mouth. Puree/soft </w:t>
      </w:r>
      <w:r w:rsidR="00622FF4">
        <w:t>diet needs</w:t>
      </w:r>
      <w:r>
        <w:t xml:space="preserve"> to be continued for 4 weeks. Continue to give water after feeds for 2 weeks. Dummies may be discouraged, depending on your surgeon’s preference, but if your baby has been used to one they can be reintroduced 2 weeks after surgery.</w:t>
      </w:r>
    </w:p>
    <w:p w:rsidR="009A54AB" w:rsidRDefault="009A54AB" w:rsidP="009A54AB">
      <w:pPr>
        <w:jc w:val="both"/>
      </w:pPr>
    </w:p>
    <w:p w:rsidR="009A54AB" w:rsidRDefault="009A54AB" w:rsidP="009A54AB">
      <w:pPr>
        <w:jc w:val="both"/>
      </w:pPr>
      <w:r>
        <w:t xml:space="preserve">The stitches in the </w:t>
      </w:r>
      <w:r w:rsidRPr="00E8478E">
        <w:rPr>
          <w:color w:val="0000FF"/>
        </w:rPr>
        <w:t>palate</w:t>
      </w:r>
      <w:r>
        <w:t xml:space="preserve"> are dissolvable and can take a month or more to disappear.</w:t>
      </w:r>
    </w:p>
    <w:p w:rsidR="009A54AB" w:rsidRDefault="009A54AB" w:rsidP="009A54AB">
      <w:pPr>
        <w:jc w:val="both"/>
      </w:pPr>
    </w:p>
    <w:p w:rsidR="009A54AB" w:rsidRPr="00E506FC" w:rsidRDefault="009A54AB" w:rsidP="009A54AB">
      <w:r w:rsidRPr="00E506FC">
        <w:rPr>
          <w:b/>
        </w:rPr>
        <w:t>Follow up</w:t>
      </w:r>
    </w:p>
    <w:p w:rsidR="009A54AB" w:rsidRDefault="009A54AB" w:rsidP="009A54AB">
      <w:r w:rsidRPr="00E506FC">
        <w:t xml:space="preserve">Your </w:t>
      </w:r>
      <w:r w:rsidR="00352991">
        <w:t>CNS</w:t>
      </w:r>
      <w:r w:rsidRPr="00E506FC">
        <w:t xml:space="preserve"> will arrange to make a home visit 1-2 weeks after surgery.  She will then continue to </w:t>
      </w:r>
      <w:r>
        <w:t xml:space="preserve">liaise with </w:t>
      </w:r>
      <w:r w:rsidRPr="00E506FC">
        <w:t>you through your child’s care.  A follow up clinic appointment will be arranged for 4-12 weeks following surgery.</w:t>
      </w:r>
    </w:p>
    <w:p w:rsidR="009A54AB" w:rsidRDefault="009A54AB" w:rsidP="009A54AB"/>
    <w:p w:rsidR="009A54AB" w:rsidRDefault="009A54AB" w:rsidP="009A54AB">
      <w:pPr>
        <w:jc w:val="center"/>
        <w:rPr>
          <w:b/>
        </w:rPr>
      </w:pPr>
      <w:r w:rsidRPr="009E1140">
        <w:rPr>
          <w:b/>
        </w:rPr>
        <w:t xml:space="preserve">For any questions or concerns please contact your </w:t>
      </w:r>
    </w:p>
    <w:p w:rsidR="009A54AB" w:rsidRPr="009E1140" w:rsidRDefault="009A54AB" w:rsidP="009A54AB">
      <w:pPr>
        <w:jc w:val="center"/>
        <w:rPr>
          <w:b/>
        </w:rPr>
      </w:pPr>
      <w:r w:rsidRPr="009E1140">
        <w:rPr>
          <w:b/>
        </w:rPr>
        <w:t xml:space="preserve">Clinical </w:t>
      </w:r>
      <w:r w:rsidR="00622FF4">
        <w:rPr>
          <w:b/>
        </w:rPr>
        <w:t>CNS</w:t>
      </w:r>
      <w:r w:rsidR="00622FF4" w:rsidRPr="009E1140">
        <w:rPr>
          <w:b/>
        </w:rPr>
        <w:t xml:space="preserve"> (</w:t>
      </w:r>
      <w:r w:rsidRPr="009E1140">
        <w:rPr>
          <w:b/>
        </w:rPr>
        <w:t>number at front of booklet).</w:t>
      </w:r>
    </w:p>
    <w:p w:rsidR="009A54AB" w:rsidRDefault="009A54AB" w:rsidP="009A54AB"/>
    <w:p w:rsidR="009A54AB" w:rsidRDefault="009A54AB" w:rsidP="009A54AB"/>
    <w:p w:rsidR="009A54AB" w:rsidRDefault="009A54AB" w:rsidP="009A54AB"/>
    <w:p w:rsidR="009A54AB" w:rsidRPr="00E506FC" w:rsidRDefault="009A54AB" w:rsidP="009A54AB"/>
    <w:p w:rsidR="009A54AB" w:rsidRPr="00E506FC" w:rsidRDefault="009A54AB" w:rsidP="009A54AB">
      <w:r w:rsidRPr="00E506FC">
        <w:rPr>
          <w:b/>
        </w:rPr>
        <w:lastRenderedPageBreak/>
        <w:t>Will any more operations be required after this?</w:t>
      </w:r>
    </w:p>
    <w:p w:rsidR="009A54AB" w:rsidRDefault="009A54AB" w:rsidP="009A54AB">
      <w:r>
        <w:t>There is a possibility that further</w:t>
      </w:r>
      <w:r w:rsidRPr="00E506FC">
        <w:t xml:space="preserve"> operation</w:t>
      </w:r>
      <w:r>
        <w:t>s</w:t>
      </w:r>
      <w:r w:rsidRPr="00E506FC">
        <w:t xml:space="preserve"> may be required on the back of the throat to help speech (usually performed between the ages of 3 and 7 years).</w:t>
      </w:r>
    </w:p>
    <w:p w:rsidR="009A54AB" w:rsidRDefault="009A54AB" w:rsidP="009A54AB">
      <w:r>
        <w:rPr>
          <w:noProof/>
        </w:rPr>
        <mc:AlternateContent>
          <mc:Choice Requires="wps">
            <w:drawing>
              <wp:anchor distT="0" distB="0" distL="114300" distR="114300" simplePos="0" relativeHeight="251742208" behindDoc="0" locked="0" layoutInCell="1" allowOverlap="1" wp14:anchorId="3B01381F" wp14:editId="38D2DA8C">
                <wp:simplePos x="0" y="0"/>
                <wp:positionH relativeFrom="column">
                  <wp:posOffset>361950</wp:posOffset>
                </wp:positionH>
                <wp:positionV relativeFrom="paragraph">
                  <wp:posOffset>101600</wp:posOffset>
                </wp:positionV>
                <wp:extent cx="3004185" cy="342900"/>
                <wp:effectExtent l="0" t="0" r="0" b="2540"/>
                <wp:wrapNone/>
                <wp:docPr id="1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4185"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20B64" w:rsidRPr="001E74F2" w:rsidRDefault="00A20B64" w:rsidP="009A54AB">
                            <w:pPr>
                              <w:jc w:val="center"/>
                              <w:rPr>
                                <w:b/>
                                <w:sz w:val="28"/>
                                <w:szCs w:val="28"/>
                              </w:rPr>
                            </w:pPr>
                            <w:r w:rsidRPr="001E74F2">
                              <w:rPr>
                                <w:b/>
                                <w:sz w:val="28"/>
                                <w:szCs w:val="28"/>
                              </w:rPr>
                              <w:t>Cleft of the hard and soft palate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7" type="#_x0000_t202" style="position:absolute;margin-left:28.5pt;margin-top:8pt;width:236.55pt;height:27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" filled="f" stroked="f">
                <v:textbox>
                  <w:txbxContent>
                    <w:p w:rsidR="00A20B64" w:rsidRPr="001E74F2" w:rsidRDefault="00A20B64" w:rsidP="009A54AB">
                      <w:pPr>
                        <w:jc w:val="center"/>
                        <w:rPr>
                          <w:b/>
                          <w:sz w:val="28"/>
                          <w:szCs w:val="28"/>
                        </w:rPr>
                      </w:pPr>
                      <w:r w:rsidRPr="001E74F2">
                        <w:rPr>
                          <w:b/>
                          <w:sz w:val="28"/>
                          <w:szCs w:val="28"/>
                        </w:rPr>
                        <w:t>Cleft of the hard and soft palate</w:t>
                      </w:r>
                    </w:p>
                  </w:txbxContent>
                </v:textbox>
              </v:shape>
            </w:pict>
          </mc:Fallback>
        </mc:AlternateContent>
      </w:r>
    </w:p>
    <w:p w:rsidR="009A54AB" w:rsidRDefault="009A54AB" w:rsidP="009A54AB">
      <w:r>
        <w:t xml:space="preserve"> </w:t>
      </w:r>
    </w:p>
    <w:p w:rsidR="009A54AB" w:rsidRDefault="009A54AB" w:rsidP="009A54AB">
      <w:pPr>
        <w:jc w:val="center"/>
      </w:pPr>
    </w:p>
    <w:tbl>
      <w:tblPr>
        <w:tblW w:w="6669" w:type="dxa"/>
        <w:tblInd w:w="-120" w:type="dxa"/>
        <w:tblLook w:val="01E0" w:firstRow="1" w:lastRow="1" w:firstColumn="1" w:lastColumn="1" w:noHBand="0" w:noVBand="0"/>
      </w:tblPr>
      <w:tblGrid>
        <w:gridCol w:w="3135"/>
        <w:gridCol w:w="399"/>
        <w:gridCol w:w="3135"/>
      </w:tblGrid>
      <w:tr w:rsidR="009A54AB" w:rsidTr="00E94AD6">
        <w:tc>
          <w:tcPr>
            <w:tcW w:w="3135" w:type="dxa"/>
          </w:tcPr>
          <w:p w:rsidR="009A54AB" w:rsidRDefault="009A54AB" w:rsidP="00E94AD6"/>
        </w:tc>
        <w:tc>
          <w:tcPr>
            <w:tcW w:w="399" w:type="dxa"/>
          </w:tcPr>
          <w:p w:rsidR="009A54AB" w:rsidRDefault="009A54AB" w:rsidP="00E94AD6">
            <w:pPr>
              <w:jc w:val="center"/>
            </w:pPr>
          </w:p>
        </w:tc>
        <w:tc>
          <w:tcPr>
            <w:tcW w:w="3135" w:type="dxa"/>
          </w:tcPr>
          <w:p w:rsidR="009A54AB" w:rsidRDefault="009A54AB" w:rsidP="00E94AD6">
            <w:pPr>
              <w:jc w:val="center"/>
            </w:pPr>
          </w:p>
        </w:tc>
      </w:tr>
    </w:tbl>
    <w:p w:rsidR="009A54AB" w:rsidRDefault="009A54AB" w:rsidP="009A54AB">
      <w:pPr>
        <w:jc w:val="center"/>
      </w:pPr>
      <w:r>
        <w:rPr>
          <w:noProof/>
        </w:rPr>
        <w:drawing>
          <wp:anchor distT="0" distB="0" distL="114300" distR="114300" simplePos="0" relativeHeight="251739136" behindDoc="0" locked="0" layoutInCell="1" allowOverlap="1" wp14:anchorId="0C170C2C" wp14:editId="6B3AA942">
            <wp:simplePos x="0" y="0"/>
            <wp:positionH relativeFrom="column">
              <wp:posOffset>2169160</wp:posOffset>
            </wp:positionH>
            <wp:positionV relativeFrom="paragraph">
              <wp:posOffset>82550</wp:posOffset>
            </wp:positionV>
            <wp:extent cx="1692275" cy="2374900"/>
            <wp:effectExtent l="0" t="0" r="0" b="0"/>
            <wp:wrapNone/>
            <wp:docPr id="248" name="Picture 248" descr="S&amp;H pa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S&amp;H pal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92275" cy="2374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8112" behindDoc="0" locked="0" layoutInCell="1" allowOverlap="1" wp14:anchorId="447C286F" wp14:editId="6A28140C">
            <wp:simplePos x="0" y="0"/>
            <wp:positionH relativeFrom="column">
              <wp:posOffset>-2540</wp:posOffset>
            </wp:positionH>
            <wp:positionV relativeFrom="paragraph">
              <wp:posOffset>82550</wp:posOffset>
            </wp:positionV>
            <wp:extent cx="1692275" cy="2374900"/>
            <wp:effectExtent l="0" t="0" r="0" b="0"/>
            <wp:wrapNone/>
            <wp:docPr id="247" name="Picture 247" descr="S&amp;H pa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S&amp;H pal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92275" cy="2374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180C" w:rsidRDefault="009A54AB" w:rsidP="00E94AD6">
      <w:r>
        <w:rPr>
          <w:noProof/>
        </w:rPr>
        <mc:AlternateContent>
          <mc:Choice Requires="wps">
            <w:drawing>
              <wp:anchor distT="0" distB="0" distL="114300" distR="114300" simplePos="0" relativeHeight="251743232" behindDoc="0" locked="0" layoutInCell="1" allowOverlap="1" wp14:anchorId="1E95F584" wp14:editId="79F884AB">
                <wp:simplePos x="0" y="0"/>
                <wp:positionH relativeFrom="column">
                  <wp:posOffset>542925</wp:posOffset>
                </wp:positionH>
                <wp:positionV relativeFrom="paragraph">
                  <wp:posOffset>2571750</wp:posOffset>
                </wp:positionV>
                <wp:extent cx="2678430" cy="342900"/>
                <wp:effectExtent l="0" t="0" r="0" b="2540"/>
                <wp:wrapNone/>
                <wp:docPr id="11"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20B64" w:rsidRPr="001E74F2" w:rsidRDefault="00A20B64" w:rsidP="009A54AB">
                            <w:pPr>
                              <w:jc w:val="center"/>
                              <w:rPr>
                                <w:b/>
                                <w:sz w:val="28"/>
                                <w:szCs w:val="28"/>
                              </w:rPr>
                            </w:pPr>
                            <w:r w:rsidRPr="001E74F2">
                              <w:rPr>
                                <w:b/>
                                <w:sz w:val="28"/>
                                <w:szCs w:val="28"/>
                              </w:rPr>
                              <w:t>Cleft of the soft palate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8" type="#_x0000_t202" style="position:absolute;margin-left:42.75pt;margin-top:202.5pt;width:210.9pt;height:2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" filled="f" stroked="f">
                <v:textbox>
                  <w:txbxContent>
                    <w:p w:rsidR="00A20B64" w:rsidRPr="001E74F2" w:rsidRDefault="00A20B64" w:rsidP="009A54AB">
                      <w:pPr>
                        <w:jc w:val="center"/>
                        <w:rPr>
                          <w:b/>
                          <w:sz w:val="28"/>
                          <w:szCs w:val="28"/>
                        </w:rPr>
                      </w:pPr>
                      <w:r w:rsidRPr="001E74F2">
                        <w:rPr>
                          <w:b/>
                          <w:sz w:val="28"/>
                          <w:szCs w:val="28"/>
                        </w:rPr>
                        <w:t>Cleft of the soft palate</w:t>
                      </w:r>
                    </w:p>
                  </w:txbxContent>
                </v:textbox>
              </v:shape>
            </w:pict>
          </mc:Fallback>
        </mc:AlternateContent>
      </w:r>
      <w:r>
        <w:rPr>
          <w:noProof/>
        </w:rPr>
        <w:drawing>
          <wp:anchor distT="0" distB="0" distL="114300" distR="114300" simplePos="0" relativeHeight="251741184" behindDoc="0" locked="0" layoutInCell="1" allowOverlap="1" wp14:anchorId="4E068B68" wp14:editId="6C1EF536">
            <wp:simplePos x="0" y="0"/>
            <wp:positionH relativeFrom="column">
              <wp:posOffset>2169160</wp:posOffset>
            </wp:positionH>
            <wp:positionV relativeFrom="paragraph">
              <wp:posOffset>3028950</wp:posOffset>
            </wp:positionV>
            <wp:extent cx="1692275" cy="2411095"/>
            <wp:effectExtent l="0" t="0" r="0" b="0"/>
            <wp:wrapNone/>
            <wp:docPr id="250" name="Picture 250" descr="Soft pa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Soft pal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92275" cy="24110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0160" behindDoc="0" locked="0" layoutInCell="1" allowOverlap="1" wp14:anchorId="7AB2100D" wp14:editId="1C1EB13F">
            <wp:simplePos x="0" y="0"/>
            <wp:positionH relativeFrom="column">
              <wp:posOffset>-2540</wp:posOffset>
            </wp:positionH>
            <wp:positionV relativeFrom="paragraph">
              <wp:posOffset>3030220</wp:posOffset>
            </wp:positionV>
            <wp:extent cx="1692275" cy="2420620"/>
            <wp:effectExtent l="0" t="0" r="0" b="0"/>
            <wp:wrapNone/>
            <wp:docPr id="249" name="Picture 249" descr="Soft pa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Soft pal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92275" cy="242062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r w:rsidR="00BF180C">
        <w:lastRenderedPageBreak/>
        <w:t xml:space="preserve"> </w:t>
      </w:r>
    </w:p>
    <w:p w:rsidR="00DD5108" w:rsidRDefault="00DD5108" w:rsidP="009A54AB">
      <w:pPr>
        <w:jc w:val="both"/>
      </w:pPr>
    </w:p>
    <w:p w:rsidR="00035C6A" w:rsidRPr="00DD5108" w:rsidRDefault="00035C6A" w:rsidP="00DD5108">
      <w:pPr>
        <w:jc w:val="both"/>
        <w:rPr>
          <w:b/>
        </w:rPr>
      </w:pPr>
      <w:r w:rsidRPr="00DD5108">
        <w:rPr>
          <w:b/>
          <w:sz w:val="28"/>
        </w:rPr>
        <w:t>Hearing Problems and the ENT Specialist</w:t>
      </w:r>
    </w:p>
    <w:p w:rsidR="00035C6A" w:rsidRDefault="002C6BA0" w:rsidP="006811AD">
      <w:r>
        <w:rPr>
          <w:noProof/>
        </w:rPr>
        <mc:AlternateContent>
          <mc:Choice Requires="wps">
            <w:drawing>
              <wp:anchor distT="45720" distB="45720" distL="114300" distR="114300" simplePos="0" relativeHeight="251751424" behindDoc="0" locked="0" layoutInCell="1" allowOverlap="1">
                <wp:simplePos x="0" y="0"/>
                <wp:positionH relativeFrom="margin">
                  <wp:align>right</wp:align>
                </wp:positionH>
                <wp:positionV relativeFrom="paragraph">
                  <wp:posOffset>179070</wp:posOffset>
                </wp:positionV>
                <wp:extent cx="2705100" cy="1404620"/>
                <wp:effectExtent l="0" t="0" r="0" b="1270"/>
                <wp:wrapSquare wrapText="bothSides"/>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1404620"/>
                        </a:xfrm>
                        <a:prstGeom prst="rect">
                          <a:avLst/>
                        </a:prstGeom>
                        <a:solidFill>
                          <a:srgbClr val="FFFFFF"/>
                        </a:solidFill>
                        <a:ln w="9525">
                          <a:noFill/>
                          <a:miter lim="800000"/>
                          <a:headEnd/>
                          <a:tailEnd/>
                        </a:ln>
                      </wps:spPr>
                      <wps:txbx>
                        <w:txbxContent>
                          <w:p w:rsidR="00A20B64" w:rsidRPr="00DD5108" w:rsidRDefault="00A20B64" w:rsidP="002C6BA0">
                            <w:pPr>
                              <w:rPr>
                                <w:b/>
                              </w:rPr>
                            </w:pPr>
                            <w:r>
                              <w:rPr>
                                <w:b/>
                              </w:rPr>
                              <w:t>Hearing Problems and T</w:t>
                            </w:r>
                            <w:r w:rsidRPr="00DD5108">
                              <w:rPr>
                                <w:b/>
                              </w:rPr>
                              <w:t>reatment</w:t>
                            </w:r>
                          </w:p>
                          <w:p w:rsidR="00A20B64" w:rsidRDefault="00A20B64" w:rsidP="002C6BA0">
                            <w:pPr>
                              <w:jc w:val="both"/>
                            </w:pPr>
                            <w:r>
                              <w:t xml:space="preserve">Babies with a cleft in the </w:t>
                            </w:r>
                            <w:r w:rsidRPr="00E8478E">
                              <w:rPr>
                                <w:color w:val="0000FF"/>
                              </w:rPr>
                              <w:t>palate</w:t>
                            </w:r>
                            <w:r>
                              <w:t xml:space="preserve"> are much more likely to develop </w:t>
                            </w:r>
                            <w:r w:rsidRPr="003642A9">
                              <w:rPr>
                                <w:color w:val="0000FF"/>
                              </w:rPr>
                              <w:t>glue ear.</w:t>
                            </w:r>
                            <w:r>
                              <w:t xml:space="preserve"> Untreated this may result in difficulties with hearing, which in turn may delay and impair the development of normal speech.</w:t>
                            </w:r>
                          </w:p>
                          <w:p w:rsidR="00A20B64" w:rsidRDefault="00A20B64"/>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9" type="#_x0000_t202" style="position:absolute;margin-left:161.8pt;margin-top:14.1pt;width:213pt;height:110.6pt;z-index:25175142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" stroked="f">
                <v:textbox style="mso-fit-shape-to-text:t">
                  <w:txbxContent>
                    <w:p w:rsidR="00A20B64" w:rsidRPr="00DD5108" w:rsidRDefault="00A20B64" w:rsidP="002C6BA0">
                      <w:pPr>
                        <w:rPr>
                          <w:b/>
                        </w:rPr>
                      </w:pPr>
                      <w:r>
                        <w:rPr>
                          <w:b/>
                        </w:rPr>
                        <w:t>Hearing Problems and T</w:t>
                      </w:r>
                      <w:r w:rsidRPr="00DD5108">
                        <w:rPr>
                          <w:b/>
                        </w:rPr>
                        <w:t>reatment</w:t>
                      </w:r>
                    </w:p>
                    <w:p w:rsidR="00A20B64" w:rsidRDefault="00A20B64" w:rsidP="002C6BA0">
                      <w:pPr>
                        <w:jc w:val="both"/>
                      </w:pPr>
                      <w:r>
                        <w:t xml:space="preserve">Babies with a cleft in the </w:t>
                      </w:r>
                      <w:r w:rsidRPr="00E8478E">
                        <w:rPr>
                          <w:color w:val="0000FF"/>
                        </w:rPr>
                        <w:t>palate</w:t>
                      </w:r>
                      <w:r>
                        <w:t xml:space="preserve"> are much more likely to develop </w:t>
                      </w:r>
                      <w:r w:rsidRPr="003642A9">
                        <w:rPr>
                          <w:color w:val="0000FF"/>
                        </w:rPr>
                        <w:t>glue ear.</w:t>
                      </w:r>
                      <w:r>
                        <w:t xml:space="preserve"> Untreated this may result in difficulties with hearing, which in turn may delay and impair the development of normal speech.</w:t>
                      </w:r>
                    </w:p>
                    <w:p w:rsidR="00A20B64" w:rsidRDefault="00A20B64"/>
                  </w:txbxContent>
                </v:textbox>
                <w10:wrap type="square" anchorx="margin"/>
              </v:shape>
            </w:pict>
          </mc:Fallback>
        </mc:AlternateContent>
      </w:r>
      <w:r w:rsidR="00533A8F" w:rsidRPr="00B667F5">
        <w:rPr>
          <w:noProof/>
        </w:rPr>
        <w:drawing>
          <wp:inline distT="0" distB="0" distL="0" distR="0">
            <wp:extent cx="1009650" cy="1504950"/>
            <wp:effectExtent l="0" t="0" r="0" b="0"/>
            <wp:docPr id="242" name="Picture 242" descr="#01 Mr Ge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1 Mr Geye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09650" cy="1504950"/>
                    </a:xfrm>
                    <a:prstGeom prst="rect">
                      <a:avLst/>
                    </a:prstGeom>
                    <a:noFill/>
                    <a:ln>
                      <a:noFill/>
                    </a:ln>
                  </pic:spPr>
                </pic:pic>
              </a:graphicData>
            </a:graphic>
          </wp:inline>
        </w:drawing>
      </w:r>
    </w:p>
    <w:p w:rsidR="00533A8F" w:rsidRDefault="002351E0" w:rsidP="006811AD">
      <w:r>
        <w:t xml:space="preserve">      </w:t>
      </w:r>
      <w:r w:rsidR="00533A8F">
        <w:t>Mr Geyer</w:t>
      </w:r>
    </w:p>
    <w:p w:rsidR="00533A8F" w:rsidRDefault="00533A8F" w:rsidP="006811AD"/>
    <w:p w:rsidR="00035C6A" w:rsidRDefault="00035C6A" w:rsidP="006811AD"/>
    <w:p w:rsidR="00DD5108" w:rsidRPr="00DD5108" w:rsidRDefault="000271A4" w:rsidP="006811AD">
      <w:pPr>
        <w:rPr>
          <w:b/>
        </w:rPr>
      </w:pPr>
      <w:r w:rsidRPr="00DD5108">
        <w:rPr>
          <w:b/>
          <w:noProof/>
        </w:rPr>
        <w:drawing>
          <wp:anchor distT="0" distB="0" distL="114300" distR="114300" simplePos="0" relativeHeight="251671552" behindDoc="0" locked="0" layoutInCell="1" allowOverlap="1">
            <wp:simplePos x="0" y="0"/>
            <wp:positionH relativeFrom="column">
              <wp:posOffset>941070</wp:posOffset>
            </wp:positionH>
            <wp:positionV relativeFrom="paragraph">
              <wp:posOffset>62230</wp:posOffset>
            </wp:positionV>
            <wp:extent cx="1895475" cy="1323975"/>
            <wp:effectExtent l="0" t="0" r="0" b="0"/>
            <wp:wrapNone/>
            <wp:docPr id="160" name="Picture 160" descr="The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The Ea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95475"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sidR="00DD5108" w:rsidRPr="00DD5108">
        <w:rPr>
          <w:b/>
        </w:rPr>
        <w:t>The Ear</w:t>
      </w:r>
    </w:p>
    <w:p w:rsidR="00DD5108" w:rsidRDefault="00DD5108" w:rsidP="006811AD"/>
    <w:p w:rsidR="00DD5108" w:rsidRDefault="00DD5108" w:rsidP="006811AD"/>
    <w:p w:rsidR="00DD5108" w:rsidRDefault="00DD5108" w:rsidP="006811AD"/>
    <w:p w:rsidR="00DD5108" w:rsidRDefault="00DD5108" w:rsidP="006811AD"/>
    <w:p w:rsidR="00DD5108" w:rsidRDefault="00DD5108" w:rsidP="006811AD"/>
    <w:p w:rsidR="00DD5108" w:rsidRDefault="00DD5108" w:rsidP="006811AD"/>
    <w:p w:rsidR="00DD5108" w:rsidRDefault="00DD5108" w:rsidP="006811AD"/>
    <w:p w:rsidR="00DD5108" w:rsidRDefault="00DD5108" w:rsidP="006811AD"/>
    <w:p w:rsidR="00DD5108" w:rsidRDefault="00DD5108" w:rsidP="00DD5108">
      <w:pPr>
        <w:jc w:val="both"/>
      </w:pPr>
    </w:p>
    <w:p w:rsidR="00035C6A" w:rsidRDefault="00035C6A" w:rsidP="00DD5108">
      <w:pPr>
        <w:jc w:val="both"/>
      </w:pPr>
      <w:r>
        <w:t xml:space="preserve">The part of the ear that can be affected in a child with a cleft </w:t>
      </w:r>
      <w:r w:rsidRPr="00E8478E">
        <w:rPr>
          <w:color w:val="0000FF"/>
        </w:rPr>
        <w:t>palate</w:t>
      </w:r>
      <w:r>
        <w:t xml:space="preserve"> is the </w:t>
      </w:r>
      <w:r w:rsidRPr="003642A9">
        <w:rPr>
          <w:color w:val="0000FF"/>
        </w:rPr>
        <w:t>middle ear.</w:t>
      </w:r>
      <w:r>
        <w:t xml:space="preserve"> Normally the </w:t>
      </w:r>
      <w:r w:rsidR="00A04E3A" w:rsidRPr="00A04E3A">
        <w:rPr>
          <w:color w:val="0000FF"/>
        </w:rPr>
        <w:t>middle ear</w:t>
      </w:r>
      <w:r>
        <w:t xml:space="preserve"> contains air. It is connected to the back of the nose via the </w:t>
      </w:r>
      <w:r w:rsidRPr="003642A9">
        <w:rPr>
          <w:color w:val="0000FF"/>
        </w:rPr>
        <w:t>Eustachian tube</w:t>
      </w:r>
      <w:r>
        <w:t xml:space="preserve">. This tube opens and closes and permits air to enter the </w:t>
      </w:r>
      <w:r w:rsidR="00042B61" w:rsidRPr="003642A9">
        <w:rPr>
          <w:color w:val="0000FF"/>
        </w:rPr>
        <w:t>middle</w:t>
      </w:r>
      <w:r w:rsidRPr="003642A9">
        <w:rPr>
          <w:color w:val="0000FF"/>
        </w:rPr>
        <w:t xml:space="preserve"> ear</w:t>
      </w:r>
      <w:r w:rsidR="009E1140">
        <w:t xml:space="preserve"> f</w:t>
      </w:r>
      <w:r>
        <w:t>r</w:t>
      </w:r>
      <w:r w:rsidR="009E1140">
        <w:t>om the nose, thu</w:t>
      </w:r>
      <w:r>
        <w:t xml:space="preserve">s keeping the air in the </w:t>
      </w:r>
      <w:r w:rsidR="00A04E3A" w:rsidRPr="00A04E3A">
        <w:rPr>
          <w:color w:val="0000FF"/>
        </w:rPr>
        <w:t>middle ear</w:t>
      </w:r>
      <w:r>
        <w:t xml:space="preserve"> at the same pressure as the outside world. If the </w:t>
      </w:r>
      <w:r w:rsidRPr="003642A9">
        <w:rPr>
          <w:color w:val="0000FF"/>
        </w:rPr>
        <w:t>Eustachian tubes</w:t>
      </w:r>
      <w:r>
        <w:t xml:space="preserve"> do not function and air does not enter the </w:t>
      </w:r>
      <w:r w:rsidRPr="003642A9">
        <w:rPr>
          <w:color w:val="0000FF"/>
        </w:rPr>
        <w:t>middle ear</w:t>
      </w:r>
      <w:r>
        <w:t xml:space="preserve"> regularly, then fluid is secreted into this area and interferes with the movement of the ossicles (three t</w:t>
      </w:r>
      <w:r w:rsidR="00DD5108">
        <w:t xml:space="preserve">iny </w:t>
      </w:r>
      <w:r w:rsidR="00042B61">
        <w:t>bones</w:t>
      </w:r>
      <w:r w:rsidR="00DD5108">
        <w:t xml:space="preserve"> in the </w:t>
      </w:r>
      <w:r w:rsidR="00A04E3A" w:rsidRPr="00A04E3A">
        <w:rPr>
          <w:color w:val="0000FF"/>
        </w:rPr>
        <w:t>middle ear</w:t>
      </w:r>
      <w:r w:rsidR="00DD5108">
        <w:t xml:space="preserve">). </w:t>
      </w:r>
      <w:r>
        <w:t xml:space="preserve">Therefore sound cannot travel efficiently across the </w:t>
      </w:r>
      <w:r w:rsidRPr="003642A9">
        <w:rPr>
          <w:color w:val="0000FF"/>
        </w:rPr>
        <w:t>middle ear</w:t>
      </w:r>
      <w:r>
        <w:t xml:space="preserve">, producing reduction in hearing. This fluid can clear on its own but if it persists for three months or more then it is referred to as </w:t>
      </w:r>
      <w:r w:rsidRPr="003642A9">
        <w:rPr>
          <w:color w:val="0000FF"/>
        </w:rPr>
        <w:t>glue ear</w:t>
      </w:r>
      <w:r>
        <w:t>.</w:t>
      </w:r>
    </w:p>
    <w:p w:rsidR="00035C6A" w:rsidRDefault="00035C6A" w:rsidP="00DD5108">
      <w:pPr>
        <w:jc w:val="both"/>
      </w:pPr>
    </w:p>
    <w:p w:rsidR="00035C6A" w:rsidRDefault="00035C6A" w:rsidP="00DD5108">
      <w:pPr>
        <w:jc w:val="both"/>
      </w:pPr>
      <w:r>
        <w:t xml:space="preserve">No child is too young for a hearing test. Your baby’s hearing will be tested shortly after birth as part of the Universal Neonatal Screening Programme. Testing can be repeated around the age of eight months prior to any planned </w:t>
      </w:r>
      <w:r w:rsidRPr="00E8478E">
        <w:rPr>
          <w:color w:val="0000FF"/>
        </w:rPr>
        <w:t>palate</w:t>
      </w:r>
      <w:r>
        <w:t xml:space="preserve"> surgery. Thereafter it will be tested as required.</w:t>
      </w:r>
    </w:p>
    <w:p w:rsidR="00035C6A" w:rsidRDefault="00035C6A" w:rsidP="00DD5108">
      <w:pPr>
        <w:jc w:val="both"/>
      </w:pPr>
    </w:p>
    <w:p w:rsidR="00E30D98" w:rsidRDefault="00E30D98" w:rsidP="00DD5108">
      <w:pPr>
        <w:jc w:val="both"/>
        <w:rPr>
          <w:b/>
        </w:rPr>
      </w:pPr>
    </w:p>
    <w:p w:rsidR="00E30D98" w:rsidRDefault="00E30D98" w:rsidP="00DD5108">
      <w:pPr>
        <w:jc w:val="both"/>
        <w:rPr>
          <w:b/>
        </w:rPr>
      </w:pPr>
    </w:p>
    <w:p w:rsidR="00E30D98" w:rsidRDefault="00E30D98" w:rsidP="00DD5108">
      <w:pPr>
        <w:jc w:val="both"/>
        <w:rPr>
          <w:b/>
        </w:rPr>
      </w:pPr>
    </w:p>
    <w:p w:rsidR="00E30D98" w:rsidRPr="00DD5108" w:rsidRDefault="00E30D98" w:rsidP="00E30D98">
      <w:pPr>
        <w:jc w:val="both"/>
        <w:rPr>
          <w:b/>
        </w:rPr>
      </w:pPr>
      <w:r w:rsidRPr="00DD5108">
        <w:rPr>
          <w:b/>
          <w:sz w:val="28"/>
        </w:rPr>
        <w:t>Hearing Problems and the ENT Specialist</w:t>
      </w:r>
    </w:p>
    <w:p w:rsidR="00035C6A" w:rsidRPr="00DD5108" w:rsidRDefault="00035C6A" w:rsidP="00DD5108">
      <w:pPr>
        <w:jc w:val="both"/>
        <w:rPr>
          <w:b/>
        </w:rPr>
      </w:pPr>
      <w:r w:rsidRPr="00DD5108">
        <w:rPr>
          <w:b/>
        </w:rPr>
        <w:t>Why do children with cleft palate get glue ear?</w:t>
      </w:r>
    </w:p>
    <w:p w:rsidR="00DD5108" w:rsidRDefault="00035C6A" w:rsidP="00DD5108">
      <w:pPr>
        <w:jc w:val="both"/>
      </w:pPr>
      <w:r>
        <w:t xml:space="preserve">When there is a cleft in the </w:t>
      </w:r>
      <w:r w:rsidRPr="00E8478E">
        <w:rPr>
          <w:color w:val="0000FF"/>
        </w:rPr>
        <w:t>palate,</w:t>
      </w:r>
      <w:r>
        <w:t xml:space="preserve"> hearing problems can arise due to </w:t>
      </w:r>
      <w:r w:rsidRPr="009E1140">
        <w:t xml:space="preserve">the muscles in the soft </w:t>
      </w:r>
      <w:r w:rsidRPr="009E1140">
        <w:rPr>
          <w:color w:val="0000FF"/>
        </w:rPr>
        <w:t>palate</w:t>
      </w:r>
      <w:r w:rsidR="00AA5ED8" w:rsidRPr="009E1140">
        <w:t xml:space="preserve"> not functioning correctly, even after the cleft has been repaired.</w:t>
      </w:r>
    </w:p>
    <w:p w:rsidR="008501B7" w:rsidRDefault="008501B7" w:rsidP="006811AD"/>
    <w:p w:rsidR="008501B7" w:rsidRDefault="008501B7" w:rsidP="0033312D">
      <w:pPr>
        <w:jc w:val="both"/>
      </w:pPr>
      <w:r>
        <w:t xml:space="preserve">These muscles move when you yawn, eat or swallow and they pull open the </w:t>
      </w:r>
      <w:r w:rsidRPr="003642A9">
        <w:rPr>
          <w:color w:val="0000FF"/>
        </w:rPr>
        <w:t>Eustachian tube</w:t>
      </w:r>
      <w:r>
        <w:t xml:space="preserve"> to allow passage of air into the </w:t>
      </w:r>
      <w:r w:rsidRPr="003642A9">
        <w:rPr>
          <w:color w:val="0000FF"/>
        </w:rPr>
        <w:t>middle ear</w:t>
      </w:r>
      <w:r>
        <w:t xml:space="preserve">.  If this does not happen then the </w:t>
      </w:r>
      <w:r w:rsidRPr="003642A9">
        <w:rPr>
          <w:color w:val="0000FF"/>
        </w:rPr>
        <w:t>Eustachian tube’s</w:t>
      </w:r>
      <w:r>
        <w:t xml:space="preserve"> function is impaired and hearing problems can occur. It is not known how many children with a cleft</w:t>
      </w:r>
      <w:r w:rsidRPr="00E8478E">
        <w:rPr>
          <w:color w:val="0000FF"/>
        </w:rPr>
        <w:t xml:space="preserve"> </w:t>
      </w:r>
      <w:r w:rsidR="00042B61" w:rsidRPr="00E8478E">
        <w:rPr>
          <w:color w:val="0000FF"/>
        </w:rPr>
        <w:t>palate</w:t>
      </w:r>
      <w:r>
        <w:t xml:space="preserve"> this may affect.</w:t>
      </w:r>
    </w:p>
    <w:p w:rsidR="008501B7" w:rsidRDefault="008501B7" w:rsidP="0033312D">
      <w:pPr>
        <w:jc w:val="both"/>
      </w:pPr>
    </w:p>
    <w:p w:rsidR="008501B7" w:rsidRDefault="008501B7" w:rsidP="0033312D">
      <w:pPr>
        <w:jc w:val="both"/>
      </w:pPr>
      <w:r>
        <w:t xml:space="preserve">The Ear Nose and </w:t>
      </w:r>
      <w:r w:rsidR="0033312D">
        <w:t>Throat (</w:t>
      </w:r>
      <w:r w:rsidR="0033312D" w:rsidRPr="003D7572">
        <w:rPr>
          <w:color w:val="0000FF"/>
        </w:rPr>
        <w:t>ENT</w:t>
      </w:r>
      <w:r w:rsidR="0033312D">
        <w:t>) Specialist on the C</w:t>
      </w:r>
      <w:r>
        <w:t xml:space="preserve">left </w:t>
      </w:r>
      <w:r w:rsidR="0033312D">
        <w:t>T</w:t>
      </w:r>
      <w:r>
        <w:t>eam will supervise this and monitor your child’s progress, advising on treatment.</w:t>
      </w:r>
    </w:p>
    <w:p w:rsidR="008501B7" w:rsidRDefault="008501B7" w:rsidP="0033312D">
      <w:pPr>
        <w:jc w:val="both"/>
      </w:pPr>
    </w:p>
    <w:p w:rsidR="008501B7" w:rsidRPr="0033312D" w:rsidRDefault="008501B7" w:rsidP="0033312D">
      <w:pPr>
        <w:jc w:val="both"/>
        <w:rPr>
          <w:b/>
        </w:rPr>
      </w:pPr>
      <w:r w:rsidRPr="0033312D">
        <w:rPr>
          <w:b/>
        </w:rPr>
        <w:t>How will I know if my ch</w:t>
      </w:r>
      <w:r w:rsidR="009928CF" w:rsidRPr="0033312D">
        <w:rPr>
          <w:b/>
        </w:rPr>
        <w:t>i</w:t>
      </w:r>
      <w:r w:rsidRPr="0033312D">
        <w:rPr>
          <w:b/>
        </w:rPr>
        <w:t>ld has hearing problems?</w:t>
      </w:r>
    </w:p>
    <w:p w:rsidR="008501B7" w:rsidRDefault="008501B7" w:rsidP="0033312D">
      <w:pPr>
        <w:jc w:val="both"/>
      </w:pPr>
      <w:r>
        <w:t xml:space="preserve">Every child with a cleft </w:t>
      </w:r>
      <w:r w:rsidRPr="00E8478E">
        <w:rPr>
          <w:color w:val="0000FF"/>
        </w:rPr>
        <w:t>pal</w:t>
      </w:r>
      <w:r w:rsidR="009928CF" w:rsidRPr="00E8478E">
        <w:rPr>
          <w:color w:val="0000FF"/>
        </w:rPr>
        <w:t>a</w:t>
      </w:r>
      <w:r w:rsidRPr="00E8478E">
        <w:rPr>
          <w:color w:val="0000FF"/>
        </w:rPr>
        <w:t>te</w:t>
      </w:r>
      <w:r>
        <w:t xml:space="preserve"> should have extra attention paid to their hearing. Parents an</w:t>
      </w:r>
      <w:r w:rsidR="009928CF">
        <w:t>d</w:t>
      </w:r>
      <w:r>
        <w:t xml:space="preserve"> teachers are usually the first to realise that a problem may exists. Turning up the sound of the television, having to repeat oneself to a child when speaking, or noting the inability of a child to hear the parent when called fr</w:t>
      </w:r>
      <w:r w:rsidR="009928CF">
        <w:t>o</w:t>
      </w:r>
      <w:r>
        <w:t>m another room, are indications of a possible hearing loss. In the under two-year old age group, it is more difficult to detect this loss.</w:t>
      </w:r>
      <w:r w:rsidR="0033312D">
        <w:t xml:space="preserve"> </w:t>
      </w:r>
      <w:r>
        <w:t>If</w:t>
      </w:r>
      <w:r w:rsidR="0033312D">
        <w:t xml:space="preserve"> you have any concerns about yo</w:t>
      </w:r>
      <w:r>
        <w:t>u</w:t>
      </w:r>
      <w:r w:rsidR="0033312D">
        <w:t>r</w:t>
      </w:r>
      <w:r>
        <w:t xml:space="preserve"> child then you can discuss it w</w:t>
      </w:r>
      <w:r w:rsidR="009928CF">
        <w:t>i</w:t>
      </w:r>
      <w:r w:rsidR="0033312D">
        <w:t xml:space="preserve">th the </w:t>
      </w:r>
      <w:r w:rsidR="0033312D" w:rsidRPr="003D7572">
        <w:rPr>
          <w:color w:val="0000FF"/>
        </w:rPr>
        <w:t>ENT</w:t>
      </w:r>
      <w:r w:rsidR="0033312D">
        <w:t xml:space="preserve"> S</w:t>
      </w:r>
      <w:r>
        <w:t>pecialist on the cleft team.</w:t>
      </w:r>
    </w:p>
    <w:p w:rsidR="008501B7" w:rsidRDefault="00E30D98" w:rsidP="006811AD">
      <w:r>
        <w:rPr>
          <w:noProof/>
        </w:rPr>
        <w:drawing>
          <wp:anchor distT="0" distB="0" distL="114300" distR="114300" simplePos="0" relativeHeight="251672576" behindDoc="0" locked="0" layoutInCell="1" allowOverlap="1" wp14:anchorId="0B958ABA" wp14:editId="02F7C922">
            <wp:simplePos x="0" y="0"/>
            <wp:positionH relativeFrom="column">
              <wp:posOffset>391795</wp:posOffset>
            </wp:positionH>
            <wp:positionV relativeFrom="paragraph">
              <wp:posOffset>68580</wp:posOffset>
            </wp:positionV>
            <wp:extent cx="2740025" cy="1815465"/>
            <wp:effectExtent l="0" t="0" r="3175" b="0"/>
            <wp:wrapNone/>
            <wp:docPr id="161" name="Picture 161" descr="ENT Specia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ENT Specialis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40025" cy="1815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312D" w:rsidRDefault="0033312D" w:rsidP="006811AD"/>
    <w:p w:rsidR="0033312D" w:rsidRDefault="0033312D" w:rsidP="006811AD"/>
    <w:p w:rsidR="0033312D" w:rsidRDefault="0033312D" w:rsidP="006811AD"/>
    <w:p w:rsidR="0033312D" w:rsidRDefault="0033312D" w:rsidP="006811AD"/>
    <w:p w:rsidR="0033312D" w:rsidRDefault="0033312D" w:rsidP="006811AD"/>
    <w:p w:rsidR="0033312D" w:rsidRDefault="0033312D" w:rsidP="006811AD"/>
    <w:p w:rsidR="0033312D" w:rsidRDefault="0033312D" w:rsidP="006811AD"/>
    <w:p w:rsidR="0033312D" w:rsidRDefault="0033312D" w:rsidP="006811AD"/>
    <w:p w:rsidR="0033312D" w:rsidRDefault="0033312D" w:rsidP="006811AD"/>
    <w:p w:rsidR="0033312D" w:rsidRDefault="0033312D" w:rsidP="006811AD"/>
    <w:p w:rsidR="0033312D" w:rsidRDefault="0033312D" w:rsidP="006811AD"/>
    <w:p w:rsidR="0033312D" w:rsidRDefault="0033312D" w:rsidP="006811AD"/>
    <w:p w:rsidR="0033312D" w:rsidRDefault="0033312D" w:rsidP="006811AD"/>
    <w:p w:rsidR="0033312D" w:rsidRDefault="0033312D" w:rsidP="006811AD"/>
    <w:p w:rsidR="008501B7" w:rsidRPr="0033312D" w:rsidRDefault="008501B7" w:rsidP="006811AD">
      <w:pPr>
        <w:rPr>
          <w:b/>
        </w:rPr>
      </w:pPr>
      <w:r w:rsidRPr="0033312D">
        <w:rPr>
          <w:b/>
        </w:rPr>
        <w:t>What is the treatment?</w:t>
      </w:r>
    </w:p>
    <w:p w:rsidR="0033312D" w:rsidRDefault="008501B7" w:rsidP="0033312D">
      <w:pPr>
        <w:jc w:val="both"/>
      </w:pPr>
      <w:r>
        <w:t>Grommets m</w:t>
      </w:r>
      <w:r w:rsidR="0033312D">
        <w:t xml:space="preserve">ay be the treatment of choice. </w:t>
      </w:r>
      <w:r>
        <w:t xml:space="preserve">These are tiny plastic tubes that are inserted into the </w:t>
      </w:r>
      <w:r w:rsidRPr="003D7572">
        <w:rPr>
          <w:color w:val="0000FF"/>
        </w:rPr>
        <w:t>eardrum</w:t>
      </w:r>
      <w:r>
        <w:t xml:space="preserve">. Sometimes a hearing aid for your child may be suggested instead of </w:t>
      </w:r>
      <w:r w:rsidR="00A04E3A" w:rsidRPr="00A04E3A">
        <w:rPr>
          <w:color w:val="0000FF"/>
        </w:rPr>
        <w:t>grommets</w:t>
      </w:r>
      <w:r>
        <w:t xml:space="preserve">, in particular if </w:t>
      </w:r>
      <w:r w:rsidRPr="003642A9">
        <w:rPr>
          <w:color w:val="0000FF"/>
        </w:rPr>
        <w:t>glue ear</w:t>
      </w:r>
      <w:r>
        <w:t xml:space="preserve"> is a recurrent problem.</w:t>
      </w:r>
    </w:p>
    <w:p w:rsidR="001E74F2" w:rsidRDefault="001E74F2" w:rsidP="006811AD"/>
    <w:p w:rsidR="002C6BA0" w:rsidRPr="00FF20AD" w:rsidRDefault="002C6BA0" w:rsidP="00FF20AD">
      <w:pPr>
        <w:jc w:val="both"/>
        <w:rPr>
          <w:b/>
        </w:rPr>
      </w:pPr>
    </w:p>
    <w:p w:rsidR="006F7653" w:rsidRPr="0033312D" w:rsidRDefault="006F7653" w:rsidP="006F7653">
      <w:pPr>
        <w:jc w:val="center"/>
        <w:rPr>
          <w:b/>
          <w:sz w:val="28"/>
        </w:rPr>
      </w:pPr>
      <w:r>
        <w:rPr>
          <w:b/>
          <w:sz w:val="28"/>
        </w:rPr>
        <w:t>S</w:t>
      </w:r>
      <w:r w:rsidRPr="0033312D">
        <w:rPr>
          <w:b/>
          <w:sz w:val="28"/>
        </w:rPr>
        <w:t>peech and Language Development</w:t>
      </w:r>
    </w:p>
    <w:p w:rsidR="006F7653" w:rsidRDefault="006F7653" w:rsidP="006F7653"/>
    <w:p w:rsidR="006F7653" w:rsidRDefault="006F7653" w:rsidP="006F7653">
      <w:pPr>
        <w:jc w:val="center"/>
        <w:rPr>
          <w:b/>
        </w:rPr>
      </w:pPr>
      <w:r w:rsidRPr="00FF20AD">
        <w:rPr>
          <w:b/>
        </w:rPr>
        <w:t>T</w:t>
      </w:r>
      <w:r>
        <w:rPr>
          <w:b/>
        </w:rPr>
        <w:t>he Specialist Speech and Language Therapy T</w:t>
      </w:r>
      <w:r w:rsidRPr="00FF20AD">
        <w:rPr>
          <w:b/>
        </w:rPr>
        <w:t>eam</w:t>
      </w:r>
    </w:p>
    <w:p w:rsidR="006F7653" w:rsidRDefault="006F7653" w:rsidP="006F7653">
      <w:pPr>
        <w:jc w:val="both"/>
        <w:rPr>
          <w:b/>
        </w:rPr>
      </w:pPr>
    </w:p>
    <w:p w:rsidR="006F7653" w:rsidRDefault="006F7653" w:rsidP="006F7653">
      <w:pPr>
        <w:jc w:val="both"/>
        <w:rPr>
          <w:b/>
        </w:rPr>
      </w:pPr>
    </w:p>
    <w:p w:rsidR="006F7653" w:rsidRDefault="006F7653" w:rsidP="006F7653">
      <w:pPr>
        <w:jc w:val="both"/>
        <w:rPr>
          <w:b/>
        </w:rPr>
      </w:pPr>
    </w:p>
    <w:p w:rsidR="006F7653" w:rsidRDefault="006F7653" w:rsidP="006F7653">
      <w:pPr>
        <w:jc w:val="center"/>
        <w:rPr>
          <w:b/>
        </w:rPr>
      </w:pPr>
      <w:r>
        <w:rPr>
          <w:b/>
          <w:noProof/>
        </w:rPr>
        <w:drawing>
          <wp:inline distT="0" distB="0" distL="0" distR="0" wp14:anchorId="75C2F761" wp14:editId="5399499D">
            <wp:extent cx="2838450" cy="11620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38450" cy="1162050"/>
                    </a:xfrm>
                    <a:prstGeom prst="rect">
                      <a:avLst/>
                    </a:prstGeom>
                    <a:noFill/>
                    <a:ln>
                      <a:noFill/>
                    </a:ln>
                  </pic:spPr>
                </pic:pic>
              </a:graphicData>
            </a:graphic>
          </wp:inline>
        </w:drawing>
      </w:r>
    </w:p>
    <w:p w:rsidR="006F7653" w:rsidRPr="00FF20AD" w:rsidRDefault="006F7653" w:rsidP="006F7653">
      <w:pPr>
        <w:jc w:val="both"/>
        <w:rPr>
          <w:b/>
        </w:rPr>
      </w:pPr>
    </w:p>
    <w:p w:rsidR="006F7653" w:rsidRDefault="006F7653" w:rsidP="006F7653">
      <w:pPr>
        <w:jc w:val="both"/>
      </w:pPr>
    </w:p>
    <w:p w:rsidR="006F7653" w:rsidRDefault="006F7653" w:rsidP="006F7653">
      <w:pPr>
        <w:jc w:val="both"/>
      </w:pPr>
    </w:p>
    <w:p w:rsidR="006F7653" w:rsidRDefault="006F7653" w:rsidP="006F7653">
      <w:pPr>
        <w:jc w:val="both"/>
      </w:pPr>
      <w:r w:rsidRPr="00DD4FDB">
        <w:t>At the Spires Cleft Centre the Speech and Language Therapy (SLT) Team specialise in working with children born with cleft lip and palate. They work in partnership with the SLT service in your local area to help with your child’s speech and language development from an early age. Some children with complex feeding difficulties may also benefit from a team approach, with help from a range of professionals including SLT.</w:t>
      </w:r>
    </w:p>
    <w:p w:rsidR="006F7653" w:rsidRDefault="006F7653" w:rsidP="006F7653">
      <w:pPr>
        <w:jc w:val="both"/>
      </w:pPr>
    </w:p>
    <w:p w:rsidR="006F7653" w:rsidRPr="00DD4FDB" w:rsidRDefault="006F7653" w:rsidP="006F7653">
      <w:pPr>
        <w:jc w:val="both"/>
      </w:pPr>
    </w:p>
    <w:p w:rsidR="006F7653" w:rsidRPr="00DD4FDB" w:rsidRDefault="006F7653" w:rsidP="006F7653">
      <w:pPr>
        <w:jc w:val="both"/>
      </w:pPr>
    </w:p>
    <w:p w:rsidR="006F7653" w:rsidRPr="00DD4FDB" w:rsidRDefault="006F7653" w:rsidP="006F7653">
      <w:pPr>
        <w:jc w:val="both"/>
        <w:rPr>
          <w:b/>
        </w:rPr>
      </w:pPr>
      <w:r w:rsidRPr="00DD4FDB">
        <w:rPr>
          <w:b/>
        </w:rPr>
        <w:t>Speech and Language Development</w:t>
      </w:r>
    </w:p>
    <w:p w:rsidR="006F7653" w:rsidRPr="00DD4FDB" w:rsidRDefault="006F7653" w:rsidP="006F7653">
      <w:pPr>
        <w:jc w:val="both"/>
        <w:rPr>
          <w:b/>
        </w:rPr>
      </w:pPr>
    </w:p>
    <w:p w:rsidR="006F7653" w:rsidRPr="00DD4FDB" w:rsidRDefault="006F7653" w:rsidP="006F7653">
      <w:pPr>
        <w:jc w:val="both"/>
      </w:pPr>
      <w:r w:rsidRPr="00DD4FDB">
        <w:t>Most children born with a cleft lip and palate develop speech like any other child, without needing the help of a SLT. Some children do have difficulty developing clear speech because of the disruption caused by the cleft. It is important that your child’s progress is regularly checked so that therapy can be offered if needed. Speech and language difficulties can also occur that are not directly related to the cleft palate, just as they do in other children.</w:t>
      </w:r>
    </w:p>
    <w:p w:rsidR="006F7653" w:rsidRPr="00DD4FDB" w:rsidRDefault="006F7653" w:rsidP="006F7653">
      <w:pPr>
        <w:jc w:val="both"/>
      </w:pPr>
    </w:p>
    <w:p w:rsidR="006F7653" w:rsidRPr="00DD4FDB" w:rsidRDefault="006F7653" w:rsidP="006F7653">
      <w:pPr>
        <w:jc w:val="both"/>
      </w:pPr>
      <w:r w:rsidRPr="00DD4FDB">
        <w:t xml:space="preserve">As your child has a palate their speech will be monitored for any effect on the way sounds are made (articulation) and any nasal quality of voice (hypernasality). </w:t>
      </w:r>
    </w:p>
    <w:p w:rsidR="006F7653" w:rsidRPr="00DD4FDB" w:rsidRDefault="006F7653" w:rsidP="006F7653">
      <w:pPr>
        <w:jc w:val="both"/>
      </w:pPr>
    </w:p>
    <w:p w:rsidR="00AD14B2" w:rsidRDefault="006F7653" w:rsidP="00E30D98">
      <w:pPr>
        <w:jc w:val="both"/>
      </w:pPr>
      <w:r w:rsidRPr="00DD4FDB">
        <w:t>Sometimes even after the operation to repair a cleft palate it does not work exactly as it should do. Your child may need another operation to improve the way the palate works, as well as speech therapy in some cases.</w:t>
      </w:r>
    </w:p>
    <w:p w:rsidR="00AD14B2" w:rsidRDefault="00AD14B2" w:rsidP="006811AD"/>
    <w:p w:rsidR="00DB7D06" w:rsidRPr="00FF20AD" w:rsidRDefault="00DB7D06" w:rsidP="006811AD">
      <w:pPr>
        <w:rPr>
          <w:b/>
        </w:rPr>
      </w:pPr>
      <w:r w:rsidRPr="00FF20AD">
        <w:rPr>
          <w:b/>
          <w:sz w:val="28"/>
        </w:rPr>
        <w:t>Speech and Language Development</w:t>
      </w:r>
    </w:p>
    <w:p w:rsidR="00DB7D06" w:rsidRDefault="00DB7D06" w:rsidP="006811AD"/>
    <w:p w:rsidR="006F7653" w:rsidRPr="00FF20AD" w:rsidRDefault="006F7653" w:rsidP="006F7653">
      <w:pPr>
        <w:rPr>
          <w:b/>
        </w:rPr>
      </w:pPr>
      <w:r w:rsidRPr="00FF20AD">
        <w:rPr>
          <w:b/>
        </w:rPr>
        <w:t>Assessment and Monitoring</w:t>
      </w:r>
    </w:p>
    <w:p w:rsidR="006F7653" w:rsidRDefault="006F7653" w:rsidP="006F7653"/>
    <w:p w:rsidR="006F7653" w:rsidRDefault="006F7653" w:rsidP="006F7653">
      <w:r>
        <w:t xml:space="preserve">Early advice about developing speech and language will be offered when your child is </w:t>
      </w:r>
      <w:r w:rsidRPr="002169A6">
        <w:t>3 – 6 months</w:t>
      </w:r>
      <w:r>
        <w:t xml:space="preserve"> old</w:t>
      </w:r>
      <w:r w:rsidRPr="002169A6">
        <w:t xml:space="preserve"> and </w:t>
      </w:r>
      <w:r>
        <w:t>around the time of</w:t>
      </w:r>
      <w:r w:rsidRPr="002169A6">
        <w:t xml:space="preserve"> the</w:t>
      </w:r>
      <w:r>
        <w:t>ir</w:t>
      </w:r>
      <w:r w:rsidRPr="002169A6">
        <w:t xml:space="preserve"> palate repair at 9 – 12 months. The first</w:t>
      </w:r>
      <w:r>
        <w:t xml:space="preserve"> formal assessment of your child’s speech and language will be at around 18 months of age. After this, progress will be checked at the Cleft Clinic appointments and separate appointments with a member of the SLT team if needed. You can, of course, contact us at any time with any questions that you have.</w:t>
      </w:r>
    </w:p>
    <w:p w:rsidR="006F7653" w:rsidRDefault="006F7653" w:rsidP="006F7653"/>
    <w:p w:rsidR="006F7653" w:rsidRDefault="006F7653" w:rsidP="006F7653">
      <w:r>
        <w:t xml:space="preserve">Hearing is very important in the development of speech and language and this will be monitored by the Ear Nose and Throat </w:t>
      </w:r>
      <w:r w:rsidRPr="00194906">
        <w:t xml:space="preserve">(ENT) </w:t>
      </w:r>
      <w:r>
        <w:t>Service. As with any child it is important to talk with your child from birth and to encourage sound making and sound games. As your child gets older, these will become speech sounds and words.</w:t>
      </w:r>
    </w:p>
    <w:p w:rsidR="00DB7D06" w:rsidRDefault="00DB7D06" w:rsidP="006811AD"/>
    <w:p w:rsidR="006F7653" w:rsidRDefault="006F7653" w:rsidP="006F7653">
      <w:pPr>
        <w:rPr>
          <w:b/>
        </w:rPr>
      </w:pPr>
      <w:r w:rsidRPr="00FF20AD">
        <w:rPr>
          <w:b/>
        </w:rPr>
        <w:t>Therapy</w:t>
      </w:r>
    </w:p>
    <w:p w:rsidR="006F7653" w:rsidRPr="00FF20AD" w:rsidRDefault="006F7653" w:rsidP="006F7653">
      <w:pPr>
        <w:rPr>
          <w:b/>
        </w:rPr>
      </w:pPr>
    </w:p>
    <w:p w:rsidR="006F7653" w:rsidRDefault="006F7653" w:rsidP="006F7653">
      <w:r>
        <w:t>If your child does need regular speech therapy this will be offered with a SLT at the Cleft Centre and/or with a therapist nearer to home/school, depending on what help your child needs. Therapy sessions at the centre can be weekly, or less frequently according to what is best for you and your child. Your local SLT service will tell you what is available locally as this varies in different areas. We can also work with your child’s pre-school, nursery or school to help support their speech and language development through play and speech therapy games.</w:t>
      </w:r>
    </w:p>
    <w:p w:rsidR="00AD14B2" w:rsidRDefault="00AD14B2" w:rsidP="006F7653"/>
    <w:p w:rsidR="00AD14B2" w:rsidRDefault="00AD14B2" w:rsidP="006F7653"/>
    <w:p w:rsidR="00AD14B2" w:rsidRDefault="00AD14B2" w:rsidP="006F7653"/>
    <w:p w:rsidR="00AD14B2" w:rsidRDefault="00AD14B2" w:rsidP="006F7653"/>
    <w:p w:rsidR="00AD14B2" w:rsidRDefault="00AD14B2" w:rsidP="006F7653"/>
    <w:p w:rsidR="00AD14B2" w:rsidRDefault="00AD14B2" w:rsidP="006F7653"/>
    <w:p w:rsidR="00AD14B2" w:rsidRDefault="00AD14B2" w:rsidP="006F7653"/>
    <w:p w:rsidR="00AD14B2" w:rsidRDefault="00AD14B2" w:rsidP="006F7653"/>
    <w:p w:rsidR="00AD14B2" w:rsidRDefault="00AD14B2" w:rsidP="006F7653"/>
    <w:p w:rsidR="00AD14B2" w:rsidRDefault="00AD14B2" w:rsidP="006F7653"/>
    <w:p w:rsidR="00AD14B2" w:rsidRDefault="00AD14B2" w:rsidP="006F7653"/>
    <w:p w:rsidR="00AD14B2" w:rsidRDefault="00AD14B2" w:rsidP="006F7653"/>
    <w:p w:rsidR="00AD14B2" w:rsidRDefault="00AD14B2" w:rsidP="006F7653"/>
    <w:p w:rsidR="00AD14B2" w:rsidRDefault="00AD14B2" w:rsidP="006F7653"/>
    <w:p w:rsidR="00AD14B2" w:rsidRDefault="00AD14B2" w:rsidP="006F7653"/>
    <w:p w:rsidR="00AD14B2" w:rsidRDefault="00AD14B2" w:rsidP="006F7653"/>
    <w:p w:rsidR="00513ECA" w:rsidRPr="00FF20AD" w:rsidRDefault="00513ECA" w:rsidP="00513ECA">
      <w:pPr>
        <w:rPr>
          <w:b/>
        </w:rPr>
      </w:pPr>
      <w:r w:rsidRPr="00FF20AD">
        <w:rPr>
          <w:b/>
          <w:sz w:val="28"/>
        </w:rPr>
        <w:lastRenderedPageBreak/>
        <w:t>Speech and Language Development</w:t>
      </w:r>
    </w:p>
    <w:p w:rsidR="00AD14B2" w:rsidRDefault="00AD14B2" w:rsidP="006F7653"/>
    <w:p w:rsidR="00DB7D06" w:rsidRDefault="006F7653" w:rsidP="006811AD">
      <w:r>
        <w:rPr>
          <w:noProof/>
        </w:rPr>
        <w:drawing>
          <wp:anchor distT="36576" distB="36576" distL="36576" distR="36576" simplePos="0" relativeHeight="251765760" behindDoc="0" locked="0" layoutInCell="1" allowOverlap="1" wp14:anchorId="0432C913" wp14:editId="2B588637">
            <wp:simplePos x="0" y="0"/>
            <wp:positionH relativeFrom="column">
              <wp:posOffset>989965</wp:posOffset>
            </wp:positionH>
            <wp:positionV relativeFrom="paragraph">
              <wp:posOffset>116840</wp:posOffset>
            </wp:positionV>
            <wp:extent cx="2134235" cy="1673860"/>
            <wp:effectExtent l="19050" t="19050" r="18415" b="21590"/>
            <wp:wrapNone/>
            <wp:docPr id="3" name="Picture 3" descr="F spe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 speech"/>
                    <pic:cNvPicPr preferRelativeResize="0">
                      <a:picLocks noChangeArrowheads="1" noChangeShapeType="1"/>
                    </pic:cNvPicPr>
                  </pic:nvPicPr>
                  <pic:blipFill>
                    <a:blip r:embed="rId60" cstate="print"/>
                    <a:srcRect/>
                    <a:stretch>
                      <a:fillRect/>
                    </a:stretch>
                  </pic:blipFill>
                  <pic:spPr bwMode="auto">
                    <a:xfrm>
                      <a:off x="0" y="0"/>
                      <a:ext cx="2134235" cy="1673860"/>
                    </a:xfrm>
                    <a:prstGeom prst="rect">
                      <a:avLst/>
                    </a:prstGeom>
                    <a:noFill/>
                    <a:ln w="3175" algn="in">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FF20AD" w:rsidRDefault="00FF20AD" w:rsidP="006811AD"/>
    <w:p w:rsidR="00FF20AD" w:rsidRDefault="00FF20AD" w:rsidP="006811AD"/>
    <w:p w:rsidR="00FF20AD" w:rsidRDefault="00FF20AD" w:rsidP="006811AD"/>
    <w:p w:rsidR="00FF20AD" w:rsidRDefault="00FF20AD" w:rsidP="006811AD"/>
    <w:p w:rsidR="00FF20AD" w:rsidRDefault="00FF20AD" w:rsidP="006811AD"/>
    <w:p w:rsidR="00FF20AD" w:rsidRDefault="00FF20AD" w:rsidP="006811AD"/>
    <w:p w:rsidR="00FF20AD" w:rsidRDefault="00FF20AD" w:rsidP="006811AD"/>
    <w:p w:rsidR="00FF20AD" w:rsidRDefault="00FF20AD" w:rsidP="006811AD"/>
    <w:p w:rsidR="00FF20AD" w:rsidRDefault="00FF20AD" w:rsidP="006811AD"/>
    <w:p w:rsidR="00FF20AD" w:rsidRDefault="00FF20AD" w:rsidP="006811AD"/>
    <w:p w:rsidR="00FF20AD" w:rsidRDefault="00FF20AD" w:rsidP="006811AD"/>
    <w:p w:rsidR="00FF20AD" w:rsidRDefault="00FF20AD" w:rsidP="006811AD"/>
    <w:p w:rsidR="00FF20AD" w:rsidRDefault="00FF20AD" w:rsidP="006811AD"/>
    <w:p w:rsidR="00AD14B2" w:rsidRDefault="00AD14B2" w:rsidP="00AD14B2">
      <w:r>
        <w:rPr>
          <w:noProof/>
        </w:rPr>
        <w:drawing>
          <wp:inline distT="0" distB="0" distL="0" distR="0" wp14:anchorId="1F131EF0" wp14:editId="3B969BD2">
            <wp:extent cx="2163320" cy="1724025"/>
            <wp:effectExtent l="19050" t="19050" r="2794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63320" cy="1724025"/>
                    </a:xfrm>
                    <a:prstGeom prst="rect">
                      <a:avLst/>
                    </a:prstGeom>
                    <a:noFill/>
                    <a:ln w="6350" cmpd="sng">
                      <a:solidFill>
                        <a:srgbClr val="000000"/>
                      </a:solidFill>
                      <a:miter lim="800000"/>
                      <a:headEnd/>
                      <a:tailEnd/>
                    </a:ln>
                    <a:effectLst/>
                  </pic:spPr>
                </pic:pic>
              </a:graphicData>
            </a:graphic>
          </wp:inline>
        </w:drawing>
      </w:r>
    </w:p>
    <w:p w:rsidR="00AD14B2" w:rsidRDefault="00AD14B2" w:rsidP="00AD14B2"/>
    <w:p w:rsidR="00AD14B2" w:rsidRPr="00AD14B2" w:rsidRDefault="00AD14B2" w:rsidP="00AD14B2">
      <w:r>
        <w:tab/>
      </w:r>
    </w:p>
    <w:p w:rsidR="00AD14B2" w:rsidRDefault="00AD14B2" w:rsidP="00AD14B2">
      <w:pPr>
        <w:ind w:left="2880"/>
        <w:jc w:val="center"/>
        <w:rPr>
          <w:b/>
        </w:rPr>
      </w:pPr>
      <w:r>
        <w:rPr>
          <w:noProof/>
        </w:rPr>
        <w:drawing>
          <wp:inline distT="0" distB="0" distL="0" distR="0" wp14:anchorId="513C37D7" wp14:editId="0E37047B">
            <wp:extent cx="2237225" cy="1781175"/>
            <wp:effectExtent l="19050" t="19050" r="1079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37225" cy="1781175"/>
                    </a:xfrm>
                    <a:prstGeom prst="rect">
                      <a:avLst/>
                    </a:prstGeom>
                    <a:noFill/>
                    <a:ln w="6350" cmpd="sng">
                      <a:solidFill>
                        <a:srgbClr val="000000"/>
                      </a:solidFill>
                      <a:miter lim="800000"/>
                      <a:headEnd/>
                      <a:tailEnd/>
                    </a:ln>
                    <a:effectLst/>
                  </pic:spPr>
                </pic:pic>
              </a:graphicData>
            </a:graphic>
          </wp:inline>
        </w:drawing>
      </w:r>
    </w:p>
    <w:p w:rsidR="00AD14B2" w:rsidRDefault="00AD14B2" w:rsidP="00FF20AD">
      <w:pPr>
        <w:jc w:val="center"/>
        <w:rPr>
          <w:b/>
        </w:rPr>
      </w:pPr>
    </w:p>
    <w:p w:rsidR="00DB7D06" w:rsidRDefault="00DB7D06" w:rsidP="00513ECA">
      <w:pPr>
        <w:jc w:val="center"/>
        <w:rPr>
          <w:b/>
        </w:rPr>
      </w:pPr>
      <w:r w:rsidRPr="00FF20AD">
        <w:rPr>
          <w:b/>
        </w:rPr>
        <w:t xml:space="preserve">You can contact the Speech and Language Therapy team at the </w:t>
      </w:r>
      <w:r w:rsidR="00042B61">
        <w:rPr>
          <w:b/>
        </w:rPr>
        <w:t>Salisbury C</w:t>
      </w:r>
      <w:r w:rsidRPr="00FF20AD">
        <w:rPr>
          <w:b/>
        </w:rPr>
        <w:t xml:space="preserve">left </w:t>
      </w:r>
      <w:r w:rsidR="00042B61">
        <w:rPr>
          <w:b/>
        </w:rPr>
        <w:t>C</w:t>
      </w:r>
      <w:r w:rsidRPr="00FF20AD">
        <w:rPr>
          <w:b/>
        </w:rPr>
        <w:t>entre on:</w:t>
      </w:r>
    </w:p>
    <w:p w:rsidR="00042B61" w:rsidRPr="00FF20AD" w:rsidRDefault="00042B61" w:rsidP="00FF20AD">
      <w:pPr>
        <w:jc w:val="center"/>
        <w:rPr>
          <w:b/>
        </w:rPr>
      </w:pPr>
    </w:p>
    <w:p w:rsidR="00042B61" w:rsidRDefault="00042B61" w:rsidP="00FF20AD">
      <w:pPr>
        <w:jc w:val="center"/>
        <w:rPr>
          <w:b/>
        </w:rPr>
      </w:pPr>
      <w:r>
        <w:rPr>
          <w:b/>
        </w:rPr>
        <w:t>0</w:t>
      </w:r>
      <w:r w:rsidR="00DB7D06" w:rsidRPr="00FF20AD">
        <w:rPr>
          <w:b/>
        </w:rPr>
        <w:t>1722 345571 (ask for the cleft team)</w:t>
      </w:r>
    </w:p>
    <w:p w:rsidR="00DB7D06" w:rsidRDefault="00042B61" w:rsidP="005508D3">
      <w:pPr>
        <w:rPr>
          <w:b/>
          <w:sz w:val="28"/>
        </w:rPr>
      </w:pPr>
      <w:r>
        <w:rPr>
          <w:b/>
        </w:rPr>
        <w:br w:type="page"/>
      </w:r>
      <w:r w:rsidR="005508D3">
        <w:rPr>
          <w:b/>
          <w:sz w:val="28"/>
        </w:rPr>
        <w:lastRenderedPageBreak/>
        <w:t>Dental Care and Development</w:t>
      </w:r>
    </w:p>
    <w:p w:rsidR="001F3CC1" w:rsidRDefault="001F3CC1" w:rsidP="005508D3">
      <w:pPr>
        <w:jc w:val="both"/>
      </w:pPr>
    </w:p>
    <w:p w:rsidR="001F3CC1" w:rsidRDefault="001F3CC1" w:rsidP="005508D3">
      <w:pPr>
        <w:jc w:val="both"/>
      </w:pPr>
    </w:p>
    <w:p w:rsidR="001F3CC1" w:rsidRDefault="001F3CC1" w:rsidP="005508D3">
      <w:pPr>
        <w:jc w:val="both"/>
      </w:pPr>
      <w:r>
        <w:rPr>
          <w:noProof/>
        </w:rPr>
        <mc:AlternateContent>
          <mc:Choice Requires="wps">
            <w:drawing>
              <wp:anchor distT="0" distB="0" distL="114300" distR="114300" simplePos="0" relativeHeight="251821056" behindDoc="0" locked="0" layoutInCell="1" allowOverlap="1">
                <wp:simplePos x="0" y="0"/>
                <wp:positionH relativeFrom="column">
                  <wp:posOffset>1506220</wp:posOffset>
                </wp:positionH>
                <wp:positionV relativeFrom="paragraph">
                  <wp:posOffset>1271</wp:posOffset>
                </wp:positionV>
                <wp:extent cx="2628900" cy="2152650"/>
                <wp:effectExtent l="0" t="0" r="19050" b="19050"/>
                <wp:wrapNone/>
                <wp:docPr id="268" name="Text Box 268"/>
                <wp:cNvGraphicFramePr/>
                <a:graphic xmlns:a="http://schemas.openxmlformats.org/drawingml/2006/main">
                  <a:graphicData uri="http://schemas.microsoft.com/office/word/2010/wordprocessingShape">
                    <wps:wsp>
                      <wps:cNvSpPr txBox="1"/>
                      <wps:spPr>
                        <a:xfrm>
                          <a:off x="0" y="0"/>
                          <a:ext cx="2628900" cy="2152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F3CC1" w:rsidRDefault="001F3CC1" w:rsidP="001F3CC1">
                            <w:pPr>
                              <w:jc w:val="both"/>
                            </w:pPr>
                            <w:r>
                              <w:t xml:space="preserve">The teeth can be affected by a cleft particularly where the gum is involved. This section introduces you to some of the dental developmental problems that might present and also associated dental health issues of concern. One of our main aims is to ensure all our children have excellent dental health and a pleasing smile in adulthood. </w:t>
                            </w:r>
                          </w:p>
                          <w:p w:rsidR="001F3CC1" w:rsidRDefault="001F3CC1" w:rsidP="001F3CC1"/>
                          <w:p w:rsidR="001F3CC1" w:rsidRDefault="001F3CC1" w:rsidP="001F3CC1">
                            <w:r>
                              <w:t>Dental decay and gum disease can affect any children but the cleft child is particularly vulnerable and we start a preventative programme soon after birth.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 o:spid="_x0000_s1050" type="#_x0000_t202" style="position:absolute;left:0;text-align:left;margin-left:118.6pt;margin-top:.1pt;width:207pt;height:169.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" fillcolor="white [3201]" strokecolor="white [3212]" strokeweight=".5pt">
                <v:textbox>
                  <w:txbxContent>
                    <w:p w:rsidR="001F3CC1" w:rsidRDefault="001F3CC1" w:rsidP="001F3CC1">
                      <w:pPr>
                        <w:jc w:val="both"/>
                      </w:pPr>
                      <w:r>
                        <w:t xml:space="preserve">The teeth can be affected by a cleft particularly where the gum is involved. This section introduces you to some of the dental developmental problems that might present and also associated dental health issues of concern. One of our main aims is to ensure all our children have excellent dental health and a pleasing smile in adulthood. </w:t>
                      </w:r>
                    </w:p>
                    <w:p w:rsidR="001F3CC1" w:rsidRDefault="001F3CC1" w:rsidP="001F3CC1"/>
                    <w:p w:rsidR="001F3CC1" w:rsidRDefault="001F3CC1" w:rsidP="001F3CC1">
                      <w:r>
                        <w:t>Dental decay and gum disease can affect any children but the cleft child is particularly vulnerable and we start a preventative programme soon after birth.</w:t>
                      </w:r>
                    </w:p>
                  </w:txbxContent>
                </v:textbox>
              </v:shape>
            </w:pict>
          </mc:Fallback>
        </mc:AlternateContent>
      </w:r>
      <w:r>
        <w:rPr>
          <w:noProof/>
        </w:rPr>
        <w:drawing>
          <wp:inline distT="0" distB="0" distL="0" distR="0">
            <wp:extent cx="1257300" cy="1885950"/>
            <wp:effectExtent l="0" t="0" r="0" b="0"/>
            <wp:docPr id="267" name="Picture 267" descr="C:\Users\warrenmx\AppData\Local\Microsoft\Windows\Temporary Internet Files\Content.Outlook\Z5WF1IXP\Mary Buss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rrenmx\AppData\Local\Microsoft\Windows\Temporary Internet Files\Content.Outlook\Z5WF1IXP\Mary Bussell.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57300" cy="1885950"/>
                    </a:xfrm>
                    <a:prstGeom prst="rect">
                      <a:avLst/>
                    </a:prstGeom>
                    <a:noFill/>
                    <a:ln>
                      <a:noFill/>
                    </a:ln>
                  </pic:spPr>
                </pic:pic>
              </a:graphicData>
            </a:graphic>
          </wp:inline>
        </w:drawing>
      </w:r>
      <w:r>
        <w:t xml:space="preserve">               </w:t>
      </w:r>
    </w:p>
    <w:p w:rsidR="001F3CC1" w:rsidRDefault="001F3CC1" w:rsidP="005508D3">
      <w:pPr>
        <w:jc w:val="both"/>
      </w:pPr>
      <w:r>
        <w:rPr>
          <w:noProof/>
        </w:rPr>
        <mc:AlternateContent>
          <mc:Choice Requires="wps">
            <w:drawing>
              <wp:anchor distT="0" distB="0" distL="114300" distR="114300" simplePos="0" relativeHeight="251822080" behindDoc="0" locked="0" layoutInCell="1" allowOverlap="1">
                <wp:simplePos x="0" y="0"/>
                <wp:positionH relativeFrom="column">
                  <wp:posOffset>-274955</wp:posOffset>
                </wp:positionH>
                <wp:positionV relativeFrom="paragraph">
                  <wp:posOffset>1270</wp:posOffset>
                </wp:positionV>
                <wp:extent cx="1781175" cy="390525"/>
                <wp:effectExtent l="0" t="0" r="28575" b="28575"/>
                <wp:wrapNone/>
                <wp:docPr id="270" name="Text Box 270"/>
                <wp:cNvGraphicFramePr/>
                <a:graphic xmlns:a="http://schemas.openxmlformats.org/drawingml/2006/main">
                  <a:graphicData uri="http://schemas.microsoft.com/office/word/2010/wordprocessingShape">
                    <wps:wsp>
                      <wps:cNvSpPr txBox="1"/>
                      <wps:spPr>
                        <a:xfrm>
                          <a:off x="0" y="0"/>
                          <a:ext cx="1781175" cy="3905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01340" w:rsidRDefault="00701340" w:rsidP="00701340">
                            <w:pPr>
                              <w:jc w:val="center"/>
                            </w:pPr>
                            <w:r>
                              <w:t>Mary Bussell</w:t>
                            </w:r>
                          </w:p>
                          <w:p w:rsidR="00701340" w:rsidRDefault="00701340" w:rsidP="00701340">
                            <w:pPr>
                              <w:jc w:val="center"/>
                            </w:pPr>
                            <w:r>
                              <w:t>Consultant Orthodontist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0" o:spid="_x0000_s1051" type="#_x0000_t202" style="position:absolute;left:0;text-align:left;margin-left:-21.65pt;margin-top:.1pt;width:140.25pt;height:30.7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" fillcolor="white [3201]" strokecolor="white [3212]" strokeweight=".5pt">
                <v:textbox>
                  <w:txbxContent>
                    <w:p w:rsidR="00701340" w:rsidRDefault="00701340" w:rsidP="00701340">
                      <w:pPr>
                        <w:jc w:val="center"/>
                      </w:pPr>
                      <w:r>
                        <w:t xml:space="preserve">Mary </w:t>
                      </w:r>
                      <w:proofErr w:type="spellStart"/>
                      <w:r>
                        <w:t>Bussell</w:t>
                      </w:r>
                      <w:proofErr w:type="spellEnd"/>
                    </w:p>
                    <w:p w:rsidR="00701340" w:rsidRDefault="00701340" w:rsidP="00701340">
                      <w:pPr>
                        <w:jc w:val="center"/>
                      </w:pPr>
                      <w:r>
                        <w:t>Consultant Orthodontist</w:t>
                      </w:r>
                    </w:p>
                  </w:txbxContent>
                </v:textbox>
              </v:shape>
            </w:pict>
          </mc:Fallback>
        </mc:AlternateContent>
      </w:r>
    </w:p>
    <w:p w:rsidR="001F3CC1" w:rsidRDefault="001F3CC1" w:rsidP="005508D3">
      <w:pPr>
        <w:jc w:val="both"/>
      </w:pPr>
    </w:p>
    <w:p w:rsidR="001F3CC1" w:rsidRDefault="001F3CC1" w:rsidP="005508D3">
      <w:pPr>
        <w:jc w:val="both"/>
      </w:pPr>
    </w:p>
    <w:p w:rsidR="00701340" w:rsidRDefault="00701340" w:rsidP="005508D3">
      <w:pPr>
        <w:jc w:val="both"/>
      </w:pPr>
    </w:p>
    <w:p w:rsidR="005508D3" w:rsidRDefault="005508D3" w:rsidP="005508D3">
      <w:pPr>
        <w:jc w:val="both"/>
      </w:pPr>
      <w:r>
        <w:t xml:space="preserve">You should receive early advice from </w:t>
      </w:r>
      <w:r w:rsidR="007C11F3">
        <w:t>y</w:t>
      </w:r>
      <w:r>
        <w:t>our Nurse Specialists and we will encourage you to register your child with a dentist a</w:t>
      </w:r>
      <w:r w:rsidR="007C11F3">
        <w:t>s soon as the first teeth erupt</w:t>
      </w:r>
      <w:r>
        <w:t xml:space="preserve">. We have tried to answer some on the most commonly asked questions below and hope they help to explain the dental problems. </w:t>
      </w:r>
    </w:p>
    <w:p w:rsidR="005508D3" w:rsidRDefault="005508D3" w:rsidP="005508D3">
      <w:pPr>
        <w:jc w:val="both"/>
      </w:pPr>
    </w:p>
    <w:p w:rsidR="005508D3" w:rsidRDefault="000271A4" w:rsidP="005508D3">
      <w:pPr>
        <w:jc w:val="both"/>
      </w:pPr>
      <w:r>
        <w:rPr>
          <w:noProof/>
        </w:rPr>
        <w:drawing>
          <wp:anchor distT="0" distB="0" distL="114300" distR="114300" simplePos="0" relativeHeight="251674624" behindDoc="0" locked="0" layoutInCell="1" allowOverlap="1">
            <wp:simplePos x="0" y="0"/>
            <wp:positionH relativeFrom="column">
              <wp:posOffset>723900</wp:posOffset>
            </wp:positionH>
            <wp:positionV relativeFrom="paragraph">
              <wp:posOffset>170180</wp:posOffset>
            </wp:positionV>
            <wp:extent cx="2596515" cy="1817370"/>
            <wp:effectExtent l="0" t="0" r="0" b="0"/>
            <wp:wrapNone/>
            <wp:docPr id="163" name="Picture 163" descr="Dental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ental Car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96515" cy="1817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08D3" w:rsidRPr="005508D3" w:rsidRDefault="005508D3" w:rsidP="005508D3">
      <w:pPr>
        <w:jc w:val="both"/>
      </w:pPr>
    </w:p>
    <w:p w:rsidR="005508D3" w:rsidRPr="005508D3" w:rsidRDefault="005508D3" w:rsidP="005508D3">
      <w:pPr>
        <w:jc w:val="both"/>
      </w:pPr>
    </w:p>
    <w:p w:rsidR="005508D3" w:rsidRPr="005508D3" w:rsidRDefault="005508D3" w:rsidP="005508D3">
      <w:pPr>
        <w:jc w:val="both"/>
      </w:pPr>
    </w:p>
    <w:p w:rsidR="005508D3" w:rsidRPr="005508D3" w:rsidRDefault="005508D3" w:rsidP="005508D3">
      <w:pPr>
        <w:jc w:val="both"/>
      </w:pPr>
    </w:p>
    <w:p w:rsidR="005508D3" w:rsidRPr="005508D3" w:rsidRDefault="005508D3" w:rsidP="005508D3">
      <w:pPr>
        <w:jc w:val="both"/>
      </w:pPr>
    </w:p>
    <w:p w:rsidR="005508D3" w:rsidRPr="005508D3" w:rsidRDefault="005508D3" w:rsidP="005508D3">
      <w:pPr>
        <w:jc w:val="both"/>
      </w:pPr>
    </w:p>
    <w:p w:rsidR="005508D3" w:rsidRPr="005508D3" w:rsidRDefault="005508D3" w:rsidP="005508D3">
      <w:pPr>
        <w:jc w:val="both"/>
      </w:pPr>
    </w:p>
    <w:p w:rsidR="005508D3" w:rsidRPr="005508D3" w:rsidRDefault="005508D3" w:rsidP="005508D3">
      <w:pPr>
        <w:jc w:val="both"/>
      </w:pPr>
    </w:p>
    <w:p w:rsidR="005508D3" w:rsidRPr="005508D3" w:rsidRDefault="005508D3" w:rsidP="005508D3">
      <w:pPr>
        <w:jc w:val="both"/>
      </w:pPr>
    </w:p>
    <w:p w:rsidR="005508D3" w:rsidRPr="005508D3" w:rsidRDefault="005508D3" w:rsidP="005508D3">
      <w:pPr>
        <w:jc w:val="both"/>
      </w:pPr>
    </w:p>
    <w:p w:rsidR="005508D3" w:rsidRPr="005508D3" w:rsidRDefault="005508D3" w:rsidP="005508D3">
      <w:pPr>
        <w:jc w:val="both"/>
      </w:pPr>
    </w:p>
    <w:p w:rsidR="005508D3" w:rsidRPr="005508D3" w:rsidRDefault="005508D3" w:rsidP="005508D3">
      <w:pPr>
        <w:jc w:val="both"/>
      </w:pPr>
    </w:p>
    <w:p w:rsidR="005508D3" w:rsidRDefault="005508D3" w:rsidP="005508D3">
      <w:pPr>
        <w:jc w:val="both"/>
      </w:pPr>
    </w:p>
    <w:p w:rsidR="005508D3" w:rsidRDefault="005508D3" w:rsidP="005508D3">
      <w:pPr>
        <w:jc w:val="both"/>
      </w:pPr>
    </w:p>
    <w:p w:rsidR="005508D3" w:rsidRDefault="005508D3" w:rsidP="005508D3">
      <w:pPr>
        <w:jc w:val="both"/>
        <w:rPr>
          <w:b/>
        </w:rPr>
      </w:pPr>
      <w:r>
        <w:rPr>
          <w:b/>
        </w:rPr>
        <w:t>What can parents do to help with dental health?</w:t>
      </w:r>
    </w:p>
    <w:p w:rsidR="00513ECA" w:rsidRDefault="005508D3" w:rsidP="005508D3">
      <w:pPr>
        <w:jc w:val="both"/>
      </w:pPr>
      <w:r>
        <w:t xml:space="preserve">You can help to protect your child from dental decay and gum disease. Register with a dentist at an early stage and start to brush the teeth with a fluoride-based children’s toothpaste as soon as they erupt. Use a small soft toothbrush and try to brush at least once in the morning and once before going to bed. Try to limit the amounts </w:t>
      </w:r>
    </w:p>
    <w:p w:rsidR="00513ECA" w:rsidRDefault="00513ECA" w:rsidP="005508D3">
      <w:pPr>
        <w:jc w:val="both"/>
      </w:pPr>
      <w:r>
        <w:rPr>
          <w:b/>
          <w:sz w:val="28"/>
        </w:rPr>
        <w:lastRenderedPageBreak/>
        <w:t>Dental Care and Development</w:t>
      </w:r>
    </w:p>
    <w:p w:rsidR="00513ECA" w:rsidRDefault="00513ECA" w:rsidP="005508D3">
      <w:pPr>
        <w:jc w:val="both"/>
      </w:pPr>
    </w:p>
    <w:p w:rsidR="005508D3" w:rsidRDefault="005508D3" w:rsidP="005508D3">
      <w:pPr>
        <w:jc w:val="both"/>
      </w:pPr>
      <w:r>
        <w:t xml:space="preserve">of sugar your child eats. Although sweets, biscuits and fizzy drinks are well known sources of sugar, also look at the labels of other products such as ketchup which contain some surprisingly high levels. If your child is on long-term medication ask for the low or sugar-free variety. </w:t>
      </w:r>
    </w:p>
    <w:p w:rsidR="004172F9" w:rsidRDefault="004172F9" w:rsidP="005508D3">
      <w:pPr>
        <w:jc w:val="both"/>
      </w:pPr>
    </w:p>
    <w:p w:rsidR="004172F9" w:rsidRDefault="004172F9" w:rsidP="005508D3">
      <w:pPr>
        <w:jc w:val="both"/>
        <w:rPr>
          <w:b/>
        </w:rPr>
      </w:pPr>
      <w:r>
        <w:rPr>
          <w:b/>
        </w:rPr>
        <w:t>How does a cleft affect the teeth?</w:t>
      </w:r>
    </w:p>
    <w:p w:rsidR="004172F9" w:rsidRDefault="00622FF4" w:rsidP="005508D3">
      <w:pPr>
        <w:jc w:val="both"/>
      </w:pPr>
      <w:r>
        <w:t xml:space="preserve">An isolated </w:t>
      </w:r>
      <w:r w:rsidRPr="00E30D98">
        <w:t xml:space="preserve">cleft palate </w:t>
      </w:r>
      <w:r>
        <w:t>is less likely to involve the teeth. Teeth can be slow to erupt in both baby and adult dentitions.</w:t>
      </w:r>
    </w:p>
    <w:p w:rsidR="004172F9" w:rsidRDefault="004172F9" w:rsidP="005508D3">
      <w:pPr>
        <w:jc w:val="both"/>
      </w:pPr>
    </w:p>
    <w:p w:rsidR="004172F9" w:rsidRPr="00E32B5D" w:rsidRDefault="004172F9" w:rsidP="005508D3">
      <w:pPr>
        <w:jc w:val="both"/>
      </w:pPr>
    </w:p>
    <w:p w:rsidR="004172F9" w:rsidRPr="00E32B5D" w:rsidRDefault="004172F9" w:rsidP="005508D3">
      <w:pPr>
        <w:jc w:val="both"/>
        <w:rPr>
          <w:b/>
        </w:rPr>
      </w:pPr>
      <w:r w:rsidRPr="00E32B5D">
        <w:rPr>
          <w:b/>
        </w:rPr>
        <w:t>Will my child have straight teeth?</w:t>
      </w:r>
    </w:p>
    <w:p w:rsidR="004172F9" w:rsidRPr="00E32B5D" w:rsidRDefault="0095668E" w:rsidP="005508D3">
      <w:pPr>
        <w:jc w:val="both"/>
      </w:pPr>
      <w:r w:rsidRPr="00E32B5D">
        <w:t>Misaligned</w:t>
      </w:r>
      <w:r w:rsidR="004172F9" w:rsidRPr="00E32B5D">
        <w:t xml:space="preserve"> teeth can be corrected with braces in just the same way as any other child. This is typically carried out between the ages of 11 – 14 years, </w:t>
      </w:r>
    </w:p>
    <w:p w:rsidR="004172F9" w:rsidRPr="00E32B5D" w:rsidRDefault="004172F9" w:rsidP="005508D3">
      <w:pPr>
        <w:jc w:val="both"/>
      </w:pPr>
    </w:p>
    <w:p w:rsidR="00E32B5D" w:rsidRPr="00E32B5D" w:rsidRDefault="00E32B5D" w:rsidP="00E32B5D">
      <w:pPr>
        <w:rPr>
          <w:rFonts w:ascii="Times New Roman" w:hAnsi="Times New Roman"/>
          <w:b/>
          <w:sz w:val="24"/>
          <w:szCs w:val="24"/>
        </w:rPr>
      </w:pPr>
      <w:r w:rsidRPr="00E32B5D">
        <w:rPr>
          <w:rFonts w:cs="Arial"/>
          <w:b/>
        </w:rPr>
        <w:t>Who will look after the dental care?</w:t>
      </w:r>
    </w:p>
    <w:p w:rsidR="00E32B5D" w:rsidRPr="00E32B5D" w:rsidRDefault="00E32B5D" w:rsidP="00E32B5D">
      <w:pPr>
        <w:rPr>
          <w:rFonts w:ascii="Times New Roman" w:hAnsi="Times New Roman"/>
          <w:sz w:val="24"/>
          <w:szCs w:val="24"/>
        </w:rPr>
      </w:pPr>
      <w:r w:rsidRPr="00E32B5D">
        <w:rPr>
          <w:rFonts w:cs="Arial"/>
        </w:rPr>
        <w:t xml:space="preserve">You will need your own family dentist to look after general dental health. If you experience problems finding a dentist we will do our best to find one in your locality. You will be seen on a regular basis by our dental team including the orthodontist who will monitor dental development as your child grows and initiate treatment with braces when and where it is required. </w:t>
      </w:r>
    </w:p>
    <w:p w:rsidR="004172F9" w:rsidRDefault="005745DF" w:rsidP="005508D3">
      <w:pPr>
        <w:jc w:val="both"/>
        <w:rPr>
          <w:b/>
          <w:sz w:val="28"/>
        </w:rPr>
      </w:pPr>
      <w:r w:rsidRPr="00E32B5D">
        <w:br w:type="page"/>
      </w:r>
      <w:r>
        <w:rPr>
          <w:b/>
          <w:sz w:val="28"/>
        </w:rPr>
        <w:lastRenderedPageBreak/>
        <w:t>Medical Photography</w:t>
      </w:r>
    </w:p>
    <w:p w:rsidR="005745DF" w:rsidRDefault="005745DF" w:rsidP="005508D3">
      <w:pPr>
        <w:jc w:val="both"/>
      </w:pPr>
    </w:p>
    <w:p w:rsidR="005745DF" w:rsidRDefault="005745DF" w:rsidP="00F60A7F">
      <w:pPr>
        <w:jc w:val="both"/>
      </w:pPr>
      <w:r>
        <w:t xml:space="preserve">Your baby or child will have medical photographs taken of his/her cleft lip and/ or </w:t>
      </w:r>
      <w:r w:rsidR="00A04E3A" w:rsidRPr="00A04E3A">
        <w:rPr>
          <w:color w:val="0000FF"/>
        </w:rPr>
        <w:t>palate</w:t>
      </w:r>
      <w:r>
        <w:t xml:space="preserve">. These photographs are taken on admission to Hospital and at regular clinics. Photographs are taken to provide an accurate record of your child’s development. </w:t>
      </w:r>
    </w:p>
    <w:p w:rsidR="005745DF" w:rsidRDefault="005745DF" w:rsidP="00F60A7F">
      <w:pPr>
        <w:jc w:val="both"/>
      </w:pPr>
    </w:p>
    <w:p w:rsidR="005745DF" w:rsidRDefault="005745DF" w:rsidP="00F60A7F">
      <w:pPr>
        <w:jc w:val="both"/>
      </w:pPr>
      <w:r>
        <w:t xml:space="preserve">Your baby will have five views taken of his/her face and </w:t>
      </w:r>
      <w:r w:rsidR="00A04E3A" w:rsidRPr="00A04E3A">
        <w:rPr>
          <w:color w:val="0000FF"/>
        </w:rPr>
        <w:t>palate</w:t>
      </w:r>
      <w:r>
        <w:t xml:space="preserve"> if appropriate. For children aged five years and over a complete set of medical photographs may be taken at a Review Clinic or </w:t>
      </w:r>
      <w:r w:rsidRPr="003D7572">
        <w:rPr>
          <w:color w:val="0000FF"/>
        </w:rPr>
        <w:t>Combined Cleft Clinic</w:t>
      </w:r>
      <w:r>
        <w:t xml:space="preserve">. Additional sets of photographs may be requested by the Secondary Cleft Surgeon and the Orthodontist at other times. </w:t>
      </w:r>
    </w:p>
    <w:p w:rsidR="005745DF" w:rsidRDefault="005745DF" w:rsidP="00F60A7F">
      <w:pPr>
        <w:jc w:val="both"/>
      </w:pPr>
    </w:p>
    <w:p w:rsidR="005745DF" w:rsidRDefault="005745DF" w:rsidP="00F60A7F">
      <w:pPr>
        <w:jc w:val="both"/>
      </w:pPr>
      <w:r>
        <w:t xml:space="preserve">The photographs are placed into your child’s hospital notes. </w:t>
      </w:r>
    </w:p>
    <w:p w:rsidR="005745DF" w:rsidRDefault="005745DF" w:rsidP="005508D3">
      <w:pPr>
        <w:jc w:val="both"/>
      </w:pPr>
    </w:p>
    <w:p w:rsidR="005745DF" w:rsidRDefault="000271A4" w:rsidP="005508D3">
      <w:pPr>
        <w:jc w:val="both"/>
      </w:pPr>
      <w:r>
        <w:rPr>
          <w:noProof/>
        </w:rPr>
        <w:drawing>
          <wp:anchor distT="0" distB="0" distL="114300" distR="114300" simplePos="0" relativeHeight="251676672" behindDoc="0" locked="0" layoutInCell="1" allowOverlap="1">
            <wp:simplePos x="0" y="0"/>
            <wp:positionH relativeFrom="column">
              <wp:posOffset>1954530</wp:posOffset>
            </wp:positionH>
            <wp:positionV relativeFrom="paragraph">
              <wp:posOffset>36830</wp:posOffset>
            </wp:positionV>
            <wp:extent cx="2038350" cy="1638300"/>
            <wp:effectExtent l="0" t="0" r="0" b="0"/>
            <wp:wrapNone/>
            <wp:docPr id="165" name="Picture 165" descr="med phot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med photo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3835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0" locked="0" layoutInCell="1" allowOverlap="1">
            <wp:simplePos x="0" y="0"/>
            <wp:positionH relativeFrom="column">
              <wp:posOffset>-72390</wp:posOffset>
            </wp:positionH>
            <wp:positionV relativeFrom="paragraph">
              <wp:posOffset>36830</wp:posOffset>
            </wp:positionV>
            <wp:extent cx="2038985" cy="1637030"/>
            <wp:effectExtent l="0" t="0" r="0" b="0"/>
            <wp:wrapNone/>
            <wp:docPr id="164" name="Picture 164" descr="med phot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descr="med photo 1"/>
                    <pic:cNvPicPr>
                      <a:picLocks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38985" cy="1637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45DF" w:rsidRPr="005745DF" w:rsidRDefault="005745DF" w:rsidP="005745DF"/>
    <w:p w:rsidR="005745DF" w:rsidRPr="005745DF" w:rsidRDefault="005745DF" w:rsidP="005745DF"/>
    <w:p w:rsidR="005745DF" w:rsidRPr="005745DF" w:rsidRDefault="005745DF" w:rsidP="005745DF"/>
    <w:p w:rsidR="005745DF" w:rsidRPr="005745DF" w:rsidRDefault="005745DF" w:rsidP="005745DF"/>
    <w:p w:rsidR="005745DF" w:rsidRPr="005745DF" w:rsidRDefault="005745DF" w:rsidP="005745DF"/>
    <w:p w:rsidR="005745DF" w:rsidRPr="005745DF" w:rsidRDefault="005745DF" w:rsidP="005745DF"/>
    <w:p w:rsidR="005745DF" w:rsidRPr="005745DF" w:rsidRDefault="005745DF" w:rsidP="005745DF"/>
    <w:p w:rsidR="005745DF" w:rsidRPr="005745DF" w:rsidRDefault="005745DF" w:rsidP="005745DF"/>
    <w:p w:rsidR="005745DF" w:rsidRDefault="005745DF" w:rsidP="005745DF"/>
    <w:p w:rsidR="005745DF" w:rsidRPr="005745DF" w:rsidRDefault="005745DF" w:rsidP="005745DF"/>
    <w:p w:rsidR="005745DF" w:rsidRDefault="005745DF" w:rsidP="005745DF"/>
    <w:p w:rsidR="005745DF" w:rsidRDefault="005745DF" w:rsidP="005745DF"/>
    <w:p w:rsidR="005745DF" w:rsidRDefault="005745DF" w:rsidP="00F60A7F">
      <w:pPr>
        <w:jc w:val="both"/>
        <w:rPr>
          <w:b/>
          <w:sz w:val="28"/>
        </w:rPr>
      </w:pPr>
      <w:r>
        <w:rPr>
          <w:b/>
          <w:sz w:val="28"/>
        </w:rPr>
        <w:t>Other Referrals</w:t>
      </w:r>
    </w:p>
    <w:p w:rsidR="005745DF" w:rsidRDefault="005745DF" w:rsidP="00F60A7F">
      <w:pPr>
        <w:jc w:val="both"/>
      </w:pPr>
    </w:p>
    <w:p w:rsidR="005745DF" w:rsidRDefault="005745DF" w:rsidP="00F60A7F">
      <w:pPr>
        <w:jc w:val="both"/>
        <w:rPr>
          <w:b/>
        </w:rPr>
      </w:pPr>
      <w:r>
        <w:rPr>
          <w:b/>
        </w:rPr>
        <w:t>Dietician</w:t>
      </w:r>
    </w:p>
    <w:p w:rsidR="005745DF" w:rsidRDefault="00F60A7F" w:rsidP="00F60A7F">
      <w:pPr>
        <w:jc w:val="both"/>
      </w:pPr>
      <w:r>
        <w:t xml:space="preserve">Occasionally a Dietician may be consulted. </w:t>
      </w:r>
    </w:p>
    <w:p w:rsidR="00F60A7F" w:rsidRDefault="00F60A7F" w:rsidP="00F60A7F">
      <w:pPr>
        <w:jc w:val="both"/>
      </w:pPr>
    </w:p>
    <w:p w:rsidR="00F60A7F" w:rsidRDefault="00F60A7F" w:rsidP="00F60A7F">
      <w:pPr>
        <w:jc w:val="both"/>
        <w:rPr>
          <w:b/>
        </w:rPr>
      </w:pPr>
      <w:r>
        <w:rPr>
          <w:b/>
        </w:rPr>
        <w:t>Paediatrician</w:t>
      </w:r>
    </w:p>
    <w:p w:rsidR="00F60A7F" w:rsidRDefault="00F60A7F" w:rsidP="00F60A7F">
      <w:pPr>
        <w:jc w:val="both"/>
      </w:pPr>
      <w:r>
        <w:t>Your child will be under the care of a Consultant Paediatrician who is part of the Cleft Team. They will be consulted as appropriate.</w:t>
      </w:r>
    </w:p>
    <w:p w:rsidR="00F60A7F" w:rsidRDefault="00F60A7F" w:rsidP="00F60A7F">
      <w:pPr>
        <w:jc w:val="both"/>
        <w:rPr>
          <w:b/>
          <w:sz w:val="28"/>
        </w:rPr>
      </w:pPr>
      <w:r>
        <w:br w:type="page"/>
      </w:r>
      <w:r w:rsidRPr="00F60A7F">
        <w:rPr>
          <w:b/>
          <w:sz w:val="28"/>
        </w:rPr>
        <w:lastRenderedPageBreak/>
        <w:t xml:space="preserve">Striving </w:t>
      </w:r>
      <w:r>
        <w:rPr>
          <w:b/>
          <w:sz w:val="28"/>
        </w:rPr>
        <w:t>to Provide Quality of Care</w:t>
      </w:r>
    </w:p>
    <w:p w:rsidR="00F60A7F" w:rsidRDefault="00F60A7F" w:rsidP="00F60A7F">
      <w:pPr>
        <w:jc w:val="both"/>
      </w:pPr>
    </w:p>
    <w:p w:rsidR="00F60A7F" w:rsidRDefault="00F60A7F" w:rsidP="00F60A7F">
      <w:pPr>
        <w:jc w:val="both"/>
      </w:pPr>
      <w:r>
        <w:t xml:space="preserve">In the Spires Cleft Centre we are </w:t>
      </w:r>
      <w:r w:rsidR="0095668E">
        <w:t>constantly</w:t>
      </w:r>
      <w:r>
        <w:t xml:space="preserve"> striving to provide the highest possible </w:t>
      </w:r>
      <w:r w:rsidR="0095668E">
        <w:t>standard</w:t>
      </w:r>
      <w:r>
        <w:t xml:space="preserve"> of care for all of our patients. We hold regular Review Clinics, to which your child will be invited when they are aged five, ten and fifteen years old. At these special clinics you will be seen by the Speech and Language Therapists, </w:t>
      </w:r>
      <w:r w:rsidRPr="003D7572">
        <w:rPr>
          <w:color w:val="0000FF"/>
        </w:rPr>
        <w:t>Audiologists</w:t>
      </w:r>
      <w:r>
        <w:t xml:space="preserve">, Orthodontists and Psychology. The records they take will help us check your child’s </w:t>
      </w:r>
      <w:r w:rsidR="0095668E">
        <w:t>progress</w:t>
      </w:r>
      <w:r>
        <w:t xml:space="preserve"> so far and plan their pathway of care. These assessments also enable us to compare our results with those from cleft services throughout the world. All of our data is recorded into an electronic patient record. </w:t>
      </w:r>
    </w:p>
    <w:p w:rsidR="00F60A7F" w:rsidRDefault="00F60A7F" w:rsidP="00F60A7F">
      <w:pPr>
        <w:jc w:val="both"/>
      </w:pPr>
    </w:p>
    <w:p w:rsidR="00F60A7F" w:rsidRDefault="00F60A7F" w:rsidP="00F60A7F">
      <w:pPr>
        <w:jc w:val="both"/>
      </w:pPr>
      <w:r>
        <w:t xml:space="preserve">We also have an active program of </w:t>
      </w:r>
      <w:r w:rsidR="0095668E">
        <w:t>research</w:t>
      </w:r>
      <w:r>
        <w:t xml:space="preserve"> and present regularly both at national and international meetings. From time to time we may invite families and young people to take part in a research project to help us develop our understanding and pioneer the best possible care. We will always give you plenty of information to help you </w:t>
      </w:r>
      <w:r w:rsidR="0095668E">
        <w:t>decide</w:t>
      </w:r>
      <w:r>
        <w:t xml:space="preserve"> if you would like to take part; we do understand that some people may not wish to be involved and this would not affect your care in any way. </w:t>
      </w:r>
    </w:p>
    <w:p w:rsidR="00F60A7F" w:rsidRDefault="00F60A7F" w:rsidP="00F60A7F">
      <w:pPr>
        <w:jc w:val="both"/>
      </w:pPr>
    </w:p>
    <w:p w:rsidR="00F60A7F" w:rsidRDefault="00F60A7F" w:rsidP="00F60A7F">
      <w:pPr>
        <w:jc w:val="both"/>
      </w:pPr>
      <w:r>
        <w:t xml:space="preserve">Our aim is also to foster links with </w:t>
      </w:r>
      <w:r w:rsidR="004014B3">
        <w:t xml:space="preserve">the </w:t>
      </w:r>
      <w:r>
        <w:t xml:space="preserve">cleft services in the UK and in Europe in order that we can be at the forefront of cleft care. </w:t>
      </w:r>
    </w:p>
    <w:p w:rsidR="00F60A7F" w:rsidRDefault="00F60A7F" w:rsidP="00F60A7F">
      <w:pPr>
        <w:jc w:val="both"/>
      </w:pPr>
    </w:p>
    <w:p w:rsidR="00F60A7F" w:rsidRDefault="00F60A7F" w:rsidP="00F60A7F">
      <w:pPr>
        <w:jc w:val="both"/>
      </w:pPr>
    </w:p>
    <w:p w:rsidR="00F60A7F" w:rsidRDefault="00F60A7F" w:rsidP="00F60A7F">
      <w:pPr>
        <w:jc w:val="both"/>
      </w:pPr>
    </w:p>
    <w:p w:rsidR="00F60A7F" w:rsidRDefault="00F60A7F" w:rsidP="00F60A7F">
      <w:pPr>
        <w:jc w:val="both"/>
      </w:pPr>
    </w:p>
    <w:p w:rsidR="00F60A7F" w:rsidRDefault="00F60A7F" w:rsidP="00F60A7F">
      <w:pPr>
        <w:jc w:val="both"/>
      </w:pPr>
    </w:p>
    <w:p w:rsidR="00F60A7F" w:rsidRDefault="00F60A7F" w:rsidP="00F60A7F">
      <w:pPr>
        <w:jc w:val="both"/>
      </w:pPr>
    </w:p>
    <w:p w:rsidR="00F60A7F" w:rsidRDefault="00F60A7F" w:rsidP="00F60A7F">
      <w:pPr>
        <w:jc w:val="both"/>
      </w:pPr>
    </w:p>
    <w:p w:rsidR="00F60A7F" w:rsidRDefault="00F60A7F" w:rsidP="00F60A7F">
      <w:pPr>
        <w:jc w:val="both"/>
      </w:pPr>
    </w:p>
    <w:p w:rsidR="007E7E1F" w:rsidRDefault="007E7E1F" w:rsidP="00F60A7F">
      <w:pPr>
        <w:jc w:val="both"/>
      </w:pPr>
    </w:p>
    <w:p w:rsidR="007E7E1F" w:rsidRDefault="007E7E1F" w:rsidP="00F60A7F">
      <w:pPr>
        <w:jc w:val="both"/>
      </w:pPr>
    </w:p>
    <w:p w:rsidR="007E7E1F" w:rsidRDefault="007E7E1F" w:rsidP="00F60A7F">
      <w:pPr>
        <w:jc w:val="center"/>
        <w:rPr>
          <w:b/>
          <w:color w:val="000080"/>
          <w:sz w:val="28"/>
        </w:rPr>
      </w:pPr>
      <w:r w:rsidRPr="007E7E1F">
        <w:rPr>
          <w:b/>
          <w:color w:val="000080"/>
          <w:sz w:val="28"/>
        </w:rPr>
        <w:t>www.spirescentre.nhs.uk</w:t>
      </w:r>
    </w:p>
    <w:p w:rsidR="00F60A7F" w:rsidRDefault="007E7E1F" w:rsidP="007E7E1F">
      <w:pPr>
        <w:rPr>
          <w:b/>
          <w:sz w:val="28"/>
        </w:rPr>
      </w:pPr>
      <w:r>
        <w:rPr>
          <w:b/>
          <w:color w:val="000080"/>
          <w:sz w:val="28"/>
        </w:rPr>
        <w:br w:type="page"/>
      </w:r>
      <w:r>
        <w:rPr>
          <w:b/>
          <w:sz w:val="28"/>
        </w:rPr>
        <w:lastRenderedPageBreak/>
        <w:t>Glossary</w:t>
      </w:r>
    </w:p>
    <w:p w:rsidR="007E7E1F" w:rsidRDefault="007E7E1F" w:rsidP="007E7E1F"/>
    <w:p w:rsidR="007E7E1F" w:rsidRDefault="007E7E1F" w:rsidP="00AB3445">
      <w:pPr>
        <w:jc w:val="both"/>
      </w:pPr>
      <w:r>
        <w:t xml:space="preserve">You will hear and read many unfamiliar words. This glossary helps to explain some of them. </w:t>
      </w:r>
    </w:p>
    <w:p w:rsidR="007E7E1F" w:rsidRDefault="007E7E1F" w:rsidP="00AB3445">
      <w:pPr>
        <w:jc w:val="both"/>
      </w:pPr>
    </w:p>
    <w:p w:rsidR="007E7E1F" w:rsidRDefault="007E7E1F" w:rsidP="00AB3445">
      <w:pPr>
        <w:jc w:val="both"/>
        <w:rPr>
          <w:b/>
        </w:rPr>
      </w:pPr>
      <w:r>
        <w:rPr>
          <w:b/>
        </w:rPr>
        <w:t>Alveolar Bone Grafting</w:t>
      </w:r>
    </w:p>
    <w:p w:rsidR="007E7E1F" w:rsidRDefault="00755D5A" w:rsidP="00AB3445">
      <w:pPr>
        <w:jc w:val="both"/>
      </w:pPr>
      <w:r>
        <w:t xml:space="preserve">An </w:t>
      </w:r>
      <w:r w:rsidRPr="009E1140">
        <w:t>operation needed by</w:t>
      </w:r>
      <w:r w:rsidR="007E7E1F">
        <w:t xml:space="preserve"> some children with a cleft</w:t>
      </w:r>
      <w:r>
        <w:t xml:space="preserve"> </w:t>
      </w:r>
      <w:r w:rsidR="007E7E1F">
        <w:t xml:space="preserve">affecting their gum, in order to help the development of normal teeth alignment. It is performed at between 8 – 10 years of age with bone graft being taken, usually from the hip, and introduced into the gum. </w:t>
      </w:r>
    </w:p>
    <w:p w:rsidR="007E7E1F" w:rsidRDefault="007E7E1F" w:rsidP="00AB3445">
      <w:pPr>
        <w:jc w:val="both"/>
      </w:pPr>
    </w:p>
    <w:p w:rsidR="007E7E1F" w:rsidRDefault="007E7E1F" w:rsidP="00AB3445">
      <w:pPr>
        <w:jc w:val="both"/>
        <w:rPr>
          <w:b/>
        </w:rPr>
      </w:pPr>
      <w:r>
        <w:rPr>
          <w:b/>
        </w:rPr>
        <w:t>Alveolar Ridge</w:t>
      </w:r>
    </w:p>
    <w:p w:rsidR="007E7E1F" w:rsidRDefault="007E7E1F" w:rsidP="00AB3445">
      <w:pPr>
        <w:jc w:val="both"/>
      </w:pPr>
      <w:r>
        <w:t>The bony ridge of the upper jaw (</w:t>
      </w:r>
      <w:r w:rsidR="00A04E3A" w:rsidRPr="00A04E3A">
        <w:rPr>
          <w:color w:val="0000FF"/>
        </w:rPr>
        <w:t>maxilla</w:t>
      </w:r>
      <w:r w:rsidR="00755D5A">
        <w:t>) and lower jaw (</w:t>
      </w:r>
      <w:r w:rsidR="00A04E3A" w:rsidRPr="00A04E3A">
        <w:rPr>
          <w:color w:val="0000FF"/>
        </w:rPr>
        <w:t>mandible</w:t>
      </w:r>
      <w:r w:rsidR="00755D5A">
        <w:t xml:space="preserve">), </w:t>
      </w:r>
      <w:r w:rsidR="00755D5A" w:rsidRPr="009E1140">
        <w:t>which holds the teeth.</w:t>
      </w:r>
      <w:r>
        <w:t xml:space="preserve"> </w:t>
      </w:r>
    </w:p>
    <w:p w:rsidR="007E7E1F" w:rsidRDefault="007E7E1F" w:rsidP="00AB3445">
      <w:pPr>
        <w:jc w:val="both"/>
      </w:pPr>
    </w:p>
    <w:p w:rsidR="007E7E1F" w:rsidRDefault="007E7E1F" w:rsidP="00AB3445">
      <w:pPr>
        <w:jc w:val="both"/>
        <w:rPr>
          <w:b/>
        </w:rPr>
      </w:pPr>
      <w:r>
        <w:rPr>
          <w:b/>
        </w:rPr>
        <w:t>Articulation</w:t>
      </w:r>
    </w:p>
    <w:p w:rsidR="007E7E1F" w:rsidRDefault="007E7E1F" w:rsidP="00AB3445">
      <w:pPr>
        <w:jc w:val="both"/>
      </w:pPr>
      <w:r w:rsidRPr="009E1140">
        <w:t>The pr</w:t>
      </w:r>
      <w:r w:rsidR="00755D5A" w:rsidRPr="009E1140">
        <w:t xml:space="preserve">ocess of forming speech sounds using the lips, tongue, teeth and </w:t>
      </w:r>
      <w:r w:rsidR="00A04E3A" w:rsidRPr="00A04E3A">
        <w:rPr>
          <w:color w:val="0000FF"/>
        </w:rPr>
        <w:t>palate</w:t>
      </w:r>
      <w:r w:rsidR="00755D5A" w:rsidRPr="009E1140">
        <w:t>.</w:t>
      </w:r>
    </w:p>
    <w:p w:rsidR="007E7E1F" w:rsidRDefault="007E7E1F" w:rsidP="00AB3445">
      <w:pPr>
        <w:jc w:val="both"/>
      </w:pPr>
    </w:p>
    <w:p w:rsidR="007E7E1F" w:rsidRDefault="007E7E1F" w:rsidP="00AB3445">
      <w:pPr>
        <w:jc w:val="both"/>
        <w:rPr>
          <w:b/>
        </w:rPr>
      </w:pPr>
      <w:r>
        <w:rPr>
          <w:b/>
        </w:rPr>
        <w:t>Articulation Test</w:t>
      </w:r>
    </w:p>
    <w:p w:rsidR="007E7E1F" w:rsidRDefault="00755D5A" w:rsidP="00AB3445">
      <w:pPr>
        <w:jc w:val="both"/>
      </w:pPr>
      <w:r w:rsidRPr="009E1140">
        <w:t xml:space="preserve">A test </w:t>
      </w:r>
      <w:r w:rsidR="007E7E1F" w:rsidRPr="009E1140">
        <w:t xml:space="preserve">which provides </w:t>
      </w:r>
      <w:r w:rsidR="0095668E" w:rsidRPr="009E1140">
        <w:t>information</w:t>
      </w:r>
      <w:r w:rsidR="007E7E1F" w:rsidRPr="009E1140">
        <w:t xml:space="preserve"> about how </w:t>
      </w:r>
      <w:r w:rsidRPr="009E1140">
        <w:t xml:space="preserve">accurately </w:t>
      </w:r>
      <w:r w:rsidR="007E7E1F" w:rsidRPr="009E1140">
        <w:t>speech</w:t>
      </w:r>
      <w:r w:rsidR="007E7E1F">
        <w:t xml:space="preserve"> sounds are formed. </w:t>
      </w:r>
    </w:p>
    <w:p w:rsidR="007E7E1F" w:rsidRDefault="007E7E1F" w:rsidP="00AB3445">
      <w:pPr>
        <w:jc w:val="both"/>
      </w:pPr>
    </w:p>
    <w:p w:rsidR="007E7E1F" w:rsidRDefault="007E7E1F" w:rsidP="00AB3445">
      <w:pPr>
        <w:jc w:val="both"/>
        <w:rPr>
          <w:b/>
        </w:rPr>
      </w:pPr>
      <w:r>
        <w:rPr>
          <w:b/>
        </w:rPr>
        <w:t>Audiogram</w:t>
      </w:r>
    </w:p>
    <w:p w:rsidR="007E7E1F" w:rsidRDefault="007E7E1F" w:rsidP="00AB3445">
      <w:pPr>
        <w:jc w:val="both"/>
      </w:pPr>
      <w:r>
        <w:t xml:space="preserve">A standard graph used to record hearing levels or </w:t>
      </w:r>
      <w:r w:rsidR="0095668E">
        <w:t>sensitivity</w:t>
      </w:r>
      <w:r>
        <w:t>.</w:t>
      </w:r>
    </w:p>
    <w:p w:rsidR="007E7E1F" w:rsidRDefault="007E7E1F" w:rsidP="00AB3445">
      <w:pPr>
        <w:jc w:val="both"/>
      </w:pPr>
    </w:p>
    <w:p w:rsidR="007E7E1F" w:rsidRDefault="007E7E1F" w:rsidP="00AB3445">
      <w:pPr>
        <w:jc w:val="both"/>
        <w:rPr>
          <w:b/>
        </w:rPr>
      </w:pPr>
      <w:r>
        <w:rPr>
          <w:b/>
        </w:rPr>
        <w:t>Audiologist</w:t>
      </w:r>
    </w:p>
    <w:p w:rsidR="007E7E1F" w:rsidRDefault="007E7E1F" w:rsidP="00AB3445">
      <w:pPr>
        <w:jc w:val="both"/>
      </w:pPr>
      <w:r>
        <w:t>A person with a degree, licen</w:t>
      </w:r>
      <w:r w:rsidR="00755D5A">
        <w:t>c</w:t>
      </w:r>
      <w:r>
        <w:t xml:space="preserve">e and certification in audiology (science of hearing) who measures hearing, identifies hearing loss and participates in rehabilitation of </w:t>
      </w:r>
      <w:r w:rsidRPr="003642A9">
        <w:rPr>
          <w:color w:val="0000FF"/>
        </w:rPr>
        <w:t>hearing impairment</w:t>
      </w:r>
      <w:r>
        <w:t xml:space="preserve">. </w:t>
      </w:r>
    </w:p>
    <w:p w:rsidR="007E7E1F" w:rsidRDefault="007E7E1F" w:rsidP="00AB3445">
      <w:pPr>
        <w:jc w:val="both"/>
      </w:pPr>
    </w:p>
    <w:p w:rsidR="003D7572" w:rsidRPr="003D7572" w:rsidRDefault="003D7572" w:rsidP="00AB3445">
      <w:pPr>
        <w:jc w:val="both"/>
        <w:rPr>
          <w:b/>
        </w:rPr>
      </w:pPr>
      <w:r w:rsidRPr="003D7572">
        <w:rPr>
          <w:b/>
        </w:rPr>
        <w:t>Cannula</w:t>
      </w:r>
    </w:p>
    <w:p w:rsidR="003D7572" w:rsidRDefault="003D7572" w:rsidP="00AB3445">
      <w:pPr>
        <w:jc w:val="both"/>
      </w:pPr>
      <w:r>
        <w:t>A small plastic tube that sits in a vein just underneath the skin</w:t>
      </w:r>
    </w:p>
    <w:p w:rsidR="003D7572" w:rsidRDefault="003D7572" w:rsidP="00AB3445">
      <w:pPr>
        <w:jc w:val="both"/>
      </w:pPr>
    </w:p>
    <w:p w:rsidR="001E74F2" w:rsidRPr="006713FF" w:rsidRDefault="001E74F2" w:rsidP="00AB3445">
      <w:pPr>
        <w:jc w:val="both"/>
        <w:rPr>
          <w:b/>
        </w:rPr>
      </w:pPr>
      <w:r w:rsidRPr="006713FF">
        <w:rPr>
          <w:b/>
        </w:rPr>
        <w:t>Clinical Nurse Specialist</w:t>
      </w:r>
    </w:p>
    <w:p w:rsidR="00A625E0" w:rsidRPr="00F71A0E" w:rsidRDefault="00A625E0" w:rsidP="00A625E0">
      <w:pPr>
        <w:autoSpaceDE w:val="0"/>
        <w:autoSpaceDN w:val="0"/>
        <w:adjustRightInd w:val="0"/>
        <w:jc w:val="both"/>
        <w:rPr>
          <w:rFonts w:ascii="Times New Roman" w:hAnsi="Times New Roman"/>
        </w:rPr>
      </w:pPr>
      <w:r w:rsidRPr="00F71A0E">
        <w:rPr>
          <w:rFonts w:cs="Arial"/>
        </w:rPr>
        <w:t>We are a team of registered nurses, led by a senior Nurse,</w:t>
      </w:r>
      <w:r>
        <w:rPr>
          <w:rFonts w:cs="Arial"/>
        </w:rPr>
        <w:t xml:space="preserve"> </w:t>
      </w:r>
      <w:r w:rsidRPr="00F71A0E">
        <w:rPr>
          <w:rFonts w:cs="Arial"/>
        </w:rPr>
        <w:t>who specialise in caring for children and families affected</w:t>
      </w:r>
      <w:r>
        <w:rPr>
          <w:rFonts w:cs="Arial"/>
        </w:rPr>
        <w:t xml:space="preserve"> </w:t>
      </w:r>
      <w:r w:rsidRPr="00F71A0E">
        <w:rPr>
          <w:rFonts w:cs="Arial"/>
        </w:rPr>
        <w:t>by cleft lip and palate.</w:t>
      </w:r>
      <w:r>
        <w:rPr>
          <w:rFonts w:cs="Arial"/>
        </w:rPr>
        <w:t xml:space="preserve"> The team combines the skills of</w:t>
      </w:r>
      <w:r w:rsidRPr="00F71A0E">
        <w:rPr>
          <w:rFonts w:cs="Arial"/>
        </w:rPr>
        <w:t>, paediatric and</w:t>
      </w:r>
      <w:r>
        <w:rPr>
          <w:rFonts w:cs="Arial"/>
        </w:rPr>
        <w:t xml:space="preserve"> </w:t>
      </w:r>
      <w:r w:rsidRPr="00F71A0E">
        <w:rPr>
          <w:rFonts w:cs="Arial"/>
        </w:rPr>
        <w:t>adult nursing, health visiting and counselling. We work</w:t>
      </w:r>
      <w:r>
        <w:rPr>
          <w:rFonts w:cs="Arial"/>
        </w:rPr>
        <w:t xml:space="preserve"> </w:t>
      </w:r>
      <w:r w:rsidRPr="00F71A0E">
        <w:rPr>
          <w:rFonts w:cs="Arial"/>
        </w:rPr>
        <w:t>closely with health</w:t>
      </w:r>
      <w:r>
        <w:rPr>
          <w:rFonts w:cs="Arial"/>
        </w:rPr>
        <w:t xml:space="preserve"> </w:t>
      </w:r>
      <w:r w:rsidRPr="00F71A0E">
        <w:rPr>
          <w:rFonts w:cs="Arial"/>
        </w:rPr>
        <w:t>professionals from your local</w:t>
      </w:r>
      <w:r>
        <w:rPr>
          <w:rFonts w:cs="Arial"/>
        </w:rPr>
        <w:t xml:space="preserve"> </w:t>
      </w:r>
      <w:r w:rsidRPr="00F71A0E">
        <w:rPr>
          <w:rFonts w:cs="Arial"/>
        </w:rPr>
        <w:t>community,</w:t>
      </w:r>
      <w:r>
        <w:rPr>
          <w:rFonts w:cs="Arial"/>
        </w:rPr>
        <w:t xml:space="preserve"> </w:t>
      </w:r>
      <w:r w:rsidRPr="00F71A0E">
        <w:rPr>
          <w:rFonts w:cs="Arial"/>
        </w:rPr>
        <w:t>specialist hospitals and other members of the</w:t>
      </w:r>
      <w:r>
        <w:rPr>
          <w:rFonts w:cs="Arial"/>
        </w:rPr>
        <w:t xml:space="preserve"> </w:t>
      </w:r>
      <w:r w:rsidRPr="00F71A0E">
        <w:rPr>
          <w:rFonts w:cs="Arial"/>
        </w:rPr>
        <w:t>Cleft Team</w:t>
      </w:r>
    </w:p>
    <w:p w:rsidR="001E74F2" w:rsidRDefault="001E74F2" w:rsidP="00AB3445">
      <w:pPr>
        <w:jc w:val="both"/>
      </w:pPr>
    </w:p>
    <w:p w:rsidR="007E7E1F" w:rsidRDefault="007E7E1F" w:rsidP="00AB3445">
      <w:pPr>
        <w:jc w:val="both"/>
        <w:rPr>
          <w:b/>
        </w:rPr>
      </w:pPr>
      <w:r>
        <w:rPr>
          <w:b/>
        </w:rPr>
        <w:t>Combined Cleft Clinic</w:t>
      </w:r>
    </w:p>
    <w:p w:rsidR="007E7E1F" w:rsidRDefault="007E7E1F" w:rsidP="00AB3445">
      <w:pPr>
        <w:jc w:val="both"/>
      </w:pPr>
      <w:r>
        <w:t xml:space="preserve">A clinic in which all members of the Cleft Team are present. </w:t>
      </w:r>
    </w:p>
    <w:p w:rsidR="007E7E1F" w:rsidRDefault="007E7E1F" w:rsidP="00AB3445">
      <w:pPr>
        <w:jc w:val="both"/>
      </w:pPr>
    </w:p>
    <w:p w:rsidR="007E7E1F" w:rsidRDefault="007E7E1F" w:rsidP="00AB3445">
      <w:pPr>
        <w:jc w:val="both"/>
        <w:rPr>
          <w:b/>
        </w:rPr>
      </w:pPr>
      <w:r>
        <w:rPr>
          <w:b/>
        </w:rPr>
        <w:t>Columella</w:t>
      </w:r>
    </w:p>
    <w:p w:rsidR="007E7E1F" w:rsidRDefault="007E7E1F" w:rsidP="00AB3445">
      <w:pPr>
        <w:jc w:val="both"/>
      </w:pPr>
      <w:r>
        <w:t xml:space="preserve">The central, lower portion of the nose, which divides the nostrils. </w:t>
      </w:r>
    </w:p>
    <w:p w:rsidR="00AB3445" w:rsidRDefault="00AB3445" w:rsidP="00AB3445">
      <w:pPr>
        <w:jc w:val="both"/>
        <w:rPr>
          <w:b/>
        </w:rPr>
      </w:pPr>
      <w:r>
        <w:rPr>
          <w:b/>
        </w:rPr>
        <w:lastRenderedPageBreak/>
        <w:t>Comprehension</w:t>
      </w:r>
    </w:p>
    <w:p w:rsidR="00AB3445" w:rsidRDefault="00755D5A" w:rsidP="00AB3445">
      <w:pPr>
        <w:jc w:val="both"/>
      </w:pPr>
      <w:r w:rsidRPr="009E1140">
        <w:t>The ability to understand</w:t>
      </w:r>
      <w:r w:rsidR="00AB3445" w:rsidRPr="009E1140">
        <w:t xml:space="preserve"> spoken or written language.</w:t>
      </w:r>
      <w:r w:rsidR="00AB3445">
        <w:t xml:space="preserve"> </w:t>
      </w:r>
    </w:p>
    <w:p w:rsidR="00AB3445" w:rsidRDefault="00AB3445" w:rsidP="00AB3445">
      <w:pPr>
        <w:jc w:val="both"/>
      </w:pPr>
    </w:p>
    <w:p w:rsidR="00AB3445" w:rsidRDefault="00AB3445" w:rsidP="00AB3445">
      <w:pPr>
        <w:jc w:val="both"/>
        <w:rPr>
          <w:b/>
        </w:rPr>
      </w:pPr>
      <w:r>
        <w:rPr>
          <w:b/>
        </w:rPr>
        <w:t>Congenital</w:t>
      </w:r>
    </w:p>
    <w:p w:rsidR="00AB3445" w:rsidRDefault="00AB3445" w:rsidP="00AB3445">
      <w:pPr>
        <w:jc w:val="both"/>
      </w:pPr>
      <w:r>
        <w:t xml:space="preserve">A disease, deformity or deficiency existing at time of birth. </w:t>
      </w:r>
    </w:p>
    <w:p w:rsidR="007B57BB" w:rsidRDefault="007B57BB" w:rsidP="00AB3445">
      <w:pPr>
        <w:jc w:val="both"/>
      </w:pPr>
    </w:p>
    <w:p w:rsidR="00AB3445" w:rsidRDefault="00622FF4" w:rsidP="00AB3445">
      <w:pPr>
        <w:jc w:val="both"/>
        <w:rPr>
          <w:b/>
        </w:rPr>
      </w:pPr>
      <w:r>
        <w:rPr>
          <w:b/>
        </w:rPr>
        <w:t>Cross bite</w:t>
      </w:r>
    </w:p>
    <w:p w:rsidR="00AB3445" w:rsidRDefault="00AB3445" w:rsidP="00AB3445">
      <w:pPr>
        <w:jc w:val="both"/>
      </w:pPr>
      <w:r>
        <w:t xml:space="preserve">A dental condition where the upper teeth are behind the lower teeth rather than in front of them. It can </w:t>
      </w:r>
      <w:r w:rsidR="0095668E">
        <w:t>also</w:t>
      </w:r>
      <w:r>
        <w:t xml:space="preserve"> app</w:t>
      </w:r>
      <w:r w:rsidR="00A1230D">
        <w:t xml:space="preserve">ly to the back teeth, </w:t>
      </w:r>
      <w:r w:rsidR="00A1230D" w:rsidRPr="009E1140">
        <w:t>laterally (from side to side)</w:t>
      </w:r>
    </w:p>
    <w:p w:rsidR="00AB3445" w:rsidRDefault="00AB3445" w:rsidP="00AB3445">
      <w:pPr>
        <w:jc w:val="both"/>
      </w:pPr>
    </w:p>
    <w:p w:rsidR="00AB3445" w:rsidRDefault="00AB3445" w:rsidP="00AB3445">
      <w:pPr>
        <w:jc w:val="both"/>
        <w:rPr>
          <w:b/>
        </w:rPr>
      </w:pPr>
      <w:r>
        <w:rPr>
          <w:b/>
        </w:rPr>
        <w:t>Dental Arch</w:t>
      </w:r>
    </w:p>
    <w:p w:rsidR="00AB3445" w:rsidRDefault="00AB3445" w:rsidP="00AB3445">
      <w:pPr>
        <w:jc w:val="both"/>
      </w:pPr>
      <w:r>
        <w:t xml:space="preserve">The curved structure formed by the teeth in their normal position. </w:t>
      </w:r>
    </w:p>
    <w:p w:rsidR="00AB3445" w:rsidRDefault="00AB3445" w:rsidP="00AB3445">
      <w:pPr>
        <w:jc w:val="both"/>
      </w:pPr>
    </w:p>
    <w:p w:rsidR="00AB3445" w:rsidRDefault="00AB3445" w:rsidP="00AB3445">
      <w:pPr>
        <w:jc w:val="both"/>
        <w:rPr>
          <w:b/>
        </w:rPr>
      </w:pPr>
      <w:r>
        <w:rPr>
          <w:b/>
        </w:rPr>
        <w:t>Eardrum (Tympanic Membrane)</w:t>
      </w:r>
    </w:p>
    <w:p w:rsidR="00AB3445" w:rsidRDefault="00AB3445" w:rsidP="00AB3445">
      <w:pPr>
        <w:jc w:val="both"/>
      </w:pPr>
      <w:r>
        <w:t xml:space="preserve">This vibrates and transmits sound to the </w:t>
      </w:r>
      <w:r w:rsidRPr="003642A9">
        <w:rPr>
          <w:color w:val="0000FF"/>
        </w:rPr>
        <w:t>middle ear.</w:t>
      </w:r>
      <w:r>
        <w:t xml:space="preserve"> </w:t>
      </w:r>
    </w:p>
    <w:p w:rsidR="00AB3445" w:rsidRDefault="00AB3445" w:rsidP="00AB3445">
      <w:pPr>
        <w:jc w:val="both"/>
      </w:pPr>
    </w:p>
    <w:p w:rsidR="00AB3445" w:rsidRDefault="00AB3445" w:rsidP="00AB3445">
      <w:pPr>
        <w:jc w:val="both"/>
        <w:rPr>
          <w:b/>
        </w:rPr>
      </w:pPr>
      <w:r>
        <w:rPr>
          <w:b/>
        </w:rPr>
        <w:t>ENT</w:t>
      </w:r>
    </w:p>
    <w:p w:rsidR="00AB3445" w:rsidRDefault="00AB3445" w:rsidP="00AB3445">
      <w:pPr>
        <w:jc w:val="both"/>
      </w:pPr>
      <w:r>
        <w:t xml:space="preserve">The abbreviation for ear, nose and throat. </w:t>
      </w:r>
    </w:p>
    <w:p w:rsidR="00AB3445" w:rsidRDefault="00AB3445" w:rsidP="00AB3445">
      <w:pPr>
        <w:jc w:val="both"/>
      </w:pPr>
    </w:p>
    <w:p w:rsidR="00AB3445" w:rsidRDefault="00AB3445" w:rsidP="00AB3445">
      <w:pPr>
        <w:jc w:val="both"/>
        <w:rPr>
          <w:b/>
        </w:rPr>
      </w:pPr>
      <w:r>
        <w:rPr>
          <w:b/>
        </w:rPr>
        <w:t>ENT Surgeon</w:t>
      </w:r>
    </w:p>
    <w:p w:rsidR="00AB3445" w:rsidRDefault="00AB3445" w:rsidP="00AB3445">
      <w:pPr>
        <w:jc w:val="both"/>
      </w:pPr>
      <w:r>
        <w:t xml:space="preserve">A surgeon specialising in the diagnosis and treatment of the ear, </w:t>
      </w:r>
      <w:r w:rsidRPr="009E1140">
        <w:t>nose and larynx</w:t>
      </w:r>
      <w:r w:rsidR="00A1230D" w:rsidRPr="009E1140">
        <w:t xml:space="preserve"> (throat</w:t>
      </w:r>
      <w:r w:rsidR="00622FF4" w:rsidRPr="009E1140">
        <w:t>) and</w:t>
      </w:r>
      <w:r w:rsidRPr="009E1140">
        <w:t xml:space="preserve"> in treatment of problems diagnosed.</w:t>
      </w:r>
      <w:r>
        <w:t xml:space="preserve"> </w:t>
      </w:r>
    </w:p>
    <w:p w:rsidR="00AB3445" w:rsidRDefault="00AB3445" w:rsidP="00AB3445">
      <w:pPr>
        <w:jc w:val="both"/>
      </w:pPr>
    </w:p>
    <w:p w:rsidR="00AB3445" w:rsidRDefault="00AB3445" w:rsidP="00AB3445">
      <w:pPr>
        <w:jc w:val="both"/>
        <w:rPr>
          <w:b/>
        </w:rPr>
      </w:pPr>
      <w:r>
        <w:rPr>
          <w:b/>
        </w:rPr>
        <w:t>Eustachian Tube</w:t>
      </w:r>
    </w:p>
    <w:p w:rsidR="00AB3445" w:rsidRDefault="00AB3445" w:rsidP="00AB3445">
      <w:pPr>
        <w:jc w:val="both"/>
      </w:pPr>
      <w:r>
        <w:t xml:space="preserve">The air duct, which connects the back of the throat (the nasopharynx) with the </w:t>
      </w:r>
      <w:r w:rsidRPr="003642A9">
        <w:rPr>
          <w:color w:val="0000FF"/>
        </w:rPr>
        <w:t>middle ear.</w:t>
      </w:r>
      <w:r>
        <w:t xml:space="preserve"> This </w:t>
      </w:r>
      <w:r w:rsidR="0095668E">
        <w:t>tube</w:t>
      </w:r>
      <w:r>
        <w:t xml:space="preserve"> is usually closed at one end becoming opened during yawning and swallowing. It allows ventilation of the </w:t>
      </w:r>
      <w:r w:rsidRPr="00AE67CA">
        <w:rPr>
          <w:color w:val="0000FF"/>
        </w:rPr>
        <w:t>middle ear</w:t>
      </w:r>
      <w:r>
        <w:t xml:space="preserve"> and permits the equalisation of pressure on two sides of the ear drum. </w:t>
      </w:r>
    </w:p>
    <w:p w:rsidR="00AB3445" w:rsidRDefault="00AB3445" w:rsidP="00AB3445">
      <w:pPr>
        <w:jc w:val="both"/>
      </w:pPr>
    </w:p>
    <w:p w:rsidR="00AB3445" w:rsidRDefault="00AB3445" w:rsidP="00AB3445">
      <w:pPr>
        <w:jc w:val="both"/>
        <w:rPr>
          <w:b/>
        </w:rPr>
      </w:pPr>
      <w:r>
        <w:rPr>
          <w:b/>
        </w:rPr>
        <w:t>Fistula</w:t>
      </w:r>
    </w:p>
    <w:p w:rsidR="00AB3445" w:rsidRDefault="00AB3445" w:rsidP="00AB3445">
      <w:pPr>
        <w:jc w:val="both"/>
      </w:pPr>
      <w:r>
        <w:t xml:space="preserve">An opening between two spaces, which in the case of cleft lip and </w:t>
      </w:r>
      <w:r w:rsidR="00A04E3A" w:rsidRPr="00A04E3A">
        <w:rPr>
          <w:color w:val="0000FF"/>
        </w:rPr>
        <w:t>palate</w:t>
      </w:r>
      <w:r>
        <w:t xml:space="preserve"> is a hole in the hard </w:t>
      </w:r>
      <w:r w:rsidR="00A04E3A" w:rsidRPr="00A04E3A">
        <w:rPr>
          <w:color w:val="0000FF"/>
        </w:rPr>
        <w:t>palate</w:t>
      </w:r>
      <w:r>
        <w:t xml:space="preserve"> causing an abnormal opening between the mouth and the nose cavities. </w:t>
      </w:r>
    </w:p>
    <w:p w:rsidR="00AB3445" w:rsidRDefault="00AB3445" w:rsidP="00AB3445">
      <w:pPr>
        <w:jc w:val="both"/>
      </w:pPr>
    </w:p>
    <w:p w:rsidR="00AB3445" w:rsidRDefault="00AB3445" w:rsidP="00AB3445">
      <w:pPr>
        <w:jc w:val="both"/>
        <w:rPr>
          <w:b/>
        </w:rPr>
      </w:pPr>
      <w:r>
        <w:rPr>
          <w:b/>
        </w:rPr>
        <w:t>Genetics</w:t>
      </w:r>
    </w:p>
    <w:p w:rsidR="00AB3445" w:rsidRDefault="00AB3445" w:rsidP="00AB3445">
      <w:pPr>
        <w:jc w:val="both"/>
      </w:pPr>
      <w:r>
        <w:t xml:space="preserve">The science of </w:t>
      </w:r>
      <w:r w:rsidRPr="003642A9">
        <w:rPr>
          <w:color w:val="0000FF"/>
        </w:rPr>
        <w:t>heredity</w:t>
      </w:r>
      <w:r>
        <w:t>.</w:t>
      </w:r>
    </w:p>
    <w:p w:rsidR="00AB3445" w:rsidRDefault="00AB3445" w:rsidP="00AB3445">
      <w:pPr>
        <w:jc w:val="both"/>
      </w:pPr>
    </w:p>
    <w:p w:rsidR="00AB3445" w:rsidRDefault="00AB3445" w:rsidP="00AB3445">
      <w:pPr>
        <w:jc w:val="both"/>
        <w:rPr>
          <w:b/>
        </w:rPr>
      </w:pPr>
      <w:r>
        <w:rPr>
          <w:b/>
        </w:rPr>
        <w:t>Glue Ear</w:t>
      </w:r>
    </w:p>
    <w:p w:rsidR="00AB3445" w:rsidRDefault="00AB3445" w:rsidP="00AB3445">
      <w:pPr>
        <w:jc w:val="both"/>
      </w:pPr>
      <w:r>
        <w:t xml:space="preserve">An excess of fluid in the </w:t>
      </w:r>
      <w:r w:rsidRPr="00AE67CA">
        <w:rPr>
          <w:color w:val="0000FF"/>
        </w:rPr>
        <w:t>middle ear</w:t>
      </w:r>
      <w:r>
        <w:t xml:space="preserve"> resulting from impaired drainage via the </w:t>
      </w:r>
      <w:r w:rsidR="009E1140" w:rsidRPr="009E1140">
        <w:rPr>
          <w:color w:val="0000FF"/>
        </w:rPr>
        <w:t>E</w:t>
      </w:r>
      <w:r w:rsidRPr="003642A9">
        <w:rPr>
          <w:color w:val="0000FF"/>
        </w:rPr>
        <w:t>ustachian Tube</w:t>
      </w:r>
      <w:r w:rsidR="007C11F3">
        <w:t xml:space="preserve"> </w:t>
      </w:r>
      <w:r>
        <w:t xml:space="preserve">which results in </w:t>
      </w:r>
      <w:r w:rsidRPr="003642A9">
        <w:rPr>
          <w:color w:val="0000FF"/>
        </w:rPr>
        <w:t>hearing impairment.</w:t>
      </w:r>
      <w:r>
        <w:t xml:space="preserve"> </w:t>
      </w:r>
    </w:p>
    <w:p w:rsidR="004014B3" w:rsidRDefault="004014B3" w:rsidP="00AB3445">
      <w:pPr>
        <w:jc w:val="both"/>
      </w:pPr>
    </w:p>
    <w:p w:rsidR="00AB3445" w:rsidRDefault="00AB3445" w:rsidP="00AB3445">
      <w:pPr>
        <w:jc w:val="both"/>
        <w:rPr>
          <w:b/>
        </w:rPr>
      </w:pPr>
      <w:r>
        <w:rPr>
          <w:b/>
        </w:rPr>
        <w:t>Grommets</w:t>
      </w:r>
    </w:p>
    <w:p w:rsidR="001A3A0A" w:rsidRDefault="00AB3445" w:rsidP="00AB3445">
      <w:pPr>
        <w:jc w:val="both"/>
      </w:pPr>
      <w:r>
        <w:t xml:space="preserve">Tiny plastic tubes inserted into the </w:t>
      </w:r>
      <w:r w:rsidRPr="003D7572">
        <w:rPr>
          <w:color w:val="0000FF"/>
        </w:rPr>
        <w:t>eardrums</w:t>
      </w:r>
      <w:r>
        <w:t xml:space="preserve"> to allow ventilation of the </w:t>
      </w:r>
      <w:r w:rsidRPr="00AE67CA">
        <w:rPr>
          <w:color w:val="0000FF"/>
        </w:rPr>
        <w:t>middle ears</w:t>
      </w:r>
      <w:r>
        <w:t xml:space="preserve"> and prevent the abnormal accumulatio</w:t>
      </w:r>
      <w:r w:rsidR="00A1230D">
        <w:t>n of fluid (</w:t>
      </w:r>
      <w:r w:rsidR="00A04E3A" w:rsidRPr="00A04E3A">
        <w:rPr>
          <w:color w:val="0000FF"/>
        </w:rPr>
        <w:t>glue ear</w:t>
      </w:r>
      <w:r w:rsidR="00A1230D">
        <w:t>)</w:t>
      </w:r>
    </w:p>
    <w:p w:rsidR="004014B3" w:rsidRDefault="004014B3" w:rsidP="00AB3445">
      <w:pPr>
        <w:jc w:val="both"/>
      </w:pPr>
    </w:p>
    <w:p w:rsidR="00AB3445" w:rsidRDefault="001A3A0A" w:rsidP="00AB3445">
      <w:pPr>
        <w:jc w:val="both"/>
        <w:rPr>
          <w:b/>
        </w:rPr>
      </w:pPr>
      <w:r>
        <w:rPr>
          <w:b/>
        </w:rPr>
        <w:lastRenderedPageBreak/>
        <w:t>Hearing Impairment</w:t>
      </w:r>
    </w:p>
    <w:p w:rsidR="001A3A0A" w:rsidRDefault="001A3A0A" w:rsidP="00AB3445">
      <w:pPr>
        <w:jc w:val="both"/>
      </w:pPr>
      <w:r>
        <w:t xml:space="preserve">A loss in hearing which may range from mild loss to complete loss, and which may be temporary or </w:t>
      </w:r>
      <w:r w:rsidR="0095668E">
        <w:t>permanent</w:t>
      </w:r>
      <w:r>
        <w:t xml:space="preserve">. </w:t>
      </w:r>
    </w:p>
    <w:p w:rsidR="001A3A0A" w:rsidRDefault="001A3A0A" w:rsidP="00AB3445">
      <w:pPr>
        <w:jc w:val="both"/>
      </w:pPr>
    </w:p>
    <w:p w:rsidR="001A3A0A" w:rsidRDefault="001A3A0A" w:rsidP="00AB3445">
      <w:pPr>
        <w:jc w:val="both"/>
        <w:rPr>
          <w:b/>
        </w:rPr>
      </w:pPr>
      <w:r>
        <w:rPr>
          <w:b/>
        </w:rPr>
        <w:t>Heredity</w:t>
      </w:r>
    </w:p>
    <w:p w:rsidR="001A3A0A" w:rsidRDefault="001A3A0A" w:rsidP="00AB3445">
      <w:pPr>
        <w:jc w:val="both"/>
      </w:pPr>
      <w:r>
        <w:t xml:space="preserve">The total of the physical characteristics, abilities and potentialities genetically derived from one’s ancestors. </w:t>
      </w:r>
    </w:p>
    <w:p w:rsidR="001A3A0A" w:rsidRDefault="001A3A0A" w:rsidP="00AB3445">
      <w:pPr>
        <w:jc w:val="both"/>
      </w:pPr>
    </w:p>
    <w:p w:rsidR="001413C9" w:rsidRPr="00387D2F" w:rsidRDefault="001413C9" w:rsidP="001413C9">
      <w:pPr>
        <w:jc w:val="both"/>
        <w:rPr>
          <w:rFonts w:cs="Arial"/>
          <w:b/>
          <w:color w:val="000000"/>
        </w:rPr>
      </w:pPr>
      <w:r w:rsidRPr="00387D2F">
        <w:rPr>
          <w:rFonts w:cs="Arial"/>
          <w:b/>
          <w:color w:val="000000"/>
        </w:rPr>
        <w:t>Hypernasality</w:t>
      </w:r>
    </w:p>
    <w:p w:rsidR="001413C9" w:rsidRPr="00544B44" w:rsidRDefault="00622FF4" w:rsidP="001413C9">
      <w:pPr>
        <w:jc w:val="both"/>
        <w:rPr>
          <w:rFonts w:cs="Arial"/>
          <w:color w:val="000000"/>
        </w:rPr>
      </w:pPr>
      <w:r w:rsidRPr="00544B44">
        <w:rPr>
          <w:rFonts w:cs="Arial"/>
          <w:color w:val="000000"/>
        </w:rPr>
        <w:t xml:space="preserve">A </w:t>
      </w:r>
      <w:r>
        <w:rPr>
          <w:rFonts w:cs="Arial"/>
          <w:color w:val="000000"/>
        </w:rPr>
        <w:t>nasal tone of voice caused by</w:t>
      </w:r>
      <w:r w:rsidRPr="00544B44">
        <w:rPr>
          <w:rFonts w:cs="Arial"/>
          <w:color w:val="000000"/>
        </w:rPr>
        <w:t xml:space="preserve"> too much air in the nose during speech. </w:t>
      </w:r>
      <w:r w:rsidR="001413C9" w:rsidRPr="00544B44">
        <w:rPr>
          <w:rFonts w:cs="Arial"/>
          <w:color w:val="000000"/>
        </w:rPr>
        <w:t>Sometimes referred to as ‘nasal speech’ or ‘nasality’. The opposite is ‘hyponasality’ where there is too little air passing into the nose so that the speaker sounds as if they have a cold.</w:t>
      </w:r>
    </w:p>
    <w:p w:rsidR="001A3A0A" w:rsidRPr="009E1140" w:rsidRDefault="001A3A0A" w:rsidP="00AB3445">
      <w:pPr>
        <w:jc w:val="both"/>
      </w:pPr>
    </w:p>
    <w:p w:rsidR="001A3A0A" w:rsidRPr="009E1140" w:rsidRDefault="00886930" w:rsidP="00AB3445">
      <w:pPr>
        <w:jc w:val="both"/>
        <w:rPr>
          <w:b/>
        </w:rPr>
      </w:pPr>
      <w:r w:rsidRPr="009E1140">
        <w:rPr>
          <w:b/>
        </w:rPr>
        <w:t xml:space="preserve">Speech and </w:t>
      </w:r>
      <w:r w:rsidR="001A3A0A" w:rsidRPr="009E1140">
        <w:rPr>
          <w:b/>
        </w:rPr>
        <w:t>Language Disorder</w:t>
      </w:r>
    </w:p>
    <w:p w:rsidR="001A3A0A" w:rsidRDefault="00886930" w:rsidP="00AB3445">
      <w:pPr>
        <w:jc w:val="both"/>
      </w:pPr>
      <w:r w:rsidRPr="009E1140">
        <w:t>The i</w:t>
      </w:r>
      <w:r w:rsidR="001A3A0A" w:rsidRPr="009E1140">
        <w:t>nability to communicate normally and effectively due to</w:t>
      </w:r>
      <w:r w:rsidR="001A3A0A">
        <w:t xml:space="preserve"> problems with </w:t>
      </w:r>
      <w:r w:rsidR="001A3A0A" w:rsidRPr="003D7572">
        <w:rPr>
          <w:color w:val="0000FF"/>
        </w:rPr>
        <w:t>comprehension</w:t>
      </w:r>
      <w:r w:rsidR="001A3A0A">
        <w:t xml:space="preserve"> or expression of language. </w:t>
      </w:r>
    </w:p>
    <w:p w:rsidR="001A3A0A" w:rsidRDefault="001A3A0A" w:rsidP="00AB3445">
      <w:pPr>
        <w:jc w:val="both"/>
      </w:pPr>
    </w:p>
    <w:p w:rsidR="001A3A0A" w:rsidRDefault="001A3A0A" w:rsidP="00AB3445">
      <w:pPr>
        <w:jc w:val="both"/>
        <w:rPr>
          <w:b/>
        </w:rPr>
      </w:pPr>
      <w:r>
        <w:rPr>
          <w:b/>
        </w:rPr>
        <w:t>Malocclusion</w:t>
      </w:r>
    </w:p>
    <w:p w:rsidR="001A3A0A" w:rsidRDefault="001A3A0A" w:rsidP="00AB3445">
      <w:pPr>
        <w:jc w:val="both"/>
      </w:pPr>
      <w:r>
        <w:t xml:space="preserve">A deviation from normal </w:t>
      </w:r>
      <w:r w:rsidRPr="0027036B">
        <w:rPr>
          <w:color w:val="0000FF"/>
        </w:rPr>
        <w:t>occlusion</w:t>
      </w:r>
      <w:r>
        <w:t xml:space="preserve"> (bite) or incorrect positioning of the upper teeth in relation to the lower teeth. </w:t>
      </w:r>
    </w:p>
    <w:p w:rsidR="001A3A0A" w:rsidRDefault="001A3A0A" w:rsidP="00AB3445">
      <w:pPr>
        <w:jc w:val="both"/>
      </w:pPr>
    </w:p>
    <w:p w:rsidR="001A3A0A" w:rsidRDefault="001A3A0A" w:rsidP="00AB3445">
      <w:pPr>
        <w:jc w:val="both"/>
        <w:rPr>
          <w:b/>
        </w:rPr>
      </w:pPr>
      <w:r>
        <w:rPr>
          <w:b/>
        </w:rPr>
        <w:t xml:space="preserve">Mandible. </w:t>
      </w:r>
    </w:p>
    <w:p w:rsidR="001A3A0A" w:rsidRDefault="001A3A0A" w:rsidP="00AB3445">
      <w:pPr>
        <w:jc w:val="both"/>
      </w:pPr>
      <w:r>
        <w:t xml:space="preserve">The lower jaw. </w:t>
      </w:r>
    </w:p>
    <w:p w:rsidR="001A3A0A" w:rsidRDefault="001A3A0A" w:rsidP="00AB3445">
      <w:pPr>
        <w:jc w:val="both"/>
      </w:pPr>
    </w:p>
    <w:p w:rsidR="001A3A0A" w:rsidRDefault="001A3A0A" w:rsidP="00AB3445">
      <w:pPr>
        <w:jc w:val="both"/>
        <w:rPr>
          <w:b/>
        </w:rPr>
      </w:pPr>
      <w:r>
        <w:rPr>
          <w:b/>
        </w:rPr>
        <w:t>Maxilla</w:t>
      </w:r>
    </w:p>
    <w:p w:rsidR="001A3A0A" w:rsidRDefault="001A3A0A" w:rsidP="00AB3445">
      <w:pPr>
        <w:jc w:val="both"/>
      </w:pPr>
      <w:r>
        <w:t xml:space="preserve">The upper jaw. </w:t>
      </w:r>
    </w:p>
    <w:p w:rsidR="001A3A0A" w:rsidRDefault="001A3A0A" w:rsidP="00AB3445">
      <w:pPr>
        <w:jc w:val="both"/>
      </w:pPr>
    </w:p>
    <w:p w:rsidR="001A3A0A" w:rsidRDefault="001A3A0A" w:rsidP="00AB3445">
      <w:pPr>
        <w:jc w:val="both"/>
        <w:rPr>
          <w:b/>
        </w:rPr>
      </w:pPr>
      <w:r>
        <w:rPr>
          <w:b/>
        </w:rPr>
        <w:t>Maxillofacial Surgery</w:t>
      </w:r>
    </w:p>
    <w:p w:rsidR="001A3A0A" w:rsidRDefault="001A3A0A" w:rsidP="00AB3445">
      <w:pPr>
        <w:jc w:val="both"/>
      </w:pPr>
      <w:r>
        <w:t xml:space="preserve">Maxillofacial surgery is the surgical speciality concerned with the diagnosis and treatment of disease affecting the mouth, jaws, face and neck. </w:t>
      </w:r>
    </w:p>
    <w:p w:rsidR="001A3A0A" w:rsidRDefault="001A3A0A" w:rsidP="00AB3445">
      <w:pPr>
        <w:jc w:val="both"/>
      </w:pPr>
    </w:p>
    <w:p w:rsidR="001A3A0A" w:rsidRDefault="001A3A0A" w:rsidP="00AB3445">
      <w:pPr>
        <w:jc w:val="both"/>
        <w:rPr>
          <w:b/>
        </w:rPr>
      </w:pPr>
      <w:r>
        <w:rPr>
          <w:b/>
        </w:rPr>
        <w:t>Medical Photographer</w:t>
      </w:r>
    </w:p>
    <w:p w:rsidR="001A3A0A" w:rsidRDefault="001A3A0A" w:rsidP="00AB3445">
      <w:pPr>
        <w:jc w:val="both"/>
      </w:pPr>
      <w:r>
        <w:t xml:space="preserve">Clinically trained specialist photographer, generally working in the Hospital environment. </w:t>
      </w:r>
    </w:p>
    <w:p w:rsidR="001A3A0A" w:rsidRDefault="001A3A0A" w:rsidP="00AB3445">
      <w:pPr>
        <w:jc w:val="both"/>
      </w:pPr>
    </w:p>
    <w:p w:rsidR="001A3A0A" w:rsidRDefault="001A3A0A" w:rsidP="00AB3445">
      <w:pPr>
        <w:jc w:val="both"/>
        <w:rPr>
          <w:b/>
        </w:rPr>
      </w:pPr>
      <w:r>
        <w:rPr>
          <w:b/>
        </w:rPr>
        <w:t>Middle Ear</w:t>
      </w:r>
    </w:p>
    <w:p w:rsidR="001A3A0A" w:rsidRDefault="0095668E" w:rsidP="00AB3445">
      <w:pPr>
        <w:jc w:val="both"/>
      </w:pPr>
      <w:r>
        <w:t>The</w:t>
      </w:r>
      <w:r w:rsidR="001A3A0A">
        <w:t xml:space="preserve"> portion of the ear behind the </w:t>
      </w:r>
      <w:r w:rsidR="00A04E3A" w:rsidRPr="00A04E3A">
        <w:rPr>
          <w:color w:val="0000FF"/>
        </w:rPr>
        <w:t>eardrum</w:t>
      </w:r>
      <w:r w:rsidR="001A3A0A">
        <w:t xml:space="preserve">. It contains three small bones which transfer sound from the </w:t>
      </w:r>
      <w:r w:rsidR="00A04E3A" w:rsidRPr="00A04E3A">
        <w:rPr>
          <w:color w:val="0000FF"/>
        </w:rPr>
        <w:t>eardrum</w:t>
      </w:r>
      <w:r w:rsidR="001A3A0A">
        <w:t xml:space="preserve"> to the inner ear. </w:t>
      </w:r>
    </w:p>
    <w:p w:rsidR="004014B3" w:rsidRDefault="004014B3" w:rsidP="00AB3445">
      <w:pPr>
        <w:jc w:val="both"/>
      </w:pPr>
    </w:p>
    <w:p w:rsidR="001A3A0A" w:rsidRDefault="001A3A0A" w:rsidP="00AB3445">
      <w:pPr>
        <w:jc w:val="both"/>
        <w:rPr>
          <w:b/>
        </w:rPr>
      </w:pPr>
      <w:r>
        <w:rPr>
          <w:b/>
        </w:rPr>
        <w:t>Myringotomy</w:t>
      </w:r>
    </w:p>
    <w:p w:rsidR="001A3A0A" w:rsidRDefault="001A3A0A" w:rsidP="00AB3445">
      <w:pPr>
        <w:jc w:val="both"/>
      </w:pPr>
      <w:r>
        <w:t xml:space="preserve">A surgical procedure in which a small slit is made in the </w:t>
      </w:r>
      <w:r w:rsidR="00A04E3A" w:rsidRPr="00A04E3A">
        <w:rPr>
          <w:color w:val="0000FF"/>
        </w:rPr>
        <w:t>eardrum</w:t>
      </w:r>
      <w:r>
        <w:t xml:space="preserve"> to allow fluid to drain from the </w:t>
      </w:r>
      <w:r w:rsidRPr="003642A9">
        <w:rPr>
          <w:color w:val="0000FF"/>
        </w:rPr>
        <w:t>middle ear</w:t>
      </w:r>
      <w:r>
        <w:t xml:space="preserve">. </w:t>
      </w:r>
    </w:p>
    <w:p w:rsidR="004014B3" w:rsidRDefault="004014B3" w:rsidP="00AB3445">
      <w:pPr>
        <w:jc w:val="both"/>
      </w:pPr>
    </w:p>
    <w:p w:rsidR="00D50F31" w:rsidRDefault="00D50F31" w:rsidP="00AB3445">
      <w:pPr>
        <w:jc w:val="both"/>
        <w:rPr>
          <w:b/>
        </w:rPr>
      </w:pPr>
    </w:p>
    <w:p w:rsidR="00D50F31" w:rsidRDefault="00D50F31" w:rsidP="00AB3445">
      <w:pPr>
        <w:jc w:val="both"/>
        <w:rPr>
          <w:b/>
        </w:rPr>
      </w:pPr>
    </w:p>
    <w:p w:rsidR="00D50F31" w:rsidRDefault="00D50F31" w:rsidP="00AB3445">
      <w:pPr>
        <w:jc w:val="both"/>
        <w:rPr>
          <w:b/>
        </w:rPr>
      </w:pPr>
    </w:p>
    <w:p w:rsidR="001A3A0A" w:rsidRDefault="001A3A0A" w:rsidP="00AB3445">
      <w:pPr>
        <w:jc w:val="both"/>
        <w:rPr>
          <w:b/>
        </w:rPr>
      </w:pPr>
      <w:r>
        <w:rPr>
          <w:b/>
        </w:rPr>
        <w:lastRenderedPageBreak/>
        <w:t>Nasal Emission</w:t>
      </w:r>
    </w:p>
    <w:p w:rsidR="001A3A0A" w:rsidRPr="009E1140" w:rsidRDefault="00886930" w:rsidP="00AB3445">
      <w:pPr>
        <w:jc w:val="both"/>
      </w:pPr>
      <w:r w:rsidRPr="009E1140">
        <w:t>An excessive</w:t>
      </w:r>
      <w:r w:rsidR="001A3A0A" w:rsidRPr="009E1140">
        <w:t xml:space="preserve"> flow of air through the nose during speech. </w:t>
      </w:r>
      <w:r w:rsidR="0095668E" w:rsidRPr="009E1140">
        <w:t>Usually</w:t>
      </w:r>
      <w:r w:rsidR="001A3A0A" w:rsidRPr="009E1140">
        <w:t xml:space="preserve"> indicative of an incomplete seal between the oral and the nasal cavities. </w:t>
      </w:r>
    </w:p>
    <w:p w:rsidR="001A3A0A" w:rsidRPr="009E1140" w:rsidRDefault="001A3A0A" w:rsidP="00AB3445">
      <w:pPr>
        <w:jc w:val="both"/>
      </w:pPr>
    </w:p>
    <w:p w:rsidR="001A3A0A" w:rsidRPr="009E1140" w:rsidRDefault="001A3A0A" w:rsidP="00AB3445">
      <w:pPr>
        <w:jc w:val="both"/>
        <w:rPr>
          <w:b/>
        </w:rPr>
      </w:pPr>
      <w:r w:rsidRPr="009E1140">
        <w:rPr>
          <w:b/>
        </w:rPr>
        <w:t>Nasendoscopy</w:t>
      </w:r>
    </w:p>
    <w:p w:rsidR="001A3A0A" w:rsidRDefault="001A3A0A" w:rsidP="00AB3445">
      <w:pPr>
        <w:jc w:val="both"/>
      </w:pPr>
      <w:r w:rsidRPr="009E1140">
        <w:t>A procedure in which a small tele</w:t>
      </w:r>
      <w:r w:rsidR="00886930" w:rsidRPr="009E1140">
        <w:t>scope is passed through the nostril</w:t>
      </w:r>
      <w:r w:rsidRPr="009E1140">
        <w:t xml:space="preserve"> to assess the movements of the soft </w:t>
      </w:r>
      <w:r w:rsidR="00A04E3A" w:rsidRPr="00A04E3A">
        <w:rPr>
          <w:color w:val="0000FF"/>
        </w:rPr>
        <w:t>palate</w:t>
      </w:r>
      <w:r w:rsidRPr="009E1140">
        <w:t xml:space="preserve"> during speech.</w:t>
      </w:r>
      <w:r>
        <w:t xml:space="preserve"> </w:t>
      </w:r>
    </w:p>
    <w:p w:rsidR="001A3A0A" w:rsidRDefault="001A3A0A" w:rsidP="00AB3445">
      <w:pPr>
        <w:jc w:val="both"/>
      </w:pPr>
    </w:p>
    <w:p w:rsidR="001A3A0A" w:rsidRDefault="001A3A0A" w:rsidP="00AB3445">
      <w:pPr>
        <w:jc w:val="both"/>
        <w:rPr>
          <w:b/>
        </w:rPr>
      </w:pPr>
      <w:r>
        <w:rPr>
          <w:b/>
        </w:rPr>
        <w:t>Occlusion</w:t>
      </w:r>
    </w:p>
    <w:p w:rsidR="001A3A0A" w:rsidRDefault="001A3A0A" w:rsidP="00AB3445">
      <w:pPr>
        <w:jc w:val="both"/>
      </w:pPr>
      <w:r>
        <w:t xml:space="preserve">Relationship between the upper and the lower teeth when they are in contact. It refers to the alignment of the teeth as well as the relationship of the </w:t>
      </w:r>
      <w:r w:rsidRPr="003D7572">
        <w:rPr>
          <w:color w:val="0000FF"/>
        </w:rPr>
        <w:t>dental arches.</w:t>
      </w:r>
      <w:r>
        <w:t xml:space="preserve"> </w:t>
      </w:r>
    </w:p>
    <w:p w:rsidR="000013D0" w:rsidRDefault="000013D0" w:rsidP="00AB3445">
      <w:pPr>
        <w:jc w:val="both"/>
      </w:pPr>
    </w:p>
    <w:p w:rsidR="000013D0" w:rsidRDefault="000013D0" w:rsidP="00AB3445">
      <w:pPr>
        <w:jc w:val="both"/>
        <w:rPr>
          <w:b/>
        </w:rPr>
      </w:pPr>
      <w:r>
        <w:rPr>
          <w:b/>
        </w:rPr>
        <w:t>Oral Cavity</w:t>
      </w:r>
    </w:p>
    <w:p w:rsidR="000013D0" w:rsidRDefault="000013D0" w:rsidP="00AB3445">
      <w:pPr>
        <w:jc w:val="both"/>
      </w:pPr>
      <w:r>
        <w:t xml:space="preserve">The roof of the mouth from the teeth in the front to the soft </w:t>
      </w:r>
      <w:r w:rsidR="00A04E3A" w:rsidRPr="00A04E3A">
        <w:rPr>
          <w:color w:val="0000FF"/>
        </w:rPr>
        <w:t>palate</w:t>
      </w:r>
      <w:r>
        <w:t xml:space="preserve"> at the back. </w:t>
      </w:r>
    </w:p>
    <w:p w:rsidR="000013D0" w:rsidRDefault="000013D0" w:rsidP="00AB3445">
      <w:pPr>
        <w:jc w:val="both"/>
      </w:pPr>
    </w:p>
    <w:p w:rsidR="000013D0" w:rsidRDefault="000013D0" w:rsidP="00AB3445">
      <w:pPr>
        <w:jc w:val="both"/>
        <w:rPr>
          <w:b/>
        </w:rPr>
      </w:pPr>
      <w:r>
        <w:rPr>
          <w:b/>
        </w:rPr>
        <w:t>Orofacial</w:t>
      </w:r>
    </w:p>
    <w:p w:rsidR="000013D0" w:rsidRDefault="000013D0" w:rsidP="00AB3445">
      <w:pPr>
        <w:jc w:val="both"/>
      </w:pPr>
      <w:r>
        <w:t xml:space="preserve">Relating to the mouth and face. </w:t>
      </w:r>
    </w:p>
    <w:p w:rsidR="000013D0" w:rsidRDefault="000013D0" w:rsidP="00AB3445">
      <w:pPr>
        <w:jc w:val="both"/>
      </w:pPr>
    </w:p>
    <w:p w:rsidR="000013D0" w:rsidRDefault="000013D0" w:rsidP="00AB3445">
      <w:pPr>
        <w:jc w:val="both"/>
        <w:rPr>
          <w:b/>
        </w:rPr>
      </w:pPr>
      <w:r>
        <w:rPr>
          <w:b/>
        </w:rPr>
        <w:t>Orthodontics</w:t>
      </w:r>
    </w:p>
    <w:p w:rsidR="000013D0" w:rsidRDefault="000013D0" w:rsidP="00AB3445">
      <w:pPr>
        <w:jc w:val="both"/>
      </w:pPr>
      <w:r>
        <w:t xml:space="preserve">The speciality of dentistry concerned with the correction and </w:t>
      </w:r>
      <w:r w:rsidR="0095668E">
        <w:t>prevention of</w:t>
      </w:r>
      <w:r>
        <w:t xml:space="preserve"> irregularities and </w:t>
      </w:r>
      <w:r w:rsidRPr="003642A9">
        <w:rPr>
          <w:color w:val="0000FF"/>
        </w:rPr>
        <w:t>malocclusion</w:t>
      </w:r>
      <w:r>
        <w:t xml:space="preserve"> of the teeth and jaws. </w:t>
      </w:r>
    </w:p>
    <w:p w:rsidR="000013D0" w:rsidRDefault="000013D0" w:rsidP="00AB3445">
      <w:pPr>
        <w:jc w:val="both"/>
      </w:pPr>
    </w:p>
    <w:p w:rsidR="000013D0" w:rsidRDefault="000013D0" w:rsidP="00AB3445">
      <w:pPr>
        <w:jc w:val="both"/>
        <w:rPr>
          <w:b/>
        </w:rPr>
      </w:pPr>
      <w:r>
        <w:rPr>
          <w:b/>
        </w:rPr>
        <w:t>Osteotomy</w:t>
      </w:r>
    </w:p>
    <w:p w:rsidR="000013D0" w:rsidRDefault="000013D0" w:rsidP="00AB3445">
      <w:pPr>
        <w:jc w:val="both"/>
      </w:pPr>
      <w:r>
        <w:t xml:space="preserve">Surgical cut made in bone. Occasionally required on the </w:t>
      </w:r>
      <w:r w:rsidR="00622FF4" w:rsidRPr="00A04E3A">
        <w:rPr>
          <w:color w:val="0000FF"/>
        </w:rPr>
        <w:t>maxilla</w:t>
      </w:r>
      <w:r w:rsidR="00622FF4">
        <w:t xml:space="preserve"> (</w:t>
      </w:r>
      <w:r>
        <w:t xml:space="preserve">the upper jaw) in patients with cleft lip and </w:t>
      </w:r>
      <w:r w:rsidR="00A04E3A" w:rsidRPr="00A04E3A">
        <w:rPr>
          <w:color w:val="0000FF"/>
        </w:rPr>
        <w:t>palate</w:t>
      </w:r>
      <w:r>
        <w:t xml:space="preserve"> at the age of about sixteen, when seeking to improve the alignment of the teeth and to improve the facial profile. </w:t>
      </w:r>
    </w:p>
    <w:p w:rsidR="000013D0" w:rsidRDefault="000013D0" w:rsidP="00AB3445">
      <w:pPr>
        <w:jc w:val="both"/>
      </w:pPr>
    </w:p>
    <w:p w:rsidR="000013D0" w:rsidRDefault="000013D0" w:rsidP="00AB3445">
      <w:pPr>
        <w:jc w:val="both"/>
        <w:rPr>
          <w:b/>
        </w:rPr>
      </w:pPr>
      <w:r>
        <w:rPr>
          <w:b/>
        </w:rPr>
        <w:t>Otitis Media</w:t>
      </w:r>
    </w:p>
    <w:p w:rsidR="000013D0" w:rsidRDefault="0095668E" w:rsidP="00AB3445">
      <w:pPr>
        <w:jc w:val="both"/>
      </w:pPr>
      <w:r>
        <w:t>Inflammation</w:t>
      </w:r>
      <w:r w:rsidR="000013D0">
        <w:t xml:space="preserve"> of the </w:t>
      </w:r>
      <w:r w:rsidR="000013D0" w:rsidRPr="003642A9">
        <w:rPr>
          <w:color w:val="0000FF"/>
        </w:rPr>
        <w:t>middle ear</w:t>
      </w:r>
      <w:r w:rsidR="000013D0">
        <w:t xml:space="preserve"> with accumulation of thick, </w:t>
      </w:r>
      <w:r>
        <w:t>mucous</w:t>
      </w:r>
      <w:r w:rsidR="000013D0">
        <w:t xml:space="preserve"> fluid. </w:t>
      </w:r>
    </w:p>
    <w:p w:rsidR="000013D0" w:rsidRDefault="000013D0" w:rsidP="00AB3445">
      <w:pPr>
        <w:jc w:val="both"/>
      </w:pPr>
    </w:p>
    <w:p w:rsidR="000013D0" w:rsidRDefault="000013D0" w:rsidP="00AB3445">
      <w:pPr>
        <w:jc w:val="both"/>
        <w:rPr>
          <w:b/>
        </w:rPr>
      </w:pPr>
      <w:r>
        <w:rPr>
          <w:b/>
        </w:rPr>
        <w:t>Palatal Insufficiency</w:t>
      </w:r>
    </w:p>
    <w:p w:rsidR="000013D0" w:rsidRDefault="007C11F3" w:rsidP="00AB3445">
      <w:pPr>
        <w:jc w:val="both"/>
      </w:pPr>
      <w:r>
        <w:t>A lack or</w:t>
      </w:r>
      <w:r w:rsidR="009E1140" w:rsidRPr="009E1140">
        <w:t xml:space="preserve"> shortness or</w:t>
      </w:r>
      <w:r w:rsidR="000013D0" w:rsidRPr="009E1140">
        <w:t xml:space="preserve"> </w:t>
      </w:r>
      <w:r w:rsidR="00A04E3A" w:rsidRPr="00A04E3A">
        <w:rPr>
          <w:color w:val="0000FF"/>
        </w:rPr>
        <w:t>palate</w:t>
      </w:r>
      <w:r w:rsidR="00886930" w:rsidRPr="009E1140">
        <w:t xml:space="preserve"> </w:t>
      </w:r>
      <w:r w:rsidR="000013D0" w:rsidRPr="009E1140">
        <w:t xml:space="preserve">tissue preventing the soft </w:t>
      </w:r>
      <w:r w:rsidR="00A04E3A" w:rsidRPr="00A04E3A">
        <w:rPr>
          <w:color w:val="0000FF"/>
        </w:rPr>
        <w:t>palate</w:t>
      </w:r>
      <w:r w:rsidR="000013D0" w:rsidRPr="009E1140">
        <w:t xml:space="preserve"> from </w:t>
      </w:r>
      <w:r w:rsidR="00886930" w:rsidRPr="009E1140">
        <w:t xml:space="preserve">sealing against </w:t>
      </w:r>
      <w:r w:rsidR="000013D0" w:rsidRPr="009E1140">
        <w:t>t</w:t>
      </w:r>
      <w:r w:rsidR="00886930" w:rsidRPr="009E1140">
        <w:t>he back of the throat (pharynx) during speech.</w:t>
      </w:r>
    </w:p>
    <w:p w:rsidR="000013D0" w:rsidRDefault="000013D0" w:rsidP="00AB3445">
      <w:pPr>
        <w:jc w:val="both"/>
      </w:pPr>
    </w:p>
    <w:p w:rsidR="000013D0" w:rsidRDefault="000013D0" w:rsidP="00AB3445">
      <w:pPr>
        <w:jc w:val="both"/>
        <w:rPr>
          <w:b/>
        </w:rPr>
      </w:pPr>
      <w:r>
        <w:rPr>
          <w:b/>
        </w:rPr>
        <w:t>Palate</w:t>
      </w:r>
    </w:p>
    <w:p w:rsidR="0082517F" w:rsidRDefault="000013D0" w:rsidP="00AB3445">
      <w:pPr>
        <w:jc w:val="both"/>
      </w:pPr>
      <w:r>
        <w:t>The roof of the mouth including the front portion (</w:t>
      </w:r>
      <w:r w:rsidR="00912BCC">
        <w:t xml:space="preserve">hard </w:t>
      </w:r>
      <w:r w:rsidR="00A04E3A" w:rsidRPr="00A04E3A">
        <w:rPr>
          <w:color w:val="0000FF"/>
        </w:rPr>
        <w:t>palate</w:t>
      </w:r>
      <w:r w:rsidR="00912BCC">
        <w:t xml:space="preserve">), and </w:t>
      </w:r>
      <w:r w:rsidR="00912BCC" w:rsidRPr="009E1140">
        <w:t>the back</w:t>
      </w:r>
      <w:r w:rsidRPr="009E1140">
        <w:t xml:space="preserve"> (soft </w:t>
      </w:r>
      <w:r w:rsidR="00A04E3A" w:rsidRPr="00A04E3A">
        <w:rPr>
          <w:color w:val="0000FF"/>
        </w:rPr>
        <w:t>palate</w:t>
      </w:r>
      <w:r w:rsidRPr="009E1140">
        <w:t xml:space="preserve"> or </w:t>
      </w:r>
      <w:r w:rsidRPr="009E1140">
        <w:rPr>
          <w:color w:val="0000FF"/>
        </w:rPr>
        <w:t>velum</w:t>
      </w:r>
      <w:r w:rsidRPr="009E1140">
        <w:t>).</w:t>
      </w:r>
      <w:r>
        <w:t xml:space="preserve"> </w:t>
      </w:r>
    </w:p>
    <w:p w:rsidR="0082517F" w:rsidRDefault="0082517F" w:rsidP="00AB3445">
      <w:pPr>
        <w:jc w:val="both"/>
      </w:pPr>
    </w:p>
    <w:p w:rsidR="000013D0" w:rsidRDefault="000013D0" w:rsidP="00AB3445">
      <w:pPr>
        <w:jc w:val="both"/>
        <w:rPr>
          <w:b/>
        </w:rPr>
      </w:pPr>
      <w:r>
        <w:rPr>
          <w:b/>
        </w:rPr>
        <w:t>Paediatric Dentistry</w:t>
      </w:r>
    </w:p>
    <w:p w:rsidR="000013D0" w:rsidRDefault="000013D0" w:rsidP="00AB3445">
      <w:pPr>
        <w:jc w:val="both"/>
      </w:pPr>
      <w:r>
        <w:t xml:space="preserve">The speciality of dentistry concerned with the care of children’s teeth. </w:t>
      </w:r>
    </w:p>
    <w:p w:rsidR="000013D0" w:rsidRDefault="000013D0" w:rsidP="00AB3445">
      <w:pPr>
        <w:jc w:val="both"/>
      </w:pPr>
    </w:p>
    <w:p w:rsidR="000013D0" w:rsidRDefault="000013D0" w:rsidP="00AB3445">
      <w:pPr>
        <w:jc w:val="both"/>
        <w:rPr>
          <w:b/>
        </w:rPr>
      </w:pPr>
      <w:r>
        <w:rPr>
          <w:b/>
        </w:rPr>
        <w:t>Paediatrician</w:t>
      </w:r>
    </w:p>
    <w:p w:rsidR="000013D0" w:rsidRPr="009E1140" w:rsidRDefault="000013D0" w:rsidP="00AB3445">
      <w:pPr>
        <w:jc w:val="both"/>
      </w:pPr>
      <w:r w:rsidRPr="009E1140">
        <w:t xml:space="preserve">A </w:t>
      </w:r>
      <w:r w:rsidR="00622FF4" w:rsidRPr="009E1140">
        <w:t>doctor specialising</w:t>
      </w:r>
      <w:r w:rsidRPr="009E1140">
        <w:t xml:space="preserve"> in the treatment of children. </w:t>
      </w:r>
    </w:p>
    <w:p w:rsidR="000013D0" w:rsidRPr="009E1140" w:rsidRDefault="000013D0" w:rsidP="00AB3445">
      <w:pPr>
        <w:jc w:val="both"/>
      </w:pPr>
    </w:p>
    <w:p w:rsidR="000013D0" w:rsidRPr="009E1140" w:rsidRDefault="0095668E" w:rsidP="00AB3445">
      <w:pPr>
        <w:jc w:val="both"/>
        <w:rPr>
          <w:b/>
        </w:rPr>
      </w:pPr>
      <w:r w:rsidRPr="009E1140">
        <w:rPr>
          <w:b/>
        </w:rPr>
        <w:t>Pharyngeal</w:t>
      </w:r>
      <w:r w:rsidR="000013D0" w:rsidRPr="009E1140">
        <w:rPr>
          <w:b/>
        </w:rPr>
        <w:t xml:space="preserve"> Flap or Pharyngoplasty</w:t>
      </w:r>
    </w:p>
    <w:p w:rsidR="000013D0" w:rsidRDefault="000013D0" w:rsidP="00AB3445">
      <w:pPr>
        <w:jc w:val="both"/>
      </w:pPr>
      <w:r w:rsidRPr="009E1140">
        <w:t xml:space="preserve">A surgical procedure in which a flap of the </w:t>
      </w:r>
      <w:r w:rsidR="0095668E" w:rsidRPr="009E1140">
        <w:t>lining</w:t>
      </w:r>
      <w:r w:rsidRPr="009E1140">
        <w:t xml:space="preserve"> of the throat is used to close most of the opening between the soft </w:t>
      </w:r>
      <w:r w:rsidR="00A04E3A" w:rsidRPr="00A04E3A">
        <w:rPr>
          <w:color w:val="0000FF"/>
        </w:rPr>
        <w:t>palate</w:t>
      </w:r>
      <w:r w:rsidRPr="009E1140">
        <w:t xml:space="preserve"> and the </w:t>
      </w:r>
      <w:r w:rsidR="00912BCC" w:rsidRPr="009E1140">
        <w:t>back of the throat (</w:t>
      </w:r>
      <w:r w:rsidRPr="009E1140">
        <w:t>nasopharynx</w:t>
      </w:r>
      <w:r w:rsidR="00912BCC" w:rsidRPr="009E1140">
        <w:t>)</w:t>
      </w:r>
      <w:r w:rsidRPr="009E1140">
        <w:t xml:space="preserve">. </w:t>
      </w:r>
      <w:r w:rsidR="00912BCC" w:rsidRPr="009E1140">
        <w:t>This is used to treat nasal speech.</w:t>
      </w:r>
    </w:p>
    <w:p w:rsidR="000013D0" w:rsidRDefault="000013D0" w:rsidP="00AB3445">
      <w:pPr>
        <w:jc w:val="both"/>
      </w:pPr>
    </w:p>
    <w:p w:rsidR="000013D0" w:rsidRDefault="000013D0" w:rsidP="00AB3445">
      <w:pPr>
        <w:jc w:val="both"/>
        <w:rPr>
          <w:b/>
        </w:rPr>
      </w:pPr>
      <w:r>
        <w:rPr>
          <w:b/>
        </w:rPr>
        <w:t>Philtral Column or Ridge</w:t>
      </w:r>
    </w:p>
    <w:p w:rsidR="000013D0" w:rsidRDefault="000013D0" w:rsidP="00AB3445">
      <w:pPr>
        <w:jc w:val="both"/>
      </w:pPr>
      <w:r>
        <w:t xml:space="preserve">The ridge in the upper lip running from the nostril down to the lip margin. </w:t>
      </w:r>
    </w:p>
    <w:p w:rsidR="001E74F2" w:rsidRDefault="001E74F2" w:rsidP="00AB3445">
      <w:pPr>
        <w:jc w:val="both"/>
      </w:pPr>
    </w:p>
    <w:p w:rsidR="001E74F2" w:rsidRPr="001E74F2" w:rsidRDefault="001E74F2" w:rsidP="00AB3445">
      <w:pPr>
        <w:jc w:val="both"/>
        <w:rPr>
          <w:b/>
        </w:rPr>
      </w:pPr>
      <w:r w:rsidRPr="001E74F2">
        <w:rPr>
          <w:b/>
        </w:rPr>
        <w:t>Pierre Robin Sequence</w:t>
      </w:r>
    </w:p>
    <w:p w:rsidR="00A625E0" w:rsidRPr="00F71A0E" w:rsidRDefault="00A625E0" w:rsidP="00A625E0">
      <w:pPr>
        <w:autoSpaceDE w:val="0"/>
        <w:autoSpaceDN w:val="0"/>
        <w:adjustRightInd w:val="0"/>
        <w:rPr>
          <w:rFonts w:cs="Arial"/>
        </w:rPr>
      </w:pPr>
      <w:r w:rsidRPr="00F71A0E">
        <w:rPr>
          <w:rFonts w:cs="Arial"/>
        </w:rPr>
        <w:t>Pierre Robin Sequence or Complex (pronounced “Roban”) is the name given to a birth condition that involves the lower jaw being either small in size (micrognathia) or set back from the upper jaw (retrognathia). As a result, the tongue tends to be displaced back towards the throat, where it can fall back and obstruct the airway (glossoptosis). Most infants, but not all, will also have a cleft palate, but none will have a cleft lip.</w:t>
      </w:r>
    </w:p>
    <w:p w:rsidR="000013D0" w:rsidRDefault="000013D0" w:rsidP="00AB3445">
      <w:pPr>
        <w:jc w:val="both"/>
      </w:pPr>
    </w:p>
    <w:p w:rsidR="000013D0" w:rsidRDefault="000013D0" w:rsidP="00AB3445">
      <w:pPr>
        <w:jc w:val="both"/>
        <w:rPr>
          <w:b/>
        </w:rPr>
      </w:pPr>
      <w:r>
        <w:rPr>
          <w:b/>
        </w:rPr>
        <w:t>Plastic Surgery</w:t>
      </w:r>
    </w:p>
    <w:p w:rsidR="000013D0" w:rsidRDefault="000013D0" w:rsidP="00AB3445">
      <w:pPr>
        <w:jc w:val="both"/>
      </w:pPr>
      <w:r>
        <w:t xml:space="preserve">The surgical speciality </w:t>
      </w:r>
      <w:r w:rsidR="002A3D51">
        <w:t xml:space="preserve">dealing with the restoration and repair of various external defects. </w:t>
      </w:r>
    </w:p>
    <w:p w:rsidR="002A3D51" w:rsidRDefault="002A3D51" w:rsidP="00AB3445">
      <w:pPr>
        <w:jc w:val="both"/>
      </w:pPr>
    </w:p>
    <w:p w:rsidR="002A3D51" w:rsidRDefault="002A3D51" w:rsidP="00AB3445">
      <w:pPr>
        <w:jc w:val="both"/>
        <w:rPr>
          <w:b/>
        </w:rPr>
      </w:pPr>
      <w:r>
        <w:rPr>
          <w:b/>
        </w:rPr>
        <w:t>Premaxilla</w:t>
      </w:r>
    </w:p>
    <w:p w:rsidR="002A3D51" w:rsidRPr="002A3D51" w:rsidRDefault="002A3D51" w:rsidP="00AB3445">
      <w:pPr>
        <w:jc w:val="both"/>
      </w:pPr>
      <w:r>
        <w:t>The small bone in the upper jaw which c</w:t>
      </w:r>
      <w:r w:rsidR="009E1140">
        <w:t>ontains the upper four teeth. It</w:t>
      </w:r>
      <w:r>
        <w:t xml:space="preserve"> connects with the lateral segments of the upper jaw or </w:t>
      </w:r>
      <w:r w:rsidR="00A04E3A" w:rsidRPr="00A04E3A">
        <w:rPr>
          <w:color w:val="0000FF"/>
        </w:rPr>
        <w:t>maxilla</w:t>
      </w:r>
      <w:r>
        <w:t xml:space="preserve">. </w:t>
      </w:r>
    </w:p>
    <w:p w:rsidR="002A3D51" w:rsidRDefault="002A3D51" w:rsidP="00AB3445">
      <w:pPr>
        <w:jc w:val="both"/>
      </w:pPr>
    </w:p>
    <w:p w:rsidR="002A3D51" w:rsidRDefault="002A3D51" w:rsidP="00AB3445">
      <w:pPr>
        <w:jc w:val="both"/>
        <w:rPr>
          <w:b/>
        </w:rPr>
      </w:pPr>
      <w:r>
        <w:rPr>
          <w:b/>
        </w:rPr>
        <w:t>Pre-Surgical Orthopaedics</w:t>
      </w:r>
    </w:p>
    <w:p w:rsidR="002A3D51" w:rsidRDefault="002A3D51" w:rsidP="00AB3445">
      <w:pPr>
        <w:jc w:val="both"/>
      </w:pPr>
      <w:r>
        <w:t xml:space="preserve">Term used to describe a variety of orthodontic plates and tapes which can be used prior to the surgical repair of the cleft to improve the alignment of the segments of the cleft (either lip or </w:t>
      </w:r>
      <w:r w:rsidR="00A04E3A" w:rsidRPr="00A04E3A">
        <w:rPr>
          <w:color w:val="0000FF"/>
        </w:rPr>
        <w:t>palate</w:t>
      </w:r>
      <w:r>
        <w:t>)</w:t>
      </w:r>
    </w:p>
    <w:p w:rsidR="002A3D51" w:rsidRDefault="002A3D51" w:rsidP="00AB3445">
      <w:pPr>
        <w:jc w:val="both"/>
      </w:pPr>
    </w:p>
    <w:p w:rsidR="002A3D51" w:rsidRPr="002A3D51" w:rsidRDefault="002A3D51" w:rsidP="00AB3445">
      <w:pPr>
        <w:jc w:val="both"/>
        <w:rPr>
          <w:b/>
        </w:rPr>
      </w:pPr>
      <w:r w:rsidRPr="002A3D51">
        <w:rPr>
          <w:b/>
        </w:rPr>
        <w:t>Prosthesis</w:t>
      </w:r>
    </w:p>
    <w:p w:rsidR="001A3A0A" w:rsidRDefault="002A3D51" w:rsidP="00AB3445">
      <w:pPr>
        <w:jc w:val="both"/>
      </w:pPr>
      <w:r>
        <w:t xml:space="preserve">An </w:t>
      </w:r>
      <w:r w:rsidR="0095668E">
        <w:t>artificial</w:t>
      </w:r>
      <w:r>
        <w:t xml:space="preserve"> substitute for a missing body part. </w:t>
      </w:r>
    </w:p>
    <w:p w:rsidR="002A3D51" w:rsidRDefault="002A3D51" w:rsidP="00AB3445">
      <w:pPr>
        <w:jc w:val="both"/>
      </w:pPr>
    </w:p>
    <w:p w:rsidR="002A3D51" w:rsidRDefault="002A3D51" w:rsidP="00AB3445">
      <w:pPr>
        <w:jc w:val="both"/>
        <w:rPr>
          <w:b/>
        </w:rPr>
      </w:pPr>
      <w:r>
        <w:rPr>
          <w:b/>
        </w:rPr>
        <w:t>Prosthetic Speech Aid</w:t>
      </w:r>
    </w:p>
    <w:p w:rsidR="002A3D51" w:rsidRDefault="002A3D51" w:rsidP="00AB3445">
      <w:pPr>
        <w:jc w:val="both"/>
      </w:pPr>
      <w:r w:rsidRPr="009E1140">
        <w:t xml:space="preserve">A removable acrylic appliance </w:t>
      </w:r>
      <w:r w:rsidR="009B4F1D" w:rsidRPr="009E1140">
        <w:t xml:space="preserve">worn in the mouth </w:t>
      </w:r>
      <w:r w:rsidRPr="009E1140">
        <w:t>which provides a</w:t>
      </w:r>
      <w:r>
        <w:t xml:space="preserve"> structural means of </w:t>
      </w:r>
      <w:r w:rsidR="0095668E">
        <w:t>achieving</w:t>
      </w:r>
      <w:r>
        <w:t xml:space="preserve"> </w:t>
      </w:r>
      <w:r w:rsidRPr="000D1DF1">
        <w:rPr>
          <w:color w:val="0000FF"/>
        </w:rPr>
        <w:t>velopharyngeal</w:t>
      </w:r>
      <w:r>
        <w:t xml:space="preserve"> closure, </w:t>
      </w:r>
      <w:r w:rsidR="0095668E">
        <w:t>thereby</w:t>
      </w:r>
      <w:r>
        <w:t xml:space="preserve"> aiding speech. </w:t>
      </w:r>
    </w:p>
    <w:p w:rsidR="004014B3" w:rsidRDefault="004014B3" w:rsidP="00AB3445">
      <w:pPr>
        <w:jc w:val="both"/>
      </w:pPr>
    </w:p>
    <w:p w:rsidR="002A3D51" w:rsidRDefault="002A3D51" w:rsidP="00AB3445">
      <w:pPr>
        <w:jc w:val="both"/>
        <w:rPr>
          <w:b/>
        </w:rPr>
      </w:pPr>
      <w:r>
        <w:rPr>
          <w:b/>
        </w:rPr>
        <w:t>Prosthodontist</w:t>
      </w:r>
    </w:p>
    <w:p w:rsidR="002A3D51" w:rsidRDefault="002A3D51" w:rsidP="00AB3445">
      <w:pPr>
        <w:jc w:val="both"/>
      </w:pPr>
      <w:r>
        <w:t xml:space="preserve">A dentist who specialises in providing prosthetic appliances for the mouth. </w:t>
      </w:r>
    </w:p>
    <w:p w:rsidR="0082517F" w:rsidRDefault="0082517F" w:rsidP="00B95B0B">
      <w:pPr>
        <w:jc w:val="both"/>
        <w:rPr>
          <w:rFonts w:cs="Arial"/>
          <w:b/>
          <w:bCs/>
        </w:rPr>
      </w:pPr>
    </w:p>
    <w:p w:rsidR="00B95B0B" w:rsidRPr="001F3BF1" w:rsidRDefault="00B95B0B" w:rsidP="00B95B0B">
      <w:pPr>
        <w:jc w:val="both"/>
        <w:rPr>
          <w:sz w:val="24"/>
          <w:szCs w:val="24"/>
        </w:rPr>
      </w:pPr>
      <w:r w:rsidRPr="001F3BF1">
        <w:rPr>
          <w:rFonts w:cs="Arial"/>
          <w:b/>
          <w:bCs/>
        </w:rPr>
        <w:t>Psychologist (Clinical Psychologist)</w:t>
      </w:r>
    </w:p>
    <w:p w:rsidR="00B95B0B" w:rsidRPr="001F3BF1" w:rsidRDefault="00B95B0B" w:rsidP="0082517F">
      <w:pPr>
        <w:rPr>
          <w:sz w:val="24"/>
          <w:szCs w:val="24"/>
        </w:rPr>
      </w:pPr>
      <w:r w:rsidRPr="001F3BF1">
        <w:rPr>
          <w:rFonts w:cs="Arial"/>
        </w:rPr>
        <w:t xml:space="preserve">A highly trained </w:t>
      </w:r>
      <w:r w:rsidRPr="001F3BF1">
        <w:rPr>
          <w:rFonts w:cs="Arial"/>
          <w:color w:val="0000FF"/>
        </w:rPr>
        <w:t>psychologist</w:t>
      </w:r>
      <w:r w:rsidRPr="001F3BF1">
        <w:rPr>
          <w:rFonts w:cs="Arial"/>
        </w:rPr>
        <w:t xml:space="preserve"> who is chartered (that is, regulated by law). Psychologists have expertise in how people develop, think, feel and behave and how they relate to one another. </w:t>
      </w:r>
      <w:r>
        <w:rPr>
          <w:rFonts w:cs="Arial"/>
        </w:rPr>
        <w:t xml:space="preserve">In the Cleft Service, </w:t>
      </w:r>
      <w:r>
        <w:rPr>
          <w:rFonts w:cs="Arial"/>
        </w:rPr>
        <w:lastRenderedPageBreak/>
        <w:t xml:space="preserve">they work across the lifespan, with children, parents and adult patients. </w:t>
      </w:r>
    </w:p>
    <w:p w:rsidR="00B95B0B" w:rsidRDefault="00B95B0B" w:rsidP="00AB3445">
      <w:pPr>
        <w:jc w:val="both"/>
      </w:pPr>
    </w:p>
    <w:p w:rsidR="002A3D51" w:rsidRDefault="002A3D51" w:rsidP="00AB3445">
      <w:pPr>
        <w:jc w:val="both"/>
        <w:rPr>
          <w:b/>
        </w:rPr>
      </w:pPr>
      <w:r>
        <w:rPr>
          <w:b/>
        </w:rPr>
        <w:t>Resonance</w:t>
      </w:r>
    </w:p>
    <w:p w:rsidR="002A3D51" w:rsidRPr="009E1140" w:rsidRDefault="009B4F1D" w:rsidP="00AB3445">
      <w:pPr>
        <w:jc w:val="both"/>
      </w:pPr>
      <w:r w:rsidRPr="009E1140">
        <w:t>Voice</w:t>
      </w:r>
      <w:r w:rsidR="002A3D51" w:rsidRPr="009E1140">
        <w:t xml:space="preserve"> quality associated with the vibration of air in the oral</w:t>
      </w:r>
      <w:r w:rsidRPr="009E1140">
        <w:t xml:space="preserve"> (mouth)</w:t>
      </w:r>
      <w:r w:rsidR="002A3D51" w:rsidRPr="009E1140">
        <w:t xml:space="preserve"> and nasal </w:t>
      </w:r>
      <w:r w:rsidRPr="009E1140">
        <w:t xml:space="preserve">(nose) </w:t>
      </w:r>
      <w:r w:rsidR="002A3D51" w:rsidRPr="009E1140">
        <w:t xml:space="preserve">cavities. </w:t>
      </w:r>
    </w:p>
    <w:p w:rsidR="002A3D51" w:rsidRPr="009E1140" w:rsidRDefault="002A3D51" w:rsidP="00AB3445">
      <w:pPr>
        <w:jc w:val="both"/>
      </w:pPr>
    </w:p>
    <w:p w:rsidR="002A3D51" w:rsidRPr="009E1140" w:rsidRDefault="002A3D51" w:rsidP="00AB3445">
      <w:pPr>
        <w:jc w:val="both"/>
        <w:rPr>
          <w:b/>
        </w:rPr>
      </w:pPr>
      <w:r w:rsidRPr="009E1140">
        <w:rPr>
          <w:b/>
        </w:rPr>
        <w:t>Soft Palate</w:t>
      </w:r>
    </w:p>
    <w:p w:rsidR="002A3D51" w:rsidRDefault="002A3D51" w:rsidP="00AB3445">
      <w:pPr>
        <w:jc w:val="both"/>
      </w:pPr>
      <w:r w:rsidRPr="009E1140">
        <w:t xml:space="preserve">The mobile soft tissue </w:t>
      </w:r>
      <w:r w:rsidR="0095668E" w:rsidRPr="009E1140">
        <w:t>attached</w:t>
      </w:r>
      <w:r w:rsidRPr="009E1140">
        <w:t xml:space="preserve"> to the back</w:t>
      </w:r>
      <w:r w:rsidR="009B4F1D" w:rsidRPr="009E1140">
        <w:t xml:space="preserve"> of the hard part of the </w:t>
      </w:r>
      <w:r w:rsidR="00A04E3A" w:rsidRPr="00A04E3A">
        <w:rPr>
          <w:color w:val="0000FF"/>
        </w:rPr>
        <w:t>palate</w:t>
      </w:r>
      <w:r w:rsidR="009B4F1D" w:rsidRPr="009E1140">
        <w:t>.</w:t>
      </w:r>
      <w:r w:rsidRPr="009E1140">
        <w:t xml:space="preserve"> It contains muscles whose </w:t>
      </w:r>
      <w:r w:rsidR="0095668E" w:rsidRPr="009E1140">
        <w:t>function results</w:t>
      </w:r>
      <w:r w:rsidRPr="009E1140">
        <w:t xml:space="preserve"> in the closure of the </w:t>
      </w:r>
      <w:r w:rsidR="00622FF4" w:rsidRPr="009E1140">
        <w:t>mouth from</w:t>
      </w:r>
      <w:r w:rsidRPr="009E1140">
        <w:t xml:space="preserve"> the nose </w:t>
      </w:r>
      <w:r w:rsidR="009B4F1D" w:rsidRPr="009E1140">
        <w:t>during speech and swallowing.</w:t>
      </w:r>
      <w:r>
        <w:t xml:space="preserve"> </w:t>
      </w:r>
    </w:p>
    <w:p w:rsidR="00A0296B" w:rsidRDefault="00A0296B" w:rsidP="00AB3445">
      <w:pPr>
        <w:jc w:val="both"/>
      </w:pPr>
    </w:p>
    <w:p w:rsidR="00A0296B" w:rsidRDefault="00A0296B" w:rsidP="00AB3445">
      <w:pPr>
        <w:jc w:val="both"/>
        <w:rPr>
          <w:b/>
        </w:rPr>
      </w:pPr>
      <w:r>
        <w:rPr>
          <w:b/>
        </w:rPr>
        <w:t>Speech &amp; Language Therapist</w:t>
      </w:r>
    </w:p>
    <w:p w:rsidR="00A0296B" w:rsidRDefault="00A0296B" w:rsidP="00AB3445">
      <w:pPr>
        <w:jc w:val="both"/>
      </w:pPr>
      <w:r>
        <w:t xml:space="preserve">An individual with the necessary academic training and experience to be certified or licensed to diagnose and treat disorders of speech, language and communication. </w:t>
      </w:r>
    </w:p>
    <w:p w:rsidR="00A0296B" w:rsidRDefault="00A0296B" w:rsidP="00AB3445">
      <w:pPr>
        <w:jc w:val="both"/>
      </w:pPr>
    </w:p>
    <w:p w:rsidR="00A0296B" w:rsidRDefault="00A0296B" w:rsidP="00AB3445">
      <w:pPr>
        <w:jc w:val="both"/>
        <w:rPr>
          <w:b/>
        </w:rPr>
      </w:pPr>
      <w:r>
        <w:rPr>
          <w:b/>
        </w:rPr>
        <w:t>Tympanic Membrane (Eardrum)</w:t>
      </w:r>
    </w:p>
    <w:p w:rsidR="00A0296B" w:rsidRDefault="00A0296B" w:rsidP="00AB3445">
      <w:pPr>
        <w:jc w:val="both"/>
      </w:pPr>
      <w:r>
        <w:t xml:space="preserve">This vibrates and transmits sound to the </w:t>
      </w:r>
      <w:r w:rsidRPr="003642A9">
        <w:rPr>
          <w:color w:val="0000FF"/>
        </w:rPr>
        <w:t>middle ear.</w:t>
      </w:r>
      <w:r>
        <w:t xml:space="preserve"> </w:t>
      </w:r>
    </w:p>
    <w:p w:rsidR="00A0296B" w:rsidRDefault="00A0296B" w:rsidP="00AB3445">
      <w:pPr>
        <w:jc w:val="both"/>
      </w:pPr>
    </w:p>
    <w:p w:rsidR="00A0296B" w:rsidRDefault="00A0296B" w:rsidP="00AB3445">
      <w:pPr>
        <w:jc w:val="both"/>
        <w:rPr>
          <w:b/>
        </w:rPr>
      </w:pPr>
      <w:r>
        <w:rPr>
          <w:b/>
        </w:rPr>
        <w:t>Uvula</w:t>
      </w:r>
    </w:p>
    <w:p w:rsidR="00A0296B" w:rsidRDefault="00A0296B" w:rsidP="00AB3445">
      <w:pPr>
        <w:jc w:val="both"/>
      </w:pPr>
      <w:r>
        <w:t xml:space="preserve">The small cone shaped process hanging from the back of the soft </w:t>
      </w:r>
      <w:r w:rsidR="00A04E3A" w:rsidRPr="00A04E3A">
        <w:rPr>
          <w:color w:val="0000FF"/>
        </w:rPr>
        <w:t>palate</w:t>
      </w:r>
      <w:r>
        <w:t xml:space="preserve"> “the dangly bit”.</w:t>
      </w:r>
    </w:p>
    <w:p w:rsidR="00A0296B" w:rsidRDefault="00A0296B" w:rsidP="00AB3445">
      <w:pPr>
        <w:jc w:val="both"/>
      </w:pPr>
    </w:p>
    <w:p w:rsidR="00A0296B" w:rsidRDefault="00A0296B" w:rsidP="00AB3445">
      <w:pPr>
        <w:jc w:val="both"/>
        <w:rPr>
          <w:b/>
        </w:rPr>
      </w:pPr>
      <w:r>
        <w:rPr>
          <w:b/>
        </w:rPr>
        <w:t>Velopharyngeal Closure</w:t>
      </w:r>
    </w:p>
    <w:p w:rsidR="00A0296B" w:rsidRDefault="00A0296B" w:rsidP="00AB3445">
      <w:pPr>
        <w:jc w:val="both"/>
      </w:pPr>
      <w:r w:rsidRPr="009E1140">
        <w:t>The closing of the nasal cavity</w:t>
      </w:r>
      <w:r w:rsidR="009B4F1D" w:rsidRPr="009E1140">
        <w:t xml:space="preserve"> (nose)</w:t>
      </w:r>
      <w:r w:rsidRPr="009E1140">
        <w:t xml:space="preserve"> from the </w:t>
      </w:r>
      <w:r w:rsidRPr="009E1140">
        <w:rPr>
          <w:color w:val="0000FF"/>
        </w:rPr>
        <w:t>oral cavity</w:t>
      </w:r>
      <w:r w:rsidR="009B4F1D" w:rsidRPr="009E1140">
        <w:t xml:space="preserve"> (mouth)</w:t>
      </w:r>
      <w:r w:rsidR="00622FF4" w:rsidRPr="009E1140">
        <w:t>,</w:t>
      </w:r>
      <w:r w:rsidR="00622FF4">
        <w:t xml:space="preserve"> which</w:t>
      </w:r>
      <w:r>
        <w:t xml:space="preserve"> directs air used in speech through the mouth rather than the nose. It requires interaction of the muscles in the </w:t>
      </w:r>
      <w:r w:rsidR="00A04E3A" w:rsidRPr="00A04E3A">
        <w:rPr>
          <w:color w:val="0000FF"/>
        </w:rPr>
        <w:t>palate</w:t>
      </w:r>
      <w:r>
        <w:t xml:space="preserve"> and back of the throat. </w:t>
      </w:r>
    </w:p>
    <w:p w:rsidR="00A0296B" w:rsidRDefault="00A0296B" w:rsidP="00AB3445">
      <w:pPr>
        <w:jc w:val="both"/>
      </w:pPr>
    </w:p>
    <w:p w:rsidR="00A0296B" w:rsidRPr="009E1140" w:rsidRDefault="009B4F1D" w:rsidP="00AB3445">
      <w:pPr>
        <w:jc w:val="both"/>
        <w:rPr>
          <w:b/>
        </w:rPr>
      </w:pPr>
      <w:r w:rsidRPr="009E1140">
        <w:rPr>
          <w:b/>
        </w:rPr>
        <w:t>Velopharyngeal Dysfunction</w:t>
      </w:r>
    </w:p>
    <w:p w:rsidR="00A0296B" w:rsidRDefault="00A0296B" w:rsidP="00AB3445">
      <w:pPr>
        <w:jc w:val="both"/>
      </w:pPr>
      <w:r w:rsidRPr="009E1140">
        <w:t>A structural o</w:t>
      </w:r>
      <w:r w:rsidR="009E1140">
        <w:t>r</w:t>
      </w:r>
      <w:r w:rsidRPr="009E1140">
        <w:t xml:space="preserve"> </w:t>
      </w:r>
      <w:r w:rsidR="0095668E" w:rsidRPr="009E1140">
        <w:t>functional</w:t>
      </w:r>
      <w:r w:rsidRPr="009E1140">
        <w:t xml:space="preserve"> disorder </w:t>
      </w:r>
      <w:r w:rsidR="009B4F1D" w:rsidRPr="009E1140">
        <w:t xml:space="preserve">affecting the soft </w:t>
      </w:r>
      <w:r w:rsidR="00A04E3A" w:rsidRPr="00A04E3A">
        <w:rPr>
          <w:color w:val="0000FF"/>
        </w:rPr>
        <w:t>palate</w:t>
      </w:r>
      <w:r w:rsidR="009B4F1D" w:rsidRPr="009E1140">
        <w:t xml:space="preserve"> </w:t>
      </w:r>
      <w:r w:rsidRPr="009E1140">
        <w:t>resulting in</w:t>
      </w:r>
      <w:r>
        <w:t xml:space="preserve"> the inability to achieve adequate separation of the nasal and oral cavities.</w:t>
      </w:r>
    </w:p>
    <w:p w:rsidR="00A0296B" w:rsidRDefault="00A0296B" w:rsidP="00AB3445">
      <w:pPr>
        <w:jc w:val="both"/>
      </w:pPr>
    </w:p>
    <w:p w:rsidR="00A0296B" w:rsidRDefault="00A0296B" w:rsidP="00AB3445">
      <w:pPr>
        <w:jc w:val="both"/>
        <w:rPr>
          <w:b/>
        </w:rPr>
      </w:pPr>
      <w:r>
        <w:rPr>
          <w:b/>
        </w:rPr>
        <w:t>Velum</w:t>
      </w:r>
    </w:p>
    <w:p w:rsidR="00A0296B" w:rsidRDefault="00A0296B" w:rsidP="00AB3445">
      <w:pPr>
        <w:jc w:val="both"/>
      </w:pPr>
      <w:r>
        <w:t xml:space="preserve">The soft </w:t>
      </w:r>
      <w:r w:rsidR="00A04E3A" w:rsidRPr="00A04E3A">
        <w:rPr>
          <w:color w:val="0000FF"/>
        </w:rPr>
        <w:t>palate</w:t>
      </w:r>
      <w:r>
        <w:t>.</w:t>
      </w:r>
    </w:p>
    <w:p w:rsidR="004014B3" w:rsidRDefault="004014B3" w:rsidP="00AB3445">
      <w:pPr>
        <w:jc w:val="both"/>
      </w:pPr>
    </w:p>
    <w:p w:rsidR="00A0296B" w:rsidRDefault="00A0296B" w:rsidP="00AB3445">
      <w:pPr>
        <w:jc w:val="both"/>
        <w:rPr>
          <w:b/>
        </w:rPr>
      </w:pPr>
      <w:r>
        <w:rPr>
          <w:b/>
        </w:rPr>
        <w:t>Videofluoroscopy</w:t>
      </w:r>
    </w:p>
    <w:p w:rsidR="00A0296B" w:rsidRPr="00A0296B" w:rsidRDefault="00A0296B" w:rsidP="009B4F1D">
      <w:r>
        <w:t xml:space="preserve">An investigation using X-Rays to assess the movements of the soft </w:t>
      </w:r>
      <w:r w:rsidR="00A04E3A" w:rsidRPr="00A04E3A">
        <w:rPr>
          <w:color w:val="0000FF"/>
        </w:rPr>
        <w:t>palate</w:t>
      </w:r>
      <w:r>
        <w:t xml:space="preserve"> during speech</w:t>
      </w:r>
      <w:r w:rsidR="009B4F1D">
        <w:t xml:space="preserve">. </w:t>
      </w:r>
      <w:r w:rsidR="002B5A4E">
        <w:br w:type="page"/>
      </w:r>
    </w:p>
    <w:p w:rsidR="002A3D51" w:rsidRPr="00F02347" w:rsidRDefault="000271A4" w:rsidP="002B5A4E">
      <w:pPr>
        <w:jc w:val="center"/>
        <w:rPr>
          <w:sz w:val="32"/>
        </w:rPr>
      </w:pPr>
      <w:r w:rsidRPr="00F02347">
        <w:rPr>
          <w:noProof/>
          <w:sz w:val="32"/>
        </w:rPr>
        <w:lastRenderedPageBreak/>
        <mc:AlternateContent>
          <mc:Choice Requires="wps">
            <w:drawing>
              <wp:anchor distT="0" distB="0" distL="114300" distR="114300" simplePos="0" relativeHeight="251677696" behindDoc="1" locked="0" layoutInCell="1" allowOverlap="1">
                <wp:simplePos x="0" y="0"/>
                <wp:positionH relativeFrom="column">
                  <wp:posOffset>-361950</wp:posOffset>
                </wp:positionH>
                <wp:positionV relativeFrom="paragraph">
                  <wp:posOffset>-146050</wp:posOffset>
                </wp:positionV>
                <wp:extent cx="4669155" cy="6972300"/>
                <wp:effectExtent l="27305" t="26035" r="27940" b="21590"/>
                <wp:wrapNone/>
                <wp:docPr id="10"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9155" cy="6972300"/>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3950C95" id="Rectangle 166" o:spid="_x0000_s1026" style="position:absolute;margin-left:-28.5pt;margin-top:-11.5pt;width:367.65pt;height:549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" filled="f" strokeweight="3pt">
                <v:stroke linestyle="thinThin"/>
              </v:rect>
            </w:pict>
          </mc:Fallback>
        </mc:AlternateContent>
      </w:r>
      <w:r w:rsidR="002B5A4E" w:rsidRPr="00F02347">
        <w:rPr>
          <w:b/>
          <w:color w:val="000080"/>
          <w:sz w:val="40"/>
        </w:rPr>
        <w:t>CLAPA</w:t>
      </w:r>
    </w:p>
    <w:p w:rsidR="002A3D51" w:rsidRDefault="002A3D51" w:rsidP="00AB3445">
      <w:pPr>
        <w:jc w:val="both"/>
      </w:pPr>
    </w:p>
    <w:p w:rsidR="002B5A4E" w:rsidRDefault="002B5A4E" w:rsidP="002B5A4E">
      <w:pPr>
        <w:jc w:val="center"/>
        <w:rPr>
          <w:b/>
          <w:color w:val="000080"/>
          <w:sz w:val="28"/>
        </w:rPr>
      </w:pPr>
      <w:r>
        <w:rPr>
          <w:b/>
          <w:color w:val="000080"/>
          <w:sz w:val="28"/>
        </w:rPr>
        <w:t>The Cleft Lip and Palate Association</w:t>
      </w:r>
    </w:p>
    <w:p w:rsidR="002B5A4E" w:rsidRDefault="002B5A4E" w:rsidP="002B5A4E">
      <w:pPr>
        <w:jc w:val="both"/>
        <w:rPr>
          <w:color w:val="000080"/>
        </w:rPr>
      </w:pPr>
    </w:p>
    <w:p w:rsidR="002B5A4E" w:rsidRDefault="002B5A4E" w:rsidP="002B5A4E">
      <w:pPr>
        <w:jc w:val="both"/>
      </w:pPr>
      <w:r>
        <w:t>CLAPA was set up in 1979 by parents of children born with clefts and health professionals involved in pro</w:t>
      </w:r>
      <w:r w:rsidR="009E1140">
        <w:t>viding the children’s care. It</w:t>
      </w:r>
      <w:r>
        <w:t xml:space="preserve"> offers information and support to anyone affected by Cleft Lip and/ or Palate by providing written material and mutual telephone and face to face support via its network of branches across the UK. It also works to raise funds for </w:t>
      </w:r>
      <w:r w:rsidR="00F452D6">
        <w:t>equipment</w:t>
      </w:r>
      <w:r>
        <w:t xml:space="preserve"> and research. </w:t>
      </w:r>
    </w:p>
    <w:p w:rsidR="002B5A4E" w:rsidRDefault="002B5A4E" w:rsidP="002B5A4E">
      <w:pPr>
        <w:jc w:val="both"/>
      </w:pPr>
    </w:p>
    <w:p w:rsidR="00F02347" w:rsidRDefault="00F02347" w:rsidP="002B5A4E"/>
    <w:p w:rsidR="00F02347" w:rsidRDefault="000271A4" w:rsidP="002B5A4E">
      <w:r>
        <w:rPr>
          <w:noProof/>
        </w:rPr>
        <w:drawing>
          <wp:anchor distT="0" distB="0" distL="114300" distR="114300" simplePos="0" relativeHeight="251681792" behindDoc="0" locked="0" layoutInCell="1" allowOverlap="1">
            <wp:simplePos x="0" y="0"/>
            <wp:positionH relativeFrom="column">
              <wp:posOffset>-72390</wp:posOffset>
            </wp:positionH>
            <wp:positionV relativeFrom="paragraph">
              <wp:posOffset>177800</wp:posOffset>
            </wp:positionV>
            <wp:extent cx="960120" cy="1618615"/>
            <wp:effectExtent l="0" t="0" r="0" b="0"/>
            <wp:wrapNone/>
            <wp:docPr id="170" name="Picture 170" descr="CLAPA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descr="CLAPA 4"/>
                    <pic:cNvPicPr>
                      <a:picLocks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60120" cy="16186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3840" behindDoc="0" locked="0" layoutInCell="1" allowOverlap="1">
            <wp:simplePos x="0" y="0"/>
            <wp:positionH relativeFrom="column">
              <wp:posOffset>3040380</wp:posOffset>
            </wp:positionH>
            <wp:positionV relativeFrom="paragraph">
              <wp:posOffset>177800</wp:posOffset>
            </wp:positionV>
            <wp:extent cx="960120" cy="1618615"/>
            <wp:effectExtent l="0" t="0" r="0" b="0"/>
            <wp:wrapNone/>
            <wp:docPr id="172" name="Picture 172" descr="CLAPA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descr="CLAPA 7"/>
                    <pic:cNvPicPr>
                      <a:picLocks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60120" cy="16186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816" behindDoc="0" locked="0" layoutInCell="1" allowOverlap="1">
            <wp:simplePos x="0" y="0"/>
            <wp:positionH relativeFrom="column">
              <wp:posOffset>868680</wp:posOffset>
            </wp:positionH>
            <wp:positionV relativeFrom="paragraph">
              <wp:posOffset>977900</wp:posOffset>
            </wp:positionV>
            <wp:extent cx="1097280" cy="822960"/>
            <wp:effectExtent l="0" t="0" r="0" b="0"/>
            <wp:wrapNone/>
            <wp:docPr id="171" name="Picture 171" descr="CLAPA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descr="CLAPA 5"/>
                    <pic:cNvPicPr>
                      <a:picLocks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97280" cy="8229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0" locked="0" layoutInCell="1" allowOverlap="1">
            <wp:simplePos x="0" y="0"/>
            <wp:positionH relativeFrom="column">
              <wp:posOffset>1954530</wp:posOffset>
            </wp:positionH>
            <wp:positionV relativeFrom="paragraph">
              <wp:posOffset>977900</wp:posOffset>
            </wp:positionV>
            <wp:extent cx="1097280" cy="822960"/>
            <wp:effectExtent l="0" t="0" r="0" b="0"/>
            <wp:wrapNone/>
            <wp:docPr id="168" name="Picture 168" descr="CLAPA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descr="CLAPA 2"/>
                    <pic:cNvPicPr>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97280" cy="8229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8" behindDoc="0" locked="0" layoutInCell="1" allowOverlap="1">
            <wp:simplePos x="0" y="0"/>
            <wp:positionH relativeFrom="column">
              <wp:posOffset>868680</wp:posOffset>
            </wp:positionH>
            <wp:positionV relativeFrom="paragraph">
              <wp:posOffset>177800</wp:posOffset>
            </wp:positionV>
            <wp:extent cx="1097280" cy="822960"/>
            <wp:effectExtent l="0" t="0" r="0" b="0"/>
            <wp:wrapNone/>
            <wp:docPr id="169" name="Picture 169" descr="CLAPA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descr="CLAPA 3"/>
                    <pic:cNvPicPr>
                      <a:picLocks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097280" cy="8229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0" locked="0" layoutInCell="1" allowOverlap="1">
            <wp:simplePos x="0" y="0"/>
            <wp:positionH relativeFrom="column">
              <wp:posOffset>1954530</wp:posOffset>
            </wp:positionH>
            <wp:positionV relativeFrom="paragraph">
              <wp:posOffset>177800</wp:posOffset>
            </wp:positionV>
            <wp:extent cx="1097280" cy="822960"/>
            <wp:effectExtent l="0" t="0" r="0" b="0"/>
            <wp:wrapNone/>
            <wp:docPr id="167" name="Picture 167" descr="CLAPA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descr="CLAPA 1"/>
                    <pic:cNvPicPr>
                      <a:picLocks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97280" cy="822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2347" w:rsidRPr="00F02347" w:rsidRDefault="00F02347" w:rsidP="00F02347"/>
    <w:p w:rsidR="00F02347" w:rsidRPr="00F02347" w:rsidRDefault="00F02347" w:rsidP="00F02347"/>
    <w:p w:rsidR="00F02347" w:rsidRPr="00F02347" w:rsidRDefault="00F02347" w:rsidP="00F02347"/>
    <w:p w:rsidR="00F02347" w:rsidRPr="00F02347" w:rsidRDefault="00F02347" w:rsidP="00F02347"/>
    <w:p w:rsidR="00F02347" w:rsidRPr="00F02347" w:rsidRDefault="00F02347" w:rsidP="00F02347"/>
    <w:p w:rsidR="00F02347" w:rsidRPr="00F02347" w:rsidRDefault="00F02347" w:rsidP="00F02347"/>
    <w:p w:rsidR="00F02347" w:rsidRPr="00F02347" w:rsidRDefault="00F02347" w:rsidP="00F02347"/>
    <w:p w:rsidR="00F02347" w:rsidRPr="00F02347" w:rsidRDefault="00F02347" w:rsidP="00F02347"/>
    <w:p w:rsidR="00F02347" w:rsidRPr="00F02347" w:rsidRDefault="00F02347" w:rsidP="00F02347"/>
    <w:p w:rsidR="00F02347" w:rsidRPr="00F02347" w:rsidRDefault="00F02347" w:rsidP="00F02347"/>
    <w:p w:rsidR="00F02347" w:rsidRDefault="00F02347" w:rsidP="00F02347"/>
    <w:p w:rsidR="00F02347" w:rsidRPr="00F02347" w:rsidRDefault="00F02347" w:rsidP="00F02347"/>
    <w:p w:rsidR="00F02347" w:rsidRDefault="00F02347" w:rsidP="00F02347"/>
    <w:p w:rsidR="007C7DF1" w:rsidRDefault="007C7DF1" w:rsidP="00F02347">
      <w:pPr>
        <w:jc w:val="center"/>
      </w:pPr>
    </w:p>
    <w:p w:rsidR="007C7DF1" w:rsidRDefault="007C7DF1" w:rsidP="00F02347">
      <w:pPr>
        <w:jc w:val="center"/>
        <w:rPr>
          <w:b/>
        </w:rPr>
      </w:pPr>
      <w:r>
        <w:rPr>
          <w:b/>
        </w:rPr>
        <w:t>The address of the central office of CLAPA is:</w:t>
      </w:r>
    </w:p>
    <w:p w:rsidR="007C7DF1" w:rsidRDefault="007C7DF1" w:rsidP="00F02347">
      <w:pPr>
        <w:jc w:val="center"/>
        <w:rPr>
          <w:color w:val="000080"/>
        </w:rPr>
      </w:pPr>
      <w:r>
        <w:rPr>
          <w:color w:val="000080"/>
        </w:rPr>
        <w:t>1</w:t>
      </w:r>
      <w:r w:rsidRPr="007C7DF1">
        <w:rPr>
          <w:color w:val="000080"/>
          <w:vertAlign w:val="superscript"/>
        </w:rPr>
        <w:t>st</w:t>
      </w:r>
      <w:r>
        <w:rPr>
          <w:color w:val="000080"/>
        </w:rPr>
        <w:t xml:space="preserve"> Floor, Green Man Tower</w:t>
      </w:r>
    </w:p>
    <w:p w:rsidR="007C7DF1" w:rsidRDefault="007C7DF1" w:rsidP="00F02347">
      <w:pPr>
        <w:jc w:val="center"/>
        <w:rPr>
          <w:color w:val="000080"/>
        </w:rPr>
      </w:pPr>
      <w:r>
        <w:rPr>
          <w:color w:val="000080"/>
        </w:rPr>
        <w:t>332 Goswell Road</w:t>
      </w:r>
    </w:p>
    <w:p w:rsidR="007C7DF1" w:rsidRDefault="007C7DF1" w:rsidP="00F02347">
      <w:pPr>
        <w:jc w:val="center"/>
        <w:rPr>
          <w:color w:val="000080"/>
        </w:rPr>
      </w:pPr>
      <w:r>
        <w:rPr>
          <w:color w:val="000080"/>
        </w:rPr>
        <w:t>London</w:t>
      </w:r>
    </w:p>
    <w:p w:rsidR="007C7DF1" w:rsidRDefault="007C7DF1" w:rsidP="00F02347">
      <w:pPr>
        <w:jc w:val="center"/>
        <w:rPr>
          <w:color w:val="000080"/>
        </w:rPr>
      </w:pPr>
      <w:r>
        <w:rPr>
          <w:color w:val="000080"/>
        </w:rPr>
        <w:t>EC1V 7LQ</w:t>
      </w:r>
    </w:p>
    <w:p w:rsidR="007C7DF1" w:rsidRDefault="007C7DF1" w:rsidP="00F02347">
      <w:pPr>
        <w:jc w:val="center"/>
        <w:rPr>
          <w:color w:val="000080"/>
        </w:rPr>
      </w:pPr>
      <w:r>
        <w:rPr>
          <w:color w:val="000080"/>
        </w:rPr>
        <w:t>Tel – 020 78</w:t>
      </w:r>
      <w:r w:rsidR="00FE5E0D">
        <w:rPr>
          <w:color w:val="000080"/>
        </w:rPr>
        <w:t>33</w:t>
      </w:r>
      <w:r>
        <w:rPr>
          <w:color w:val="000080"/>
        </w:rPr>
        <w:t xml:space="preserve"> 4883</w:t>
      </w:r>
    </w:p>
    <w:p w:rsidR="007C7DF1" w:rsidRDefault="007C7DF1" w:rsidP="00F02347">
      <w:pPr>
        <w:jc w:val="center"/>
        <w:rPr>
          <w:color w:val="000080"/>
        </w:rPr>
      </w:pPr>
      <w:r>
        <w:rPr>
          <w:color w:val="000080"/>
        </w:rPr>
        <w:t>Fax – 020 7833 5999</w:t>
      </w:r>
    </w:p>
    <w:p w:rsidR="007C7DF1" w:rsidRDefault="007C7DF1" w:rsidP="00F02347">
      <w:pPr>
        <w:jc w:val="center"/>
        <w:rPr>
          <w:color w:val="000080"/>
        </w:rPr>
      </w:pPr>
      <w:r>
        <w:rPr>
          <w:color w:val="000080"/>
        </w:rPr>
        <w:t xml:space="preserve">Email – </w:t>
      </w:r>
      <w:r w:rsidRPr="007C7DF1">
        <w:rPr>
          <w:color w:val="000080"/>
        </w:rPr>
        <w:t>info@clapa.com</w:t>
      </w:r>
    </w:p>
    <w:p w:rsidR="005C2CC5" w:rsidRDefault="007C7DF1" w:rsidP="00F02347">
      <w:pPr>
        <w:jc w:val="center"/>
        <w:rPr>
          <w:color w:val="000080"/>
        </w:rPr>
      </w:pPr>
      <w:r>
        <w:rPr>
          <w:color w:val="000080"/>
        </w:rPr>
        <w:t xml:space="preserve">Website – </w:t>
      </w:r>
      <w:r w:rsidR="005C2CC5" w:rsidRPr="005C2CC5">
        <w:rPr>
          <w:color w:val="000080"/>
        </w:rPr>
        <w:t>www.clapa.com</w:t>
      </w:r>
    </w:p>
    <w:p w:rsidR="00D04407" w:rsidRPr="005C2CC5" w:rsidRDefault="005C2CC5" w:rsidP="00F02347">
      <w:pPr>
        <w:jc w:val="center"/>
        <w:rPr>
          <w:b/>
          <w:sz w:val="4"/>
        </w:rPr>
      </w:pPr>
      <w:r>
        <w:rPr>
          <w:color w:val="000080"/>
        </w:rPr>
        <w:br w:type="page"/>
      </w:r>
    </w:p>
    <w:p w:rsidR="00062B1F" w:rsidRDefault="00062B1F" w:rsidP="00062B1F">
      <w:pPr>
        <w:pStyle w:val="Header"/>
        <w:tabs>
          <w:tab w:val="left" w:pos="2127"/>
        </w:tabs>
        <w:jc w:val="center"/>
      </w:pPr>
      <w:r>
        <w:rPr>
          <w:noProof/>
        </w:rPr>
        <w:lastRenderedPageBreak/>
        <w:drawing>
          <wp:inline distT="0" distB="0" distL="0" distR="0" wp14:anchorId="366F7EA3" wp14:editId="6E59F513">
            <wp:extent cx="1095375" cy="828675"/>
            <wp:effectExtent l="0" t="0" r="9525" b="9525"/>
            <wp:docPr id="245" name="Picture 245" descr="SpiresSmilesLogo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piresSmilesLogoSmall"/>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95375" cy="828675"/>
                    </a:xfrm>
                    <a:prstGeom prst="rect">
                      <a:avLst/>
                    </a:prstGeom>
                    <a:noFill/>
                    <a:ln>
                      <a:noFill/>
                    </a:ln>
                  </pic:spPr>
                </pic:pic>
              </a:graphicData>
            </a:graphic>
          </wp:inline>
        </w:drawing>
      </w:r>
    </w:p>
    <w:p w:rsidR="008C31F8" w:rsidRDefault="008C31F8" w:rsidP="00062B1F">
      <w:pPr>
        <w:pStyle w:val="Header"/>
        <w:tabs>
          <w:tab w:val="left" w:pos="2127"/>
        </w:tabs>
        <w:jc w:val="center"/>
      </w:pPr>
      <w:r w:rsidRPr="005F209F">
        <w:rPr>
          <w:b/>
          <w:noProof/>
        </w:rPr>
        <mc:AlternateContent>
          <mc:Choice Requires="wps">
            <w:drawing>
              <wp:anchor distT="0" distB="0" distL="114300" distR="114300" simplePos="0" relativeHeight="251793408" behindDoc="0" locked="0" layoutInCell="1" allowOverlap="1" wp14:anchorId="0C1BCD25" wp14:editId="2199C5DB">
                <wp:simplePos x="0" y="0"/>
                <wp:positionH relativeFrom="column">
                  <wp:posOffset>256540</wp:posOffset>
                </wp:positionH>
                <wp:positionV relativeFrom="paragraph">
                  <wp:posOffset>92075</wp:posOffset>
                </wp:positionV>
                <wp:extent cx="3584575" cy="314325"/>
                <wp:effectExtent l="0" t="0" r="0" b="9525"/>
                <wp:wrapNone/>
                <wp:docPr id="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4575" cy="314325"/>
                        </a:xfrm>
                        <a:prstGeom prst="rect">
                          <a:avLst/>
                        </a:prstGeom>
                        <a:solidFill>
                          <a:srgbClr val="FFFFFF"/>
                        </a:solidFill>
                        <a:ln w="9525">
                          <a:noFill/>
                          <a:miter lim="800000"/>
                          <a:headEnd/>
                          <a:tailEnd/>
                        </a:ln>
                      </wps:spPr>
                      <wps:txbx>
                        <w:txbxContent>
                          <w:p w:rsidR="00A20B64" w:rsidRPr="001D6244" w:rsidRDefault="00A20B64" w:rsidP="008C31F8">
                            <w:pPr>
                              <w:pStyle w:val="BodyText2"/>
                              <w:spacing w:line="240" w:lineRule="auto"/>
                              <w:jc w:val="center"/>
                              <w:rPr>
                                <w:color w:val="000080"/>
                                <w:sz w:val="22"/>
                                <w:szCs w:val="22"/>
                              </w:rPr>
                            </w:pPr>
                            <w:r w:rsidRPr="001D6244">
                              <w:rPr>
                                <w:b/>
                                <w:sz w:val="22"/>
                                <w:szCs w:val="22"/>
                              </w:rPr>
                              <w:t>Congratulations on the birth of your new baby!</w:t>
                            </w:r>
                          </w:p>
                          <w:p w:rsidR="00A20B64" w:rsidRPr="001D6244" w:rsidRDefault="00A20B64" w:rsidP="008C31F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20.2pt;margin-top:7.25pt;width:282.25pt;height:24.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" stroked="f">
                <v:textbox>
                  <w:txbxContent>
                    <w:p w:rsidR="00A20B64" w:rsidRPr="001D6244" w:rsidRDefault="00A20B64" w:rsidP="008C31F8">
                      <w:pPr>
                        <w:pStyle w:val="BodyText2"/>
                        <w:spacing w:line="240" w:lineRule="auto"/>
                        <w:jc w:val="center"/>
                        <w:rPr>
                          <w:color w:val="000080"/>
                          <w:sz w:val="22"/>
                          <w:szCs w:val="22"/>
                        </w:rPr>
                      </w:pPr>
                      <w:r w:rsidRPr="001D6244">
                        <w:rPr>
                          <w:b/>
                          <w:sz w:val="22"/>
                          <w:szCs w:val="22"/>
                        </w:rPr>
                        <w:t>Congratulations on the birth of your new baby!</w:t>
                      </w:r>
                    </w:p>
                    <w:p w:rsidR="00A20B64" w:rsidRPr="001D6244" w:rsidRDefault="00A20B64" w:rsidP="008C31F8"/>
                  </w:txbxContent>
                </v:textbox>
              </v:shape>
            </w:pict>
          </mc:Fallback>
        </mc:AlternateContent>
      </w:r>
    </w:p>
    <w:p w:rsidR="008C31F8" w:rsidRDefault="008C31F8" w:rsidP="008C31F8">
      <w:pPr>
        <w:pStyle w:val="Header"/>
        <w:tabs>
          <w:tab w:val="left" w:pos="2127"/>
        </w:tabs>
      </w:pPr>
    </w:p>
    <w:p w:rsidR="008C31F8" w:rsidRDefault="008C31F8" w:rsidP="008C31F8">
      <w:pPr>
        <w:pStyle w:val="Header"/>
        <w:tabs>
          <w:tab w:val="left" w:pos="2127"/>
        </w:tabs>
      </w:pPr>
      <w:r>
        <w:rPr>
          <w:noProof/>
          <w:sz w:val="16"/>
        </w:rPr>
        <mc:AlternateContent>
          <mc:Choice Requires="wps">
            <w:drawing>
              <wp:anchor distT="0" distB="0" distL="114300" distR="114300" simplePos="0" relativeHeight="251795456" behindDoc="0" locked="0" layoutInCell="1" allowOverlap="1" wp14:anchorId="09922CDF" wp14:editId="47D011B9">
                <wp:simplePos x="0" y="0"/>
                <wp:positionH relativeFrom="column">
                  <wp:posOffset>-65405</wp:posOffset>
                </wp:positionH>
                <wp:positionV relativeFrom="paragraph">
                  <wp:posOffset>132715</wp:posOffset>
                </wp:positionV>
                <wp:extent cx="4429125" cy="662940"/>
                <wp:effectExtent l="0" t="0" r="0" b="3810"/>
                <wp:wrapNone/>
                <wp:docPr id="118"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9125" cy="662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0B64" w:rsidRPr="001D6244" w:rsidRDefault="00A20B64" w:rsidP="008C31F8">
                            <w:pPr>
                              <w:pStyle w:val="NormalWeb"/>
                              <w:spacing w:before="120" w:beforeAutospacing="0" w:after="0" w:afterAutospacing="0"/>
                              <w:ind w:left="284"/>
                              <w:textAlignment w:val="baseline"/>
                              <w:rPr>
                                <w:sz w:val="20"/>
                                <w:szCs w:val="20"/>
                              </w:rPr>
                            </w:pPr>
                            <w:r w:rsidRPr="001D6244">
                              <w:rPr>
                                <w:rFonts w:ascii="Arial" w:hAnsi="Arial" w:cs="Arial"/>
                                <w:b/>
                                <w:bCs/>
                                <w:color w:val="000000"/>
                                <w:kern w:val="24"/>
                                <w:sz w:val="20"/>
                                <w:szCs w:val="20"/>
                              </w:rPr>
                              <w:t>Spires Smiles is an independent, voluntary, non-profit charity set up to support The Spires Cleft Centres in Salisbury and Oxford, and the patients and their families who are treated there.</w:t>
                            </w:r>
                          </w:p>
                          <w:p w:rsidR="00A20B64" w:rsidRPr="00632F36" w:rsidRDefault="00A20B64" w:rsidP="008C31F8">
                            <w:pPr>
                              <w:pStyle w:val="NormalWeb"/>
                              <w:spacing w:before="0" w:beforeAutospacing="0" w:after="0" w:afterAutospacing="0"/>
                              <w:ind w:left="284"/>
                              <w:jc w:val="center"/>
                              <w:textAlignment w:val="baseline"/>
                              <w:rPr>
                                <w:rFonts w:ascii="Arial" w:hAnsi="Arial" w:cs="Arial"/>
                                <w:b/>
                                <w:bCs/>
                                <w:color w:val="000000"/>
                                <w:kern w:val="24"/>
                              </w:rPr>
                            </w:pPr>
                          </w:p>
                          <w:p w:rsidR="00A20B64" w:rsidRPr="00632F36" w:rsidRDefault="00A20B64" w:rsidP="008C31F8">
                            <w:pPr>
                              <w:pStyle w:val="NormalWeb"/>
                              <w:spacing w:before="0" w:beforeAutospacing="0" w:after="0" w:afterAutospacing="0"/>
                              <w:ind w:left="284"/>
                              <w:jc w:val="center"/>
                              <w:textAlignment w:val="baseline"/>
                            </w:pPr>
                            <w:r w:rsidRPr="00632F36">
                              <w:rPr>
                                <w:rFonts w:ascii="Arial" w:hAnsi="Arial" w:cs="Arial"/>
                                <w:b/>
                                <w:bCs/>
                                <w:color w:val="000000"/>
                                <w:kern w:val="24"/>
                              </w:rPr>
                              <w:t xml:space="preserve">With your help and kind contributions, every penny will go to help the Spires Cleft Team and </w:t>
                            </w:r>
                            <w:r w:rsidRPr="00632F36">
                              <w:rPr>
                                <w:rFonts w:ascii="Arial" w:hAnsi="Arial"/>
                                <w:b/>
                                <w:bCs/>
                                <w:color w:val="000000"/>
                                <w:kern w:val="24"/>
                              </w:rPr>
                              <w:t>on a multitude of activities and items for local children and their families</w:t>
                            </w:r>
                            <w:r w:rsidRPr="00632F36">
                              <w:rPr>
                                <w:rFonts w:ascii="Arial" w:hAnsi="Arial" w:cs="Arial"/>
                                <w:b/>
                                <w:bCs/>
                                <w:color w:val="000000"/>
                                <w:kern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053" type="#_x0000_t202" style="position:absolute;margin-left:-5.15pt;margin-top:10.45pt;width:348.75pt;height:52.2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" filled="f" stroked="f">
                <v:textbox>
                  <w:txbxContent>
                    <w:p w:rsidR="00A20B64" w:rsidRPr="001D6244" w:rsidRDefault="00A20B64" w:rsidP="008C31F8">
                      <w:pPr>
                        <w:pStyle w:val="NormalWeb"/>
                        <w:spacing w:before="120" w:beforeAutospacing="0" w:after="0" w:afterAutospacing="0"/>
                        <w:ind w:left="284"/>
                        <w:textAlignment w:val="baseline"/>
                        <w:rPr>
                          <w:sz w:val="20"/>
                          <w:szCs w:val="20"/>
                        </w:rPr>
                      </w:pPr>
                      <w:r w:rsidRPr="001D6244">
                        <w:rPr>
                          <w:rFonts w:ascii="Arial" w:hAnsi="Arial" w:cs="Arial"/>
                          <w:b/>
                          <w:bCs/>
                          <w:color w:val="000000"/>
                          <w:kern w:val="24"/>
                          <w:sz w:val="20"/>
                          <w:szCs w:val="20"/>
                        </w:rPr>
                        <w:t>Spires Smiles is an independent, voluntary, non-profit charity set up to support The Spires Cleft Centres in Salisbury and Oxford, and the patients and their families who are treated there.</w:t>
                      </w:r>
                    </w:p>
                    <w:p w:rsidR="00A20B64" w:rsidRPr="00632F36" w:rsidRDefault="00A20B64" w:rsidP="008C31F8">
                      <w:pPr>
                        <w:pStyle w:val="NormalWeb"/>
                        <w:spacing w:before="0" w:beforeAutospacing="0" w:after="0" w:afterAutospacing="0"/>
                        <w:ind w:left="284"/>
                        <w:jc w:val="center"/>
                        <w:textAlignment w:val="baseline"/>
                        <w:rPr>
                          <w:rFonts w:ascii="Arial" w:hAnsi="Arial" w:cs="Arial"/>
                          <w:b/>
                          <w:bCs/>
                          <w:color w:val="000000"/>
                          <w:kern w:val="24"/>
                        </w:rPr>
                      </w:pPr>
                    </w:p>
                    <w:p w:rsidR="00A20B64" w:rsidRPr="00632F36" w:rsidRDefault="00A20B64" w:rsidP="008C31F8">
                      <w:pPr>
                        <w:pStyle w:val="NormalWeb"/>
                        <w:spacing w:before="0" w:beforeAutospacing="0" w:after="0" w:afterAutospacing="0"/>
                        <w:ind w:left="284"/>
                        <w:jc w:val="center"/>
                        <w:textAlignment w:val="baseline"/>
                      </w:pPr>
                      <w:r w:rsidRPr="00632F36">
                        <w:rPr>
                          <w:rFonts w:ascii="Arial" w:hAnsi="Arial" w:cs="Arial"/>
                          <w:b/>
                          <w:bCs/>
                          <w:color w:val="000000"/>
                          <w:kern w:val="24"/>
                        </w:rPr>
                        <w:t xml:space="preserve">With your help and kind contributions, every penny will go to help the Spires Cleft Team and </w:t>
                      </w:r>
                      <w:r w:rsidRPr="00632F36">
                        <w:rPr>
                          <w:rFonts w:ascii="Arial" w:hAnsi="Arial"/>
                          <w:b/>
                          <w:bCs/>
                          <w:color w:val="000000"/>
                          <w:kern w:val="24"/>
                        </w:rPr>
                        <w:t>on a multitude of activities and items for local children and their families</w:t>
                      </w:r>
                      <w:r w:rsidRPr="00632F36">
                        <w:rPr>
                          <w:rFonts w:ascii="Arial" w:hAnsi="Arial" w:cs="Arial"/>
                          <w:b/>
                          <w:bCs/>
                          <w:color w:val="000000"/>
                          <w:kern w:val="24"/>
                        </w:rPr>
                        <w:t>.</w:t>
                      </w:r>
                    </w:p>
                  </w:txbxContent>
                </v:textbox>
              </v:shape>
            </w:pict>
          </mc:Fallback>
        </mc:AlternateContent>
      </w:r>
    </w:p>
    <w:p w:rsidR="008C31F8" w:rsidRDefault="008C31F8" w:rsidP="008C31F8">
      <w:pPr>
        <w:pStyle w:val="Header"/>
        <w:tabs>
          <w:tab w:val="left" w:pos="2127"/>
        </w:tabs>
        <w:jc w:val="both"/>
      </w:pPr>
      <w:r>
        <w:rPr>
          <w:rFonts w:cs="Arial"/>
          <w:b/>
          <w:bCs/>
          <w:noProof/>
          <w:color w:val="000000"/>
          <w:kern w:val="24"/>
        </w:rPr>
        <w:drawing>
          <wp:inline distT="0" distB="0" distL="0" distR="0" wp14:anchorId="3699F9AC" wp14:editId="4C0C0C42">
            <wp:extent cx="4307205" cy="6477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28226" cy="650861"/>
                    </a:xfrm>
                    <a:prstGeom prst="rect">
                      <a:avLst/>
                    </a:prstGeom>
                    <a:noFill/>
                    <a:ln>
                      <a:noFill/>
                    </a:ln>
                  </pic:spPr>
                </pic:pic>
              </a:graphicData>
            </a:graphic>
          </wp:inline>
        </w:drawing>
      </w:r>
    </w:p>
    <w:p w:rsidR="008C31F8" w:rsidRPr="001D6244" w:rsidRDefault="008C31F8" w:rsidP="008C31F8">
      <w:pPr>
        <w:pStyle w:val="BodyText2"/>
        <w:spacing w:after="0" w:line="240" w:lineRule="auto"/>
        <w:jc w:val="center"/>
        <w:rPr>
          <w:b/>
          <w:sz w:val="22"/>
          <w:szCs w:val="22"/>
        </w:rPr>
      </w:pPr>
      <w:r w:rsidRPr="001D6244">
        <w:rPr>
          <w:b/>
          <w:sz w:val="22"/>
          <w:szCs w:val="22"/>
        </w:rPr>
        <w:t>Just register your details with Spires Smiles and in return</w:t>
      </w:r>
    </w:p>
    <w:p w:rsidR="008C31F8" w:rsidRPr="001D6244" w:rsidRDefault="008C31F8" w:rsidP="008C31F8">
      <w:pPr>
        <w:pStyle w:val="BodyText2"/>
        <w:spacing w:after="0" w:line="240" w:lineRule="auto"/>
        <w:jc w:val="center"/>
        <w:rPr>
          <w:b/>
          <w:sz w:val="22"/>
          <w:szCs w:val="22"/>
        </w:rPr>
      </w:pPr>
      <w:r w:rsidRPr="001D6244">
        <w:rPr>
          <w:b/>
          <w:sz w:val="22"/>
          <w:szCs w:val="22"/>
        </w:rPr>
        <w:t>we will send you a £5 Amazon voucher</w:t>
      </w:r>
    </w:p>
    <w:p w:rsidR="008C31F8" w:rsidRPr="001D6244" w:rsidRDefault="008C31F8" w:rsidP="008C31F8">
      <w:pPr>
        <w:pStyle w:val="BodyText2"/>
        <w:spacing w:after="0" w:line="240" w:lineRule="auto"/>
        <w:rPr>
          <w:sz w:val="20"/>
          <w:szCs w:val="20"/>
        </w:rPr>
      </w:pPr>
      <w:r w:rsidRPr="001D6244">
        <w:rPr>
          <w:sz w:val="20"/>
          <w:szCs w:val="20"/>
        </w:rPr>
        <w:t>(One voucher per family on new registration with Spires Smiles)</w:t>
      </w:r>
    </w:p>
    <w:p w:rsidR="008C31F8" w:rsidRPr="00EF1F5E" w:rsidRDefault="008C31F8" w:rsidP="008C31F8">
      <w:pPr>
        <w:pStyle w:val="BodyText2"/>
        <w:spacing w:after="0" w:line="240" w:lineRule="auto"/>
        <w:jc w:val="center"/>
        <w:rPr>
          <w:sz w:val="8"/>
        </w:rPr>
      </w:pPr>
      <w:r w:rsidRPr="001D6244">
        <w:rPr>
          <w:sz w:val="22"/>
          <w:szCs w:val="22"/>
        </w:rPr>
        <w:t>We will add you to our mailing list to keep you updated on the latest events and news</w:t>
      </w:r>
    </w:p>
    <w:tbl>
      <w:tblPr>
        <w:tblW w:w="6096" w:type="dxa"/>
        <w:tblInd w:w="-176" w:type="dxa"/>
        <w:tblBorders>
          <w:top w:val="single" w:sz="4" w:space="0" w:color="auto"/>
          <w:left w:val="single" w:sz="4" w:space="0" w:color="auto"/>
          <w:bottom w:val="single" w:sz="4" w:space="0" w:color="auto"/>
          <w:right w:val="single" w:sz="4" w:space="0" w:color="auto"/>
          <w:insideH w:val="dotted" w:sz="4" w:space="0" w:color="auto"/>
        </w:tblBorders>
        <w:tblLook w:val="0000" w:firstRow="0" w:lastRow="0" w:firstColumn="0" w:lastColumn="0" w:noHBand="0" w:noVBand="0"/>
      </w:tblPr>
      <w:tblGrid>
        <w:gridCol w:w="2552"/>
        <w:gridCol w:w="3544"/>
      </w:tblGrid>
      <w:tr w:rsidR="008C31F8" w:rsidTr="00FD36CC">
        <w:trPr>
          <w:cantSplit/>
          <w:trHeight w:val="384"/>
        </w:trPr>
        <w:tc>
          <w:tcPr>
            <w:tcW w:w="6096" w:type="dxa"/>
            <w:gridSpan w:val="2"/>
            <w:tcBorders>
              <w:top w:val="single" w:sz="4" w:space="0" w:color="auto"/>
              <w:bottom w:val="dotted" w:sz="4" w:space="0" w:color="auto"/>
              <w:right w:val="single" w:sz="4" w:space="0" w:color="auto"/>
            </w:tcBorders>
          </w:tcPr>
          <w:p w:rsidR="008C31F8" w:rsidRDefault="008C31F8" w:rsidP="00FD36CC">
            <w:pPr>
              <w:pStyle w:val="Header"/>
              <w:tabs>
                <w:tab w:val="clear" w:pos="4153"/>
                <w:tab w:val="clear" w:pos="8306"/>
              </w:tabs>
              <w:rPr>
                <w:rFonts w:cs="Arial"/>
                <w:b/>
                <w:bCs/>
              </w:rPr>
            </w:pPr>
            <w:r>
              <w:rPr>
                <w:rFonts w:cs="Arial"/>
                <w:b/>
                <w:bCs/>
              </w:rPr>
              <w:t>YOUR DETAILS</w:t>
            </w:r>
          </w:p>
        </w:tc>
      </w:tr>
      <w:tr w:rsidR="008C31F8" w:rsidTr="00FD36CC">
        <w:trPr>
          <w:trHeight w:val="240"/>
        </w:trPr>
        <w:tc>
          <w:tcPr>
            <w:tcW w:w="2552" w:type="dxa"/>
            <w:tcBorders>
              <w:top w:val="dotted" w:sz="4" w:space="0" w:color="auto"/>
              <w:bottom w:val="dotted" w:sz="4" w:space="0" w:color="auto"/>
              <w:right w:val="dotted" w:sz="4" w:space="0" w:color="auto"/>
            </w:tcBorders>
          </w:tcPr>
          <w:p w:rsidR="008C31F8" w:rsidRDefault="008C31F8" w:rsidP="00FD36CC">
            <w:pPr>
              <w:rPr>
                <w:rFonts w:cs="Arial"/>
              </w:rPr>
            </w:pPr>
            <w:r>
              <w:rPr>
                <w:rFonts w:cs="Arial"/>
              </w:rPr>
              <w:t xml:space="preserve">Contact name </w:t>
            </w:r>
          </w:p>
        </w:tc>
        <w:tc>
          <w:tcPr>
            <w:tcW w:w="3544" w:type="dxa"/>
            <w:tcBorders>
              <w:left w:val="dotted" w:sz="4" w:space="0" w:color="auto"/>
              <w:right w:val="single" w:sz="4" w:space="0" w:color="auto"/>
            </w:tcBorders>
          </w:tcPr>
          <w:p w:rsidR="008C31F8" w:rsidRDefault="008C31F8" w:rsidP="00FD36CC">
            <w:pPr>
              <w:rPr>
                <w:rFonts w:cs="Arial"/>
              </w:rPr>
            </w:pPr>
          </w:p>
        </w:tc>
      </w:tr>
      <w:tr w:rsidR="008C31F8" w:rsidTr="00FD36CC">
        <w:trPr>
          <w:trHeight w:val="302"/>
        </w:trPr>
        <w:tc>
          <w:tcPr>
            <w:tcW w:w="2552" w:type="dxa"/>
            <w:tcBorders>
              <w:top w:val="dotted" w:sz="4" w:space="0" w:color="auto"/>
              <w:bottom w:val="dotted" w:sz="4" w:space="0" w:color="auto"/>
              <w:right w:val="dotted" w:sz="4" w:space="0" w:color="auto"/>
            </w:tcBorders>
          </w:tcPr>
          <w:p w:rsidR="008C31F8" w:rsidRDefault="008C31F8" w:rsidP="00FD36CC">
            <w:pPr>
              <w:rPr>
                <w:rFonts w:cs="Arial"/>
              </w:rPr>
            </w:pPr>
            <w:r>
              <w:rPr>
                <w:rFonts w:cs="Arial"/>
              </w:rPr>
              <w:t>Email address *</w:t>
            </w:r>
          </w:p>
        </w:tc>
        <w:tc>
          <w:tcPr>
            <w:tcW w:w="3544" w:type="dxa"/>
            <w:tcBorders>
              <w:left w:val="dotted" w:sz="4" w:space="0" w:color="auto"/>
              <w:right w:val="single" w:sz="4" w:space="0" w:color="auto"/>
            </w:tcBorders>
          </w:tcPr>
          <w:p w:rsidR="008C31F8" w:rsidRDefault="008C31F8" w:rsidP="00FD36CC">
            <w:pPr>
              <w:rPr>
                <w:rFonts w:cs="Arial"/>
              </w:rPr>
            </w:pPr>
          </w:p>
        </w:tc>
      </w:tr>
      <w:tr w:rsidR="008C31F8" w:rsidTr="00FD36CC">
        <w:trPr>
          <w:trHeight w:val="409"/>
        </w:trPr>
        <w:tc>
          <w:tcPr>
            <w:tcW w:w="2552" w:type="dxa"/>
            <w:tcBorders>
              <w:top w:val="dotted" w:sz="4" w:space="0" w:color="auto"/>
              <w:bottom w:val="dotted" w:sz="4" w:space="0" w:color="auto"/>
              <w:right w:val="dotted" w:sz="4" w:space="0" w:color="auto"/>
            </w:tcBorders>
          </w:tcPr>
          <w:p w:rsidR="008C31F8" w:rsidRPr="00265A31" w:rsidRDefault="008C31F8" w:rsidP="00FD36CC">
            <w:pPr>
              <w:rPr>
                <w:rFonts w:cs="Arial"/>
              </w:rPr>
            </w:pPr>
            <w:r>
              <w:rPr>
                <w:rFonts w:cs="Arial"/>
              </w:rPr>
              <w:t xml:space="preserve">Address </w:t>
            </w:r>
          </w:p>
        </w:tc>
        <w:tc>
          <w:tcPr>
            <w:tcW w:w="3544" w:type="dxa"/>
            <w:tcBorders>
              <w:left w:val="dotted" w:sz="4" w:space="0" w:color="auto"/>
              <w:right w:val="single" w:sz="4" w:space="0" w:color="auto"/>
            </w:tcBorders>
          </w:tcPr>
          <w:p w:rsidR="008C31F8" w:rsidRDefault="008C31F8" w:rsidP="00FD36CC">
            <w:pPr>
              <w:rPr>
                <w:rFonts w:cs="Arial"/>
              </w:rPr>
            </w:pPr>
          </w:p>
        </w:tc>
      </w:tr>
      <w:tr w:rsidR="008C31F8" w:rsidTr="00FD36CC">
        <w:trPr>
          <w:trHeight w:val="341"/>
        </w:trPr>
        <w:tc>
          <w:tcPr>
            <w:tcW w:w="2552" w:type="dxa"/>
            <w:tcBorders>
              <w:top w:val="dotted" w:sz="4" w:space="0" w:color="auto"/>
              <w:bottom w:val="dotted" w:sz="4" w:space="0" w:color="auto"/>
              <w:right w:val="dotted" w:sz="4" w:space="0" w:color="auto"/>
            </w:tcBorders>
          </w:tcPr>
          <w:p w:rsidR="008C31F8" w:rsidRDefault="008C31F8" w:rsidP="00FD36CC">
            <w:pPr>
              <w:rPr>
                <w:rFonts w:cs="Arial"/>
              </w:rPr>
            </w:pPr>
            <w:r>
              <w:rPr>
                <w:rFonts w:cs="Arial"/>
              </w:rPr>
              <w:t xml:space="preserve">Telephone number </w:t>
            </w:r>
          </w:p>
        </w:tc>
        <w:tc>
          <w:tcPr>
            <w:tcW w:w="3544" w:type="dxa"/>
            <w:tcBorders>
              <w:left w:val="dotted" w:sz="4" w:space="0" w:color="auto"/>
              <w:bottom w:val="dotted" w:sz="4" w:space="0" w:color="auto"/>
              <w:right w:val="single" w:sz="4" w:space="0" w:color="auto"/>
            </w:tcBorders>
          </w:tcPr>
          <w:p w:rsidR="008C31F8" w:rsidRDefault="008C31F8" w:rsidP="00FD36CC">
            <w:pPr>
              <w:rPr>
                <w:rFonts w:cs="Arial"/>
              </w:rPr>
            </w:pPr>
          </w:p>
        </w:tc>
      </w:tr>
      <w:tr w:rsidR="008C31F8" w:rsidTr="00FD36CC">
        <w:trPr>
          <w:trHeight w:val="499"/>
        </w:trPr>
        <w:tc>
          <w:tcPr>
            <w:tcW w:w="2552" w:type="dxa"/>
            <w:tcBorders>
              <w:top w:val="dotted" w:sz="4" w:space="0" w:color="auto"/>
              <w:bottom w:val="dotted" w:sz="4" w:space="0" w:color="auto"/>
              <w:right w:val="dotted" w:sz="4" w:space="0" w:color="auto"/>
            </w:tcBorders>
          </w:tcPr>
          <w:p w:rsidR="008C31F8" w:rsidRPr="00EA2067" w:rsidRDefault="008C31F8" w:rsidP="00FD36CC">
            <w:pPr>
              <w:rPr>
                <w:rFonts w:cs="Arial"/>
              </w:rPr>
            </w:pPr>
            <w:r>
              <w:rPr>
                <w:rFonts w:cs="Arial"/>
              </w:rPr>
              <w:t>Child’s name</w:t>
            </w:r>
          </w:p>
        </w:tc>
        <w:tc>
          <w:tcPr>
            <w:tcW w:w="3544" w:type="dxa"/>
            <w:tcBorders>
              <w:top w:val="dotted" w:sz="4" w:space="0" w:color="auto"/>
              <w:left w:val="dotted" w:sz="4" w:space="0" w:color="auto"/>
              <w:bottom w:val="dotted" w:sz="4" w:space="0" w:color="auto"/>
              <w:right w:val="single" w:sz="4" w:space="0" w:color="auto"/>
            </w:tcBorders>
          </w:tcPr>
          <w:p w:rsidR="008C31F8" w:rsidRDefault="008C31F8" w:rsidP="00FD36CC">
            <w:pPr>
              <w:rPr>
                <w:rFonts w:cs="Arial"/>
              </w:rPr>
            </w:pPr>
          </w:p>
        </w:tc>
      </w:tr>
      <w:tr w:rsidR="008C31F8" w:rsidTr="00FD36CC">
        <w:trPr>
          <w:trHeight w:val="486"/>
        </w:trPr>
        <w:tc>
          <w:tcPr>
            <w:tcW w:w="2552" w:type="dxa"/>
            <w:tcBorders>
              <w:top w:val="dotted" w:sz="4" w:space="0" w:color="auto"/>
              <w:bottom w:val="dotted" w:sz="4" w:space="0" w:color="auto"/>
              <w:right w:val="dotted" w:sz="4" w:space="0" w:color="auto"/>
            </w:tcBorders>
          </w:tcPr>
          <w:p w:rsidR="008C31F8" w:rsidRDefault="008C31F8" w:rsidP="00FD36CC">
            <w:pPr>
              <w:rPr>
                <w:rFonts w:cs="Arial"/>
              </w:rPr>
            </w:pPr>
            <w:r>
              <w:rPr>
                <w:rFonts w:cs="Arial"/>
              </w:rPr>
              <w:t>Child’s date of birth</w:t>
            </w:r>
          </w:p>
        </w:tc>
        <w:tc>
          <w:tcPr>
            <w:tcW w:w="3544" w:type="dxa"/>
            <w:tcBorders>
              <w:top w:val="dotted" w:sz="4" w:space="0" w:color="auto"/>
              <w:left w:val="dotted" w:sz="4" w:space="0" w:color="auto"/>
              <w:bottom w:val="dotted" w:sz="4" w:space="0" w:color="auto"/>
              <w:right w:val="single" w:sz="4" w:space="0" w:color="auto"/>
            </w:tcBorders>
          </w:tcPr>
          <w:p w:rsidR="008C31F8" w:rsidRDefault="008C31F8" w:rsidP="00FD36CC">
            <w:pPr>
              <w:rPr>
                <w:rFonts w:cs="Arial"/>
              </w:rPr>
            </w:pPr>
          </w:p>
        </w:tc>
      </w:tr>
      <w:tr w:rsidR="008C31F8" w:rsidTr="00FD36CC">
        <w:trPr>
          <w:trHeight w:val="331"/>
        </w:trPr>
        <w:tc>
          <w:tcPr>
            <w:tcW w:w="2552" w:type="dxa"/>
            <w:tcBorders>
              <w:top w:val="dotted" w:sz="4" w:space="0" w:color="auto"/>
              <w:bottom w:val="dotted" w:sz="4" w:space="0" w:color="auto"/>
              <w:right w:val="dotted" w:sz="4" w:space="0" w:color="auto"/>
            </w:tcBorders>
          </w:tcPr>
          <w:p w:rsidR="008C31F8" w:rsidRDefault="008C31F8" w:rsidP="00FD36CC">
            <w:pPr>
              <w:rPr>
                <w:rFonts w:cs="Arial"/>
              </w:rPr>
            </w:pPr>
            <w:r>
              <w:rPr>
                <w:rFonts w:cs="Arial"/>
              </w:rPr>
              <w:t xml:space="preserve">How do you think Spires Smiles could help you and/or The Spires Cleft Centre?  </w:t>
            </w:r>
          </w:p>
          <w:p w:rsidR="008C31F8" w:rsidRDefault="008C31F8" w:rsidP="00FD36CC">
            <w:pPr>
              <w:pStyle w:val="BodyText"/>
              <w:rPr>
                <w:iCs/>
                <w:sz w:val="16"/>
              </w:rPr>
            </w:pPr>
            <w:r w:rsidRPr="00675874">
              <w:rPr>
                <w:iCs/>
                <w:sz w:val="16"/>
              </w:rPr>
              <w:t xml:space="preserve">This form is for Spires Smiles use only, not the Spires Cleft Centre.  </w:t>
            </w:r>
          </w:p>
          <w:p w:rsidR="008C31F8" w:rsidRPr="008576BE" w:rsidRDefault="008C31F8" w:rsidP="00FD36CC">
            <w:pPr>
              <w:pStyle w:val="BodyText"/>
            </w:pPr>
            <w:r w:rsidRPr="00675874">
              <w:rPr>
                <w:iCs/>
                <w:sz w:val="16"/>
              </w:rPr>
              <w:t xml:space="preserve">The Spires Cleft Team have kindly offered to include this form with their </w:t>
            </w:r>
            <w:r>
              <w:rPr>
                <w:iCs/>
                <w:sz w:val="16"/>
              </w:rPr>
              <w:t>literature</w:t>
            </w:r>
          </w:p>
        </w:tc>
        <w:tc>
          <w:tcPr>
            <w:tcW w:w="3544" w:type="dxa"/>
            <w:tcBorders>
              <w:top w:val="dotted" w:sz="4" w:space="0" w:color="auto"/>
              <w:left w:val="dotted" w:sz="4" w:space="0" w:color="auto"/>
              <w:bottom w:val="dotted" w:sz="4" w:space="0" w:color="auto"/>
              <w:right w:val="single" w:sz="4" w:space="0" w:color="auto"/>
            </w:tcBorders>
          </w:tcPr>
          <w:p w:rsidR="008C31F8" w:rsidRDefault="008C31F8" w:rsidP="00FD36CC">
            <w:pPr>
              <w:rPr>
                <w:rFonts w:cs="Arial"/>
              </w:rPr>
            </w:pPr>
          </w:p>
        </w:tc>
      </w:tr>
      <w:tr w:rsidR="008C31F8" w:rsidTr="00FD36CC">
        <w:trPr>
          <w:cantSplit/>
          <w:trHeight w:val="117"/>
        </w:trPr>
        <w:tc>
          <w:tcPr>
            <w:tcW w:w="6096" w:type="dxa"/>
            <w:gridSpan w:val="2"/>
            <w:tcBorders>
              <w:top w:val="single" w:sz="4" w:space="0" w:color="auto"/>
              <w:left w:val="nil"/>
              <w:bottom w:val="nil"/>
              <w:right w:val="nil"/>
            </w:tcBorders>
          </w:tcPr>
          <w:p w:rsidR="008C31F8" w:rsidRPr="00CF4149" w:rsidRDefault="008C31F8" w:rsidP="00FD36CC">
            <w:pPr>
              <w:ind w:right="-250" w:hanging="108"/>
              <w:rPr>
                <w:rFonts w:cs="Arial"/>
                <w:sz w:val="16"/>
              </w:rPr>
            </w:pPr>
            <w:r>
              <w:rPr>
                <w:rFonts w:cs="Arial"/>
                <w:noProof/>
                <w:sz w:val="16"/>
              </w:rPr>
              <w:drawing>
                <wp:anchor distT="0" distB="0" distL="114300" distR="114300" simplePos="0" relativeHeight="251797504" behindDoc="1" locked="0" layoutInCell="1" allowOverlap="1" wp14:anchorId="4E7EBB14" wp14:editId="6EDBC4CE">
                  <wp:simplePos x="0" y="0"/>
                  <wp:positionH relativeFrom="column">
                    <wp:posOffset>2152015</wp:posOffset>
                  </wp:positionH>
                  <wp:positionV relativeFrom="paragraph">
                    <wp:posOffset>261620</wp:posOffset>
                  </wp:positionV>
                  <wp:extent cx="884555" cy="270510"/>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8455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 w:val="16"/>
              </w:rPr>
              <w:t xml:space="preserve">* We shall email you to confirm your details are correct, to qualify you must reply, we shall then send your Amazon voucher.  If we have not contacted you within 30 days, please email us at </w:t>
            </w:r>
            <w:hyperlink r:id="rId76" w:history="1">
              <w:r w:rsidRPr="009C3032">
                <w:rPr>
                  <w:rStyle w:val="Hyperlink"/>
                  <w:rFonts w:cs="Arial"/>
                  <w:sz w:val="16"/>
                </w:rPr>
                <w:t>info@spiressmiles.co.uk</w:t>
              </w:r>
            </w:hyperlink>
            <w:r>
              <w:rPr>
                <w:rFonts w:cs="Arial"/>
                <w:sz w:val="16"/>
              </w:rPr>
              <w:t xml:space="preserve"> </w:t>
            </w:r>
          </w:p>
        </w:tc>
      </w:tr>
    </w:tbl>
    <w:p w:rsidR="008C31F8" w:rsidRPr="00B349B3" w:rsidRDefault="008C31F8" w:rsidP="008C31F8">
      <w:pPr>
        <w:pStyle w:val="Header"/>
        <w:tabs>
          <w:tab w:val="clear" w:pos="4153"/>
          <w:tab w:val="clear" w:pos="8306"/>
        </w:tabs>
        <w:ind w:left="-720"/>
        <w:jc w:val="center"/>
        <w:rPr>
          <w:rFonts w:cs="Arial"/>
          <w:sz w:val="16"/>
        </w:rPr>
      </w:pPr>
    </w:p>
    <w:p w:rsidR="008C31F8" w:rsidRPr="001F6428" w:rsidRDefault="008C31F8" w:rsidP="008C31F8">
      <w:pPr>
        <w:pStyle w:val="Header"/>
        <w:tabs>
          <w:tab w:val="left" w:pos="2127"/>
        </w:tabs>
      </w:pPr>
    </w:p>
    <w:p w:rsidR="008C31F8" w:rsidRPr="008C31F8" w:rsidRDefault="008C31F8" w:rsidP="008C31F8">
      <w:pPr>
        <w:pStyle w:val="Footer"/>
        <w:tabs>
          <w:tab w:val="clear" w:pos="4153"/>
        </w:tabs>
        <w:rPr>
          <w:rStyle w:val="Hyperlink"/>
          <w:rFonts w:cs="Arial"/>
          <w:color w:val="auto"/>
          <w:sz w:val="18"/>
          <w:szCs w:val="18"/>
          <w:u w:val="none"/>
        </w:rPr>
      </w:pPr>
      <w:r w:rsidRPr="001D6244">
        <w:rPr>
          <w:rFonts w:cs="Arial"/>
          <w:sz w:val="18"/>
          <w:szCs w:val="18"/>
        </w:rPr>
        <w:t xml:space="preserve">Post back to: Spires Smiles, Oakbank, Crawley Hill, West Wellow, Romsey, SO51 6APFind us on Facebook or email:  </w:t>
      </w:r>
      <w:hyperlink r:id="rId77" w:history="1">
        <w:r w:rsidRPr="001D6244">
          <w:rPr>
            <w:rStyle w:val="Hyperlink"/>
            <w:rFonts w:cs="Arial"/>
            <w:sz w:val="18"/>
            <w:szCs w:val="18"/>
          </w:rPr>
          <w:t>info@spiressmiles.co.uk</w:t>
        </w:r>
      </w:hyperlink>
    </w:p>
    <w:p w:rsidR="008C31F8" w:rsidRPr="001D6244" w:rsidRDefault="008C31F8" w:rsidP="008C31F8">
      <w:pPr>
        <w:pStyle w:val="Footer"/>
        <w:jc w:val="center"/>
        <w:rPr>
          <w:rFonts w:cs="Arial"/>
          <w:sz w:val="18"/>
          <w:szCs w:val="18"/>
        </w:rPr>
      </w:pPr>
      <w:r w:rsidRPr="001D6244">
        <w:rPr>
          <w:rFonts w:cs="Arial"/>
          <w:sz w:val="18"/>
          <w:szCs w:val="18"/>
        </w:rPr>
        <w:t>Website:  www.spiressmiles.co.uk    Telephone:  Ann 07910 382584  Denise:  07897 981707  John:  07850 776238</w:t>
      </w:r>
    </w:p>
    <w:p w:rsidR="004014B3" w:rsidRPr="00AC5D1A" w:rsidRDefault="008C31F8" w:rsidP="00AC5D1A">
      <w:pPr>
        <w:pStyle w:val="Footer"/>
        <w:jc w:val="center"/>
        <w:rPr>
          <w:rFonts w:cs="Arial"/>
          <w:sz w:val="18"/>
          <w:szCs w:val="18"/>
        </w:rPr>
      </w:pPr>
      <w:r w:rsidRPr="001D6244">
        <w:rPr>
          <w:i/>
          <w:sz w:val="18"/>
          <w:szCs w:val="18"/>
        </w:rPr>
        <w:t>Registered charity number: 1161277     HMRC charity reference: EW33567</w:t>
      </w:r>
    </w:p>
    <w:p w:rsidR="00454D51" w:rsidRPr="00454D51" w:rsidRDefault="00454D51" w:rsidP="005C2CC5">
      <w:pPr>
        <w:jc w:val="both"/>
        <w:rPr>
          <w:rFonts w:cs="Arial"/>
          <w:sz w:val="12"/>
        </w:rPr>
      </w:pPr>
    </w:p>
    <w:p w:rsidR="005B5845" w:rsidRPr="005B5845" w:rsidRDefault="00AC5D1A" w:rsidP="00062B1F">
      <w:pPr>
        <w:pStyle w:val="Header"/>
        <w:tabs>
          <w:tab w:val="left" w:pos="2127"/>
        </w:tabs>
        <w:rPr>
          <w:rFonts w:cs="Arial"/>
          <w:sz w:val="10"/>
        </w:rPr>
      </w:pPr>
      <w:r>
        <w:rPr>
          <w:rFonts w:cs="Arial"/>
          <w:noProof/>
          <w:sz w:val="16"/>
        </w:rPr>
        <w:lastRenderedPageBreak/>
        <mc:AlternateContent>
          <mc:Choice Requires="wps">
            <w:drawing>
              <wp:anchor distT="0" distB="0" distL="114300" distR="114300" simplePos="0" relativeHeight="251684864" behindDoc="1" locked="0" layoutInCell="1" allowOverlap="1" wp14:anchorId="776FA4C3" wp14:editId="1110D583">
                <wp:simplePos x="0" y="0"/>
                <wp:positionH relativeFrom="column">
                  <wp:posOffset>-360680</wp:posOffset>
                </wp:positionH>
                <wp:positionV relativeFrom="paragraph">
                  <wp:posOffset>635</wp:posOffset>
                </wp:positionV>
                <wp:extent cx="4669155" cy="6629400"/>
                <wp:effectExtent l="19050" t="19050" r="17145" b="19050"/>
                <wp:wrapNone/>
                <wp:docPr id="9" name="Rectangl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9155" cy="6629400"/>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5" o:spid="_x0000_s1026" style="position:absolute;margin-left:-28.4pt;margin-top:.05pt;width:367.65pt;height:522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" filled="f" strokeweight="3pt">
                <v:stroke linestyle="thinThin"/>
              </v:rect>
            </w:pict>
          </mc:Fallback>
        </mc:AlternateContent>
      </w:r>
      <w:r w:rsidR="00110B31">
        <w:tab/>
      </w:r>
      <w:r w:rsidR="00110B31">
        <w:rPr>
          <w:rFonts w:cs="Arial"/>
        </w:rPr>
        <w:t xml:space="preserve"> </w:t>
      </w:r>
    </w:p>
    <w:p w:rsidR="00454D51" w:rsidRDefault="009832A3" w:rsidP="00454D51">
      <w:pPr>
        <w:tabs>
          <w:tab w:val="left" w:pos="3819"/>
        </w:tabs>
        <w:jc w:val="both"/>
        <w:rPr>
          <w:rFonts w:cs="Arial"/>
          <w:b/>
          <w:sz w:val="28"/>
        </w:rPr>
      </w:pPr>
      <w:r>
        <w:rPr>
          <w:rFonts w:cs="Arial"/>
          <w:b/>
          <w:sz w:val="28"/>
        </w:rPr>
        <w:t>Useful References</w:t>
      </w:r>
    </w:p>
    <w:p w:rsidR="009832A3" w:rsidRPr="00CF1BAE" w:rsidRDefault="009832A3" w:rsidP="00454D51">
      <w:pPr>
        <w:tabs>
          <w:tab w:val="left" w:pos="3819"/>
        </w:tabs>
        <w:jc w:val="both"/>
        <w:rPr>
          <w:rFonts w:cs="Arial"/>
          <w:b/>
          <w:sz w:val="18"/>
        </w:rPr>
      </w:pPr>
    </w:p>
    <w:p w:rsidR="009832A3" w:rsidRPr="009832A3" w:rsidRDefault="009832A3" w:rsidP="00454D51">
      <w:pPr>
        <w:tabs>
          <w:tab w:val="left" w:pos="3819"/>
        </w:tabs>
        <w:jc w:val="both"/>
        <w:rPr>
          <w:rFonts w:cs="Arial"/>
          <w:b/>
          <w:sz w:val="24"/>
        </w:rPr>
      </w:pPr>
      <w:r w:rsidRPr="009832A3">
        <w:rPr>
          <w:rFonts w:cs="Arial"/>
          <w:b/>
          <w:sz w:val="24"/>
        </w:rPr>
        <w:t>Cleft Information</w:t>
      </w:r>
    </w:p>
    <w:p w:rsidR="009832A3" w:rsidRPr="00CF1BAE" w:rsidRDefault="009832A3" w:rsidP="00F734C0">
      <w:pPr>
        <w:tabs>
          <w:tab w:val="left" w:pos="3819"/>
        </w:tabs>
        <w:rPr>
          <w:rFonts w:cs="Arial"/>
          <w:b/>
          <w:sz w:val="18"/>
        </w:rPr>
      </w:pPr>
    </w:p>
    <w:p w:rsidR="00062B1F" w:rsidRDefault="00062B1F" w:rsidP="00062B1F">
      <w:pPr>
        <w:tabs>
          <w:tab w:val="left" w:pos="3819"/>
        </w:tabs>
        <w:rPr>
          <w:rFonts w:cs="Arial"/>
        </w:rPr>
      </w:pPr>
      <w:r>
        <w:rPr>
          <w:rFonts w:cs="Arial"/>
          <w:b/>
        </w:rPr>
        <w:t xml:space="preserve">Changing Faces – </w:t>
      </w:r>
      <w:r>
        <w:rPr>
          <w:rFonts w:cs="Arial"/>
        </w:rPr>
        <w:t xml:space="preserve">a charity giving support to people with facial difference: </w:t>
      </w:r>
      <w:r w:rsidRPr="00A952E2">
        <w:rPr>
          <w:rFonts w:cs="Arial"/>
        </w:rPr>
        <w:t>www.changingfaces.org.uk</w:t>
      </w:r>
    </w:p>
    <w:p w:rsidR="00A952E2" w:rsidRPr="00CF1BAE" w:rsidRDefault="00A952E2" w:rsidP="00F734C0">
      <w:pPr>
        <w:tabs>
          <w:tab w:val="left" w:pos="3819"/>
        </w:tabs>
        <w:rPr>
          <w:rFonts w:cs="Arial"/>
          <w:sz w:val="18"/>
        </w:rPr>
      </w:pPr>
    </w:p>
    <w:p w:rsidR="00A952E2" w:rsidRDefault="00A952E2" w:rsidP="00F734C0">
      <w:pPr>
        <w:tabs>
          <w:tab w:val="left" w:pos="3819"/>
        </w:tabs>
        <w:rPr>
          <w:rFonts w:cs="Arial"/>
        </w:rPr>
      </w:pPr>
      <w:r>
        <w:rPr>
          <w:rFonts w:cs="Arial"/>
          <w:b/>
        </w:rPr>
        <w:t xml:space="preserve">CLAPA – Cleft Lip and Palate Association, </w:t>
      </w:r>
      <w:r>
        <w:rPr>
          <w:rFonts w:cs="Arial"/>
        </w:rPr>
        <w:t>1</w:t>
      </w:r>
      <w:r w:rsidRPr="00A952E2">
        <w:rPr>
          <w:rFonts w:cs="Arial"/>
          <w:vertAlign w:val="superscript"/>
        </w:rPr>
        <w:t>st</w:t>
      </w:r>
      <w:r>
        <w:rPr>
          <w:rFonts w:cs="Arial"/>
        </w:rPr>
        <w:t xml:space="preserve"> Floor Green Man Tower, 332 Goswell Road, London, EC1V 7LQ</w:t>
      </w:r>
      <w:r w:rsidR="0091081E">
        <w:rPr>
          <w:rFonts w:cs="Arial"/>
        </w:rPr>
        <w:t xml:space="preserve"> </w:t>
      </w:r>
      <w:hyperlink r:id="rId78" w:history="1">
        <w:r w:rsidR="0091081E" w:rsidRPr="00B933A8">
          <w:rPr>
            <w:rStyle w:val="Hyperlink"/>
            <w:rFonts w:cs="Arial"/>
          </w:rPr>
          <w:t>www.clapa.com</w:t>
        </w:r>
      </w:hyperlink>
      <w:r w:rsidR="0091081E">
        <w:rPr>
          <w:rFonts w:cs="Arial"/>
        </w:rPr>
        <w:t xml:space="preserve"> </w:t>
      </w:r>
    </w:p>
    <w:p w:rsidR="0091081E" w:rsidRDefault="0091081E" w:rsidP="00F734C0">
      <w:pPr>
        <w:tabs>
          <w:tab w:val="left" w:pos="3819"/>
        </w:tabs>
        <w:rPr>
          <w:rFonts w:cs="Arial"/>
        </w:rPr>
      </w:pPr>
      <w:r>
        <w:rPr>
          <w:rFonts w:cs="Arial"/>
        </w:rPr>
        <w:t>E mail info@clapa.com</w:t>
      </w:r>
    </w:p>
    <w:p w:rsidR="00A952E2" w:rsidRPr="00CF1BAE" w:rsidRDefault="00A952E2" w:rsidP="00F734C0">
      <w:pPr>
        <w:tabs>
          <w:tab w:val="left" w:pos="3819"/>
        </w:tabs>
        <w:rPr>
          <w:rFonts w:cs="Arial"/>
          <w:sz w:val="18"/>
        </w:rPr>
      </w:pPr>
    </w:p>
    <w:p w:rsidR="00A952E2" w:rsidRDefault="00A952E2" w:rsidP="00F734C0">
      <w:pPr>
        <w:tabs>
          <w:tab w:val="left" w:pos="3819"/>
        </w:tabs>
        <w:rPr>
          <w:rFonts w:cs="Arial"/>
          <w:szCs w:val="22"/>
        </w:rPr>
      </w:pPr>
      <w:r>
        <w:rPr>
          <w:rFonts w:cs="Arial"/>
          <w:b/>
        </w:rPr>
        <w:t xml:space="preserve">Salisbury – </w:t>
      </w:r>
      <w:r>
        <w:rPr>
          <w:rFonts w:cs="Arial"/>
        </w:rPr>
        <w:t xml:space="preserve">discharge from hospital (after cleft related surgery) information can be found on the </w:t>
      </w:r>
      <w:r w:rsidRPr="00A952E2">
        <w:rPr>
          <w:rFonts w:cs="Arial"/>
          <w:szCs w:val="22"/>
        </w:rPr>
        <w:t>Salisbury District Hospital</w:t>
      </w:r>
      <w:r>
        <w:rPr>
          <w:rFonts w:cs="Arial"/>
          <w:szCs w:val="22"/>
        </w:rPr>
        <w:t xml:space="preserve"> web site under patient information: </w:t>
      </w:r>
      <w:hyperlink r:id="rId79" w:history="1">
        <w:r w:rsidR="00062B1F" w:rsidRPr="002E56E5">
          <w:rPr>
            <w:rStyle w:val="Hyperlink"/>
            <w:rFonts w:cs="Arial"/>
            <w:szCs w:val="22"/>
          </w:rPr>
          <w:t>www.salisbury.nhs.uk</w:t>
        </w:r>
      </w:hyperlink>
    </w:p>
    <w:p w:rsidR="00062B1F" w:rsidRDefault="00062B1F" w:rsidP="00F734C0">
      <w:pPr>
        <w:tabs>
          <w:tab w:val="left" w:pos="3819"/>
        </w:tabs>
        <w:rPr>
          <w:rFonts w:cs="Arial"/>
          <w:szCs w:val="22"/>
        </w:rPr>
      </w:pPr>
    </w:p>
    <w:p w:rsidR="00062B1F" w:rsidRDefault="00062B1F" w:rsidP="00062B1F">
      <w:pPr>
        <w:tabs>
          <w:tab w:val="left" w:pos="3819"/>
        </w:tabs>
        <w:rPr>
          <w:rFonts w:cs="Arial"/>
        </w:rPr>
      </w:pPr>
      <w:r>
        <w:rPr>
          <w:rFonts w:cs="Arial"/>
          <w:b/>
        </w:rPr>
        <w:t xml:space="preserve">Spires Cleft Centre Website – </w:t>
      </w:r>
      <w:r w:rsidRPr="00A952E2">
        <w:rPr>
          <w:rFonts w:cs="Arial"/>
        </w:rPr>
        <w:t>www.spirescentre.nhs.uk</w:t>
      </w:r>
    </w:p>
    <w:p w:rsidR="00A952E2" w:rsidRPr="00CF1BAE" w:rsidRDefault="00A952E2" w:rsidP="00F734C0">
      <w:pPr>
        <w:tabs>
          <w:tab w:val="left" w:pos="3819"/>
        </w:tabs>
        <w:rPr>
          <w:rFonts w:cs="Arial"/>
          <w:sz w:val="18"/>
        </w:rPr>
      </w:pPr>
    </w:p>
    <w:p w:rsidR="00A952E2" w:rsidRPr="00CF1BAE" w:rsidRDefault="00A952E2" w:rsidP="00F734C0">
      <w:pPr>
        <w:tabs>
          <w:tab w:val="left" w:pos="3819"/>
        </w:tabs>
        <w:rPr>
          <w:rFonts w:cs="Arial"/>
          <w:sz w:val="18"/>
        </w:rPr>
      </w:pPr>
    </w:p>
    <w:p w:rsidR="00A952E2" w:rsidRDefault="00A952E2" w:rsidP="00F734C0">
      <w:pPr>
        <w:tabs>
          <w:tab w:val="left" w:pos="3819"/>
        </w:tabs>
        <w:rPr>
          <w:rFonts w:cs="Arial"/>
          <w:b/>
          <w:sz w:val="24"/>
        </w:rPr>
      </w:pPr>
      <w:r w:rsidRPr="00A952E2">
        <w:rPr>
          <w:rFonts w:cs="Arial"/>
          <w:b/>
          <w:sz w:val="24"/>
        </w:rPr>
        <w:t>Breast Feeding</w:t>
      </w:r>
      <w:r>
        <w:rPr>
          <w:rFonts w:cs="Arial"/>
          <w:b/>
          <w:sz w:val="24"/>
        </w:rPr>
        <w:t xml:space="preserve"> Help</w:t>
      </w:r>
    </w:p>
    <w:p w:rsidR="00A952E2" w:rsidRDefault="00A952E2" w:rsidP="00F734C0">
      <w:pPr>
        <w:tabs>
          <w:tab w:val="left" w:pos="3819"/>
        </w:tabs>
        <w:rPr>
          <w:rFonts w:cs="Arial"/>
          <w:b/>
          <w:sz w:val="18"/>
        </w:rPr>
      </w:pPr>
    </w:p>
    <w:p w:rsidR="00062B1F" w:rsidRDefault="00062B1F" w:rsidP="00062B1F">
      <w:pPr>
        <w:tabs>
          <w:tab w:val="left" w:pos="3819"/>
        </w:tabs>
        <w:rPr>
          <w:rFonts w:cs="Arial"/>
        </w:rPr>
      </w:pPr>
      <w:r>
        <w:rPr>
          <w:rFonts w:cs="Arial"/>
          <w:b/>
        </w:rPr>
        <w:t xml:space="preserve">Breast Pump Web Sites – </w:t>
      </w:r>
      <w:r w:rsidRPr="00F734C0">
        <w:rPr>
          <w:rFonts w:cs="Arial"/>
        </w:rPr>
        <w:t>www.expressyourselfmums.co.uk</w:t>
      </w:r>
      <w:r>
        <w:rPr>
          <w:rFonts w:cs="Arial"/>
        </w:rPr>
        <w:t xml:space="preserve">, </w:t>
      </w:r>
      <w:r w:rsidRPr="00F734C0">
        <w:rPr>
          <w:rFonts w:cs="Arial"/>
        </w:rPr>
        <w:t>www.breastpumps.co.uk</w:t>
      </w:r>
      <w:r>
        <w:rPr>
          <w:rFonts w:cs="Arial"/>
        </w:rPr>
        <w:t xml:space="preserve"> (you may find others)</w:t>
      </w:r>
    </w:p>
    <w:p w:rsidR="00B378F4" w:rsidRDefault="00B378F4" w:rsidP="00062B1F">
      <w:pPr>
        <w:tabs>
          <w:tab w:val="left" w:pos="3819"/>
        </w:tabs>
        <w:rPr>
          <w:rFonts w:cs="Arial"/>
        </w:rPr>
      </w:pPr>
    </w:p>
    <w:p w:rsidR="00B378F4" w:rsidRDefault="00B378F4" w:rsidP="00B378F4">
      <w:pPr>
        <w:tabs>
          <w:tab w:val="left" w:pos="3819"/>
        </w:tabs>
        <w:rPr>
          <w:rFonts w:cs="Arial"/>
        </w:rPr>
      </w:pPr>
      <w:r>
        <w:rPr>
          <w:rFonts w:cs="Arial"/>
          <w:b/>
        </w:rPr>
        <w:t>La Leche League –</w:t>
      </w:r>
      <w:hyperlink r:id="rId80" w:history="1">
        <w:r w:rsidRPr="002E56E5">
          <w:rPr>
            <w:rStyle w:val="Hyperlink"/>
            <w:rFonts w:cs="Arial"/>
          </w:rPr>
          <w:t>www.laleche.org.uk</w:t>
        </w:r>
      </w:hyperlink>
    </w:p>
    <w:p w:rsidR="00B378F4" w:rsidRDefault="00B378F4" w:rsidP="00B378F4">
      <w:pPr>
        <w:tabs>
          <w:tab w:val="left" w:pos="3819"/>
        </w:tabs>
        <w:rPr>
          <w:rFonts w:cs="Arial"/>
        </w:rPr>
      </w:pPr>
    </w:p>
    <w:p w:rsidR="00957998" w:rsidRPr="00AC5D1A" w:rsidRDefault="00957998" w:rsidP="00B378F4">
      <w:pPr>
        <w:tabs>
          <w:tab w:val="left" w:pos="3819"/>
        </w:tabs>
        <w:rPr>
          <w:rFonts w:cs="Arial"/>
        </w:rPr>
      </w:pPr>
      <w:r w:rsidRPr="00AC5D1A">
        <w:rPr>
          <w:rFonts w:cs="Arial"/>
          <w:b/>
        </w:rPr>
        <w:t xml:space="preserve">Medela US Easy </w:t>
      </w:r>
      <w:r w:rsidR="00AC5D1A" w:rsidRPr="00AC5D1A">
        <w:rPr>
          <w:rFonts w:cs="Arial"/>
          <w:b/>
        </w:rPr>
        <w:t>Expression</w:t>
      </w:r>
      <w:r w:rsidRPr="00AC5D1A">
        <w:rPr>
          <w:rFonts w:cs="Arial"/>
          <w:b/>
        </w:rPr>
        <w:t xml:space="preserve"> Bustier </w:t>
      </w:r>
      <w:r w:rsidR="0091081E">
        <w:rPr>
          <w:rFonts w:cs="Arial"/>
          <w:b/>
        </w:rPr>
        <w:t>(</w:t>
      </w:r>
      <w:r w:rsidR="00622FF4" w:rsidRPr="00AC5D1A">
        <w:rPr>
          <w:rFonts w:cs="Arial"/>
          <w:b/>
        </w:rPr>
        <w:t>to hold</w:t>
      </w:r>
      <w:r w:rsidR="00AC5D1A" w:rsidRPr="00AC5D1A">
        <w:rPr>
          <w:rFonts w:cs="Arial"/>
          <w:b/>
        </w:rPr>
        <w:t xml:space="preserve"> breast pump in place</w:t>
      </w:r>
      <w:r w:rsidR="00622FF4" w:rsidRPr="00AC5D1A">
        <w:rPr>
          <w:rFonts w:cs="Arial"/>
          <w:b/>
        </w:rPr>
        <w:t xml:space="preserve">) </w:t>
      </w:r>
      <w:r w:rsidR="00622FF4">
        <w:rPr>
          <w:rFonts w:cs="Arial"/>
          <w:b/>
        </w:rPr>
        <w:t>-</w:t>
      </w:r>
      <w:r w:rsidR="00AC5D1A">
        <w:rPr>
          <w:rFonts w:cs="Arial"/>
          <w:b/>
        </w:rPr>
        <w:t xml:space="preserve"> </w:t>
      </w:r>
      <w:hyperlink r:id="rId81" w:history="1">
        <w:r w:rsidR="00AC5D1A" w:rsidRPr="00DF51EF">
          <w:rPr>
            <w:rStyle w:val="Hyperlink"/>
            <w:rFonts w:cs="Arial"/>
          </w:rPr>
          <w:t>www.expressyourselfmums.co.uk</w:t>
        </w:r>
      </w:hyperlink>
      <w:r w:rsidR="00AC5D1A">
        <w:rPr>
          <w:rFonts w:cs="Arial"/>
        </w:rPr>
        <w:t xml:space="preserve"> (you may find other web sites)</w:t>
      </w:r>
    </w:p>
    <w:p w:rsidR="00A952E2" w:rsidRDefault="00A952E2" w:rsidP="00F734C0">
      <w:pPr>
        <w:tabs>
          <w:tab w:val="left" w:pos="3819"/>
        </w:tabs>
        <w:rPr>
          <w:rFonts w:cs="Arial"/>
        </w:rPr>
      </w:pPr>
      <w:r>
        <w:rPr>
          <w:rFonts w:cs="Arial"/>
          <w:b/>
        </w:rPr>
        <w:t xml:space="preserve">National Child Birth Trust – </w:t>
      </w:r>
      <w:r w:rsidR="00F734C0" w:rsidRPr="00F734C0">
        <w:rPr>
          <w:rFonts w:cs="Arial"/>
        </w:rPr>
        <w:t>www.nct.org.uk</w:t>
      </w:r>
    </w:p>
    <w:p w:rsidR="00F734C0" w:rsidRPr="00CF1BAE" w:rsidRDefault="00F734C0" w:rsidP="00F734C0">
      <w:pPr>
        <w:tabs>
          <w:tab w:val="left" w:pos="3819"/>
        </w:tabs>
        <w:rPr>
          <w:rFonts w:cs="Arial"/>
          <w:sz w:val="18"/>
        </w:rPr>
      </w:pPr>
    </w:p>
    <w:p w:rsidR="00A952E2" w:rsidRDefault="00F734C0" w:rsidP="00454D51">
      <w:pPr>
        <w:tabs>
          <w:tab w:val="left" w:pos="3819"/>
        </w:tabs>
        <w:jc w:val="both"/>
        <w:rPr>
          <w:rFonts w:cs="Arial"/>
          <w:b/>
          <w:sz w:val="24"/>
        </w:rPr>
      </w:pPr>
      <w:r>
        <w:rPr>
          <w:rFonts w:cs="Arial"/>
          <w:b/>
          <w:sz w:val="24"/>
        </w:rPr>
        <w:t>Speech and Language</w:t>
      </w:r>
    </w:p>
    <w:p w:rsidR="00F734C0" w:rsidRPr="00CF1BAE" w:rsidRDefault="00F734C0" w:rsidP="00454D51">
      <w:pPr>
        <w:tabs>
          <w:tab w:val="left" w:pos="3819"/>
        </w:tabs>
        <w:jc w:val="both"/>
        <w:rPr>
          <w:rFonts w:cs="Arial"/>
          <w:b/>
          <w:sz w:val="18"/>
        </w:rPr>
      </w:pPr>
    </w:p>
    <w:p w:rsidR="00F734C0" w:rsidRDefault="00F92E2B" w:rsidP="00454D51">
      <w:pPr>
        <w:tabs>
          <w:tab w:val="left" w:pos="3819"/>
        </w:tabs>
        <w:jc w:val="both"/>
        <w:rPr>
          <w:rFonts w:cs="Arial"/>
        </w:rPr>
      </w:pPr>
      <w:r w:rsidRPr="00F92E2B">
        <w:rPr>
          <w:rFonts w:cs="Arial"/>
          <w:b/>
        </w:rPr>
        <w:t>Association of Speech and Language Therapists in Independent Practice (ASLTIP)</w:t>
      </w:r>
      <w:r>
        <w:rPr>
          <w:rFonts w:cs="Arial"/>
        </w:rPr>
        <w:t xml:space="preserve"> – </w:t>
      </w:r>
      <w:r w:rsidRPr="00F92E2B">
        <w:rPr>
          <w:rFonts w:cs="Arial"/>
        </w:rPr>
        <w:t>www.helpwithtalking.com</w:t>
      </w:r>
    </w:p>
    <w:p w:rsidR="00F92E2B" w:rsidRDefault="00F92E2B" w:rsidP="00454D51">
      <w:pPr>
        <w:tabs>
          <w:tab w:val="left" w:pos="3819"/>
        </w:tabs>
        <w:jc w:val="both"/>
        <w:rPr>
          <w:rFonts w:cs="Arial"/>
        </w:rPr>
      </w:pPr>
    </w:p>
    <w:p w:rsidR="00F92E2B" w:rsidRDefault="00F92E2B" w:rsidP="00454D51">
      <w:pPr>
        <w:tabs>
          <w:tab w:val="left" w:pos="3819"/>
        </w:tabs>
        <w:jc w:val="both"/>
        <w:rPr>
          <w:rFonts w:cs="Arial"/>
        </w:rPr>
      </w:pPr>
      <w:r>
        <w:rPr>
          <w:rFonts w:cs="Arial"/>
          <w:b/>
        </w:rPr>
        <w:t xml:space="preserve">ICAN – </w:t>
      </w:r>
      <w:r>
        <w:rPr>
          <w:rFonts w:cs="Arial"/>
        </w:rPr>
        <w:t xml:space="preserve">a charity working for children with speech and language difficulties </w:t>
      </w:r>
      <w:r w:rsidRPr="00F92E2B">
        <w:rPr>
          <w:rFonts w:cs="Arial"/>
        </w:rPr>
        <w:t>www.ican.org.uk</w:t>
      </w:r>
    </w:p>
    <w:p w:rsidR="00F92E2B" w:rsidRDefault="00F92E2B" w:rsidP="004076CC">
      <w:pPr>
        <w:tabs>
          <w:tab w:val="left" w:pos="3819"/>
        </w:tabs>
        <w:jc w:val="both"/>
        <w:rPr>
          <w:rFonts w:cs="Arial"/>
        </w:rPr>
      </w:pPr>
    </w:p>
    <w:p w:rsidR="00AC5D1A" w:rsidRDefault="00AC5D1A" w:rsidP="004076CC">
      <w:pPr>
        <w:tabs>
          <w:tab w:val="left" w:pos="3819"/>
        </w:tabs>
        <w:jc w:val="both"/>
        <w:rPr>
          <w:rFonts w:cs="Arial"/>
        </w:rPr>
      </w:pPr>
    </w:p>
    <w:p w:rsidR="00AC5D1A" w:rsidRDefault="00AC5D1A" w:rsidP="004076CC">
      <w:pPr>
        <w:tabs>
          <w:tab w:val="left" w:pos="3819"/>
        </w:tabs>
        <w:jc w:val="both"/>
        <w:rPr>
          <w:rFonts w:cs="Arial"/>
        </w:rPr>
      </w:pPr>
    </w:p>
    <w:p w:rsidR="00AC5D1A" w:rsidRDefault="00AC5D1A" w:rsidP="004076CC">
      <w:pPr>
        <w:tabs>
          <w:tab w:val="left" w:pos="3819"/>
        </w:tabs>
        <w:jc w:val="both"/>
        <w:rPr>
          <w:rFonts w:cs="Arial"/>
        </w:rPr>
      </w:pPr>
    </w:p>
    <w:p w:rsidR="00AC5D1A" w:rsidRDefault="00AC5D1A" w:rsidP="004076CC">
      <w:pPr>
        <w:tabs>
          <w:tab w:val="left" w:pos="3819"/>
        </w:tabs>
        <w:jc w:val="both"/>
        <w:rPr>
          <w:rFonts w:cs="Arial"/>
        </w:rPr>
      </w:pPr>
    </w:p>
    <w:p w:rsidR="00AC5D1A" w:rsidRDefault="00AC5D1A" w:rsidP="004076CC">
      <w:pPr>
        <w:tabs>
          <w:tab w:val="left" w:pos="3819"/>
        </w:tabs>
        <w:jc w:val="both"/>
        <w:rPr>
          <w:rFonts w:cs="Arial"/>
        </w:rPr>
      </w:pPr>
    </w:p>
    <w:p w:rsidR="0091081E" w:rsidRDefault="0091081E" w:rsidP="004076CC">
      <w:pPr>
        <w:tabs>
          <w:tab w:val="left" w:pos="3819"/>
        </w:tabs>
        <w:jc w:val="both"/>
        <w:rPr>
          <w:rFonts w:cs="Arial"/>
        </w:rPr>
      </w:pPr>
    </w:p>
    <w:p w:rsidR="0091081E" w:rsidRDefault="0091081E" w:rsidP="004076CC">
      <w:pPr>
        <w:tabs>
          <w:tab w:val="left" w:pos="3819"/>
        </w:tabs>
        <w:jc w:val="both"/>
        <w:rPr>
          <w:rFonts w:cs="Arial"/>
        </w:rPr>
      </w:pPr>
    </w:p>
    <w:p w:rsidR="00B378F4" w:rsidRDefault="00B378F4" w:rsidP="004076CC">
      <w:pPr>
        <w:tabs>
          <w:tab w:val="left" w:pos="3819"/>
        </w:tabs>
        <w:jc w:val="both"/>
        <w:rPr>
          <w:rFonts w:cs="Arial"/>
        </w:rPr>
      </w:pPr>
    </w:p>
    <w:p w:rsidR="005B5845" w:rsidRDefault="005B5845" w:rsidP="004076CC">
      <w:pPr>
        <w:tabs>
          <w:tab w:val="left" w:pos="3819"/>
        </w:tabs>
        <w:jc w:val="both"/>
        <w:rPr>
          <w:rFonts w:cs="Arial"/>
          <w:b/>
          <w:sz w:val="24"/>
        </w:rPr>
      </w:pPr>
    </w:p>
    <w:p w:rsidR="00FE6D23" w:rsidRDefault="00FE6D23" w:rsidP="004076CC">
      <w:pPr>
        <w:tabs>
          <w:tab w:val="left" w:pos="3819"/>
        </w:tabs>
        <w:jc w:val="both"/>
        <w:rPr>
          <w:rFonts w:cs="Arial"/>
          <w:b/>
          <w:sz w:val="24"/>
        </w:rPr>
      </w:pPr>
      <w:r>
        <w:rPr>
          <w:rFonts w:cs="Arial"/>
          <w:noProof/>
          <w:sz w:val="16"/>
        </w:rPr>
        <w:lastRenderedPageBreak/>
        <mc:AlternateContent>
          <mc:Choice Requires="wps">
            <w:drawing>
              <wp:anchor distT="0" distB="0" distL="114300" distR="114300" simplePos="0" relativeHeight="251825152" behindDoc="1" locked="0" layoutInCell="1" allowOverlap="1" wp14:anchorId="099574A5" wp14:editId="45A88222">
                <wp:simplePos x="0" y="0"/>
                <wp:positionH relativeFrom="column">
                  <wp:posOffset>-208280</wp:posOffset>
                </wp:positionH>
                <wp:positionV relativeFrom="paragraph">
                  <wp:posOffset>154940</wp:posOffset>
                </wp:positionV>
                <wp:extent cx="4669155" cy="6858000"/>
                <wp:effectExtent l="19050" t="19050" r="17145" b="19050"/>
                <wp:wrapNone/>
                <wp:docPr id="273" name="Rectangl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9155" cy="6858000"/>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5" o:spid="_x0000_s1026" style="position:absolute;margin-left:-16.4pt;margin-top:12.2pt;width:367.65pt;height:540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" filled="f" strokeweight="3pt">
                <v:stroke linestyle="thinThin"/>
              </v:rect>
            </w:pict>
          </mc:Fallback>
        </mc:AlternateContent>
      </w:r>
    </w:p>
    <w:p w:rsidR="00FE6D23" w:rsidRDefault="00FE6D23" w:rsidP="004076CC">
      <w:pPr>
        <w:tabs>
          <w:tab w:val="left" w:pos="3819"/>
        </w:tabs>
        <w:jc w:val="both"/>
        <w:rPr>
          <w:rFonts w:cs="Arial"/>
          <w:b/>
          <w:sz w:val="24"/>
        </w:rPr>
      </w:pPr>
    </w:p>
    <w:p w:rsidR="00F92E2B" w:rsidRPr="005B5845" w:rsidRDefault="004076CC" w:rsidP="004076CC">
      <w:pPr>
        <w:tabs>
          <w:tab w:val="left" w:pos="3819"/>
        </w:tabs>
        <w:jc w:val="both"/>
        <w:rPr>
          <w:rFonts w:cs="Arial"/>
          <w:b/>
          <w:sz w:val="8"/>
        </w:rPr>
      </w:pPr>
      <w:r w:rsidRPr="004076CC">
        <w:rPr>
          <w:rFonts w:cs="Arial"/>
          <w:b/>
          <w:sz w:val="24"/>
        </w:rPr>
        <w:t>Psychology</w:t>
      </w:r>
    </w:p>
    <w:p w:rsidR="004076CC" w:rsidRPr="005B5845" w:rsidRDefault="004076CC" w:rsidP="004076CC">
      <w:pPr>
        <w:tabs>
          <w:tab w:val="left" w:pos="3819"/>
        </w:tabs>
        <w:jc w:val="both"/>
        <w:rPr>
          <w:rFonts w:cs="Arial"/>
          <w:b/>
          <w:sz w:val="16"/>
        </w:rPr>
      </w:pPr>
    </w:p>
    <w:p w:rsidR="004076CC" w:rsidRDefault="004076CC" w:rsidP="004076CC">
      <w:pPr>
        <w:tabs>
          <w:tab w:val="left" w:pos="3819"/>
        </w:tabs>
        <w:ind w:right="-37"/>
        <w:jc w:val="both"/>
        <w:rPr>
          <w:rFonts w:cs="Arial"/>
        </w:rPr>
      </w:pPr>
      <w:r w:rsidRPr="004076CC">
        <w:rPr>
          <w:rFonts w:cs="Arial"/>
          <w:b/>
        </w:rPr>
        <w:t>British Associatio</w:t>
      </w:r>
      <w:r>
        <w:rPr>
          <w:rFonts w:cs="Arial"/>
          <w:b/>
        </w:rPr>
        <w:t xml:space="preserve">n of Behavioural and </w:t>
      </w:r>
      <w:r w:rsidR="005B5845">
        <w:rPr>
          <w:rFonts w:cs="Arial"/>
          <w:b/>
        </w:rPr>
        <w:t>Cognitive</w:t>
      </w:r>
      <w:r>
        <w:rPr>
          <w:rFonts w:cs="Arial"/>
          <w:b/>
        </w:rPr>
        <w:t xml:space="preserve"> </w:t>
      </w:r>
      <w:r w:rsidRPr="004076CC">
        <w:rPr>
          <w:rFonts w:cs="Arial"/>
          <w:b/>
        </w:rPr>
        <w:t>Psychotherapists</w:t>
      </w:r>
      <w:r>
        <w:rPr>
          <w:rFonts w:cs="Arial"/>
          <w:b/>
        </w:rPr>
        <w:t xml:space="preserve"> – </w:t>
      </w:r>
      <w:r>
        <w:rPr>
          <w:rFonts w:cs="Arial"/>
        </w:rPr>
        <w:t xml:space="preserve">offers information about cognitive-behaviour therapy and a searchable register of accredited therapists in the UK – </w:t>
      </w:r>
      <w:hyperlink r:id="rId82" w:history="1">
        <w:r w:rsidR="00B378F4" w:rsidRPr="002E56E5">
          <w:rPr>
            <w:rStyle w:val="Hyperlink"/>
            <w:rFonts w:cs="Arial"/>
          </w:rPr>
          <w:t>www.babcp.com</w:t>
        </w:r>
      </w:hyperlink>
    </w:p>
    <w:p w:rsidR="00B378F4" w:rsidRDefault="00B378F4" w:rsidP="004076CC">
      <w:pPr>
        <w:tabs>
          <w:tab w:val="left" w:pos="3819"/>
        </w:tabs>
        <w:ind w:right="-37"/>
        <w:jc w:val="both"/>
        <w:rPr>
          <w:rFonts w:cs="Arial"/>
        </w:rPr>
      </w:pPr>
    </w:p>
    <w:p w:rsidR="00B378F4" w:rsidRDefault="00B378F4" w:rsidP="00B378F4">
      <w:pPr>
        <w:tabs>
          <w:tab w:val="left" w:pos="3819"/>
        </w:tabs>
        <w:ind w:right="-37"/>
        <w:jc w:val="both"/>
        <w:rPr>
          <w:rFonts w:cs="Arial"/>
        </w:rPr>
      </w:pPr>
      <w:r>
        <w:rPr>
          <w:rFonts w:cs="Arial"/>
          <w:b/>
        </w:rPr>
        <w:t xml:space="preserve">Cry-sis – </w:t>
      </w:r>
      <w:r>
        <w:rPr>
          <w:rFonts w:cs="Arial"/>
        </w:rPr>
        <w:t xml:space="preserve">support families with excessively crying, sleepless and demanding babies. Tel: 0845 122 8669 (7 days a weeks, 9am – 10pm), web: </w:t>
      </w:r>
      <w:hyperlink r:id="rId83" w:history="1">
        <w:r w:rsidRPr="002E56E5">
          <w:rPr>
            <w:rStyle w:val="Hyperlink"/>
            <w:rFonts w:cs="Arial"/>
          </w:rPr>
          <w:t>www.cry-sis.org.uk</w:t>
        </w:r>
      </w:hyperlink>
      <w:r>
        <w:rPr>
          <w:rFonts w:cs="Arial"/>
        </w:rPr>
        <w:t>.</w:t>
      </w:r>
    </w:p>
    <w:p w:rsidR="00B378F4" w:rsidRDefault="00B378F4" w:rsidP="00B378F4">
      <w:pPr>
        <w:tabs>
          <w:tab w:val="left" w:pos="3819"/>
        </w:tabs>
        <w:ind w:right="-37"/>
        <w:jc w:val="both"/>
        <w:rPr>
          <w:rFonts w:cs="Arial"/>
        </w:rPr>
      </w:pPr>
    </w:p>
    <w:p w:rsidR="00B378F4" w:rsidRDefault="00B378F4" w:rsidP="00B378F4">
      <w:pPr>
        <w:tabs>
          <w:tab w:val="left" w:pos="3819"/>
        </w:tabs>
        <w:ind w:right="-37"/>
        <w:jc w:val="both"/>
        <w:rPr>
          <w:rFonts w:cs="Arial"/>
        </w:rPr>
      </w:pPr>
      <w:r>
        <w:rPr>
          <w:rFonts w:cs="Arial"/>
          <w:b/>
        </w:rPr>
        <w:t xml:space="preserve">Samaritans – </w:t>
      </w:r>
      <w:r>
        <w:rPr>
          <w:rFonts w:cs="Arial"/>
        </w:rPr>
        <w:t xml:space="preserve">A confidential listening service for any person who is despairing or in crisis. Tel: 0845 790 9090, web: </w:t>
      </w:r>
      <w:r w:rsidRPr="00CF1BAE">
        <w:rPr>
          <w:rFonts w:cs="Arial"/>
        </w:rPr>
        <w:t>www.samaritans.org.uk</w:t>
      </w:r>
      <w:r>
        <w:rPr>
          <w:rFonts w:cs="Arial"/>
        </w:rPr>
        <w:t>.</w:t>
      </w:r>
    </w:p>
    <w:p w:rsidR="004076CC" w:rsidRPr="005B5845" w:rsidRDefault="004076CC" w:rsidP="004076CC">
      <w:pPr>
        <w:tabs>
          <w:tab w:val="left" w:pos="3819"/>
        </w:tabs>
        <w:ind w:right="-37"/>
        <w:jc w:val="both"/>
        <w:rPr>
          <w:rFonts w:cs="Arial"/>
          <w:sz w:val="16"/>
        </w:rPr>
      </w:pPr>
    </w:p>
    <w:p w:rsidR="004076CC" w:rsidRDefault="004076CC" w:rsidP="004076CC">
      <w:pPr>
        <w:tabs>
          <w:tab w:val="left" w:pos="3819"/>
        </w:tabs>
        <w:ind w:right="-37"/>
        <w:jc w:val="both"/>
        <w:rPr>
          <w:rFonts w:cs="Arial"/>
        </w:rPr>
      </w:pPr>
      <w:r>
        <w:rPr>
          <w:rFonts w:cs="Arial"/>
          <w:b/>
        </w:rPr>
        <w:t xml:space="preserve">The Association for Postnatal Illness – </w:t>
      </w:r>
      <w:r>
        <w:rPr>
          <w:rFonts w:cs="Arial"/>
        </w:rPr>
        <w:t>provides support to mothers with postnatal depression. Address</w:t>
      </w:r>
      <w:r w:rsidR="00CF1BAE">
        <w:rPr>
          <w:rFonts w:cs="Arial"/>
        </w:rPr>
        <w:t xml:space="preserve">: </w:t>
      </w:r>
      <w:r>
        <w:rPr>
          <w:rFonts w:cs="Arial"/>
        </w:rPr>
        <w:t>145 Dawes Road, London, SW6 7EB, tel</w:t>
      </w:r>
      <w:r w:rsidR="00CF1BAE">
        <w:rPr>
          <w:rFonts w:cs="Arial"/>
        </w:rPr>
        <w:t>:</w:t>
      </w:r>
      <w:r>
        <w:rPr>
          <w:rFonts w:cs="Arial"/>
        </w:rPr>
        <w:t xml:space="preserve"> 02073 860868, fax</w:t>
      </w:r>
      <w:r w:rsidR="00CF1BAE">
        <w:rPr>
          <w:rFonts w:cs="Arial"/>
        </w:rPr>
        <w:t>:</w:t>
      </w:r>
      <w:r>
        <w:rPr>
          <w:rFonts w:cs="Arial"/>
        </w:rPr>
        <w:t xml:space="preserve"> 02073 868885, email</w:t>
      </w:r>
      <w:r w:rsidR="00CF1BAE">
        <w:rPr>
          <w:rFonts w:cs="Arial"/>
        </w:rPr>
        <w:t>:</w:t>
      </w:r>
      <w:r>
        <w:rPr>
          <w:rFonts w:cs="Arial"/>
        </w:rPr>
        <w:t xml:space="preserve"> </w:t>
      </w:r>
      <w:r w:rsidRPr="004076CC">
        <w:rPr>
          <w:rFonts w:cs="Arial"/>
        </w:rPr>
        <w:t>info@apni.org</w:t>
      </w:r>
      <w:r>
        <w:rPr>
          <w:rFonts w:cs="Arial"/>
        </w:rPr>
        <w:t>, web</w:t>
      </w:r>
      <w:r w:rsidR="00CF1BAE">
        <w:rPr>
          <w:rFonts w:cs="Arial"/>
        </w:rPr>
        <w:t>:</w:t>
      </w:r>
      <w:r>
        <w:rPr>
          <w:rFonts w:cs="Arial"/>
        </w:rPr>
        <w:t xml:space="preserve"> </w:t>
      </w:r>
      <w:r w:rsidRPr="004076CC">
        <w:rPr>
          <w:rFonts w:cs="Arial"/>
        </w:rPr>
        <w:t>www.apni.org</w:t>
      </w:r>
      <w:r>
        <w:rPr>
          <w:rFonts w:cs="Arial"/>
        </w:rPr>
        <w:t xml:space="preserve">. </w:t>
      </w:r>
    </w:p>
    <w:p w:rsidR="004076CC" w:rsidRPr="005B5845" w:rsidRDefault="004076CC" w:rsidP="004076CC">
      <w:pPr>
        <w:tabs>
          <w:tab w:val="left" w:pos="3819"/>
        </w:tabs>
        <w:ind w:right="-37"/>
        <w:jc w:val="both"/>
        <w:rPr>
          <w:rFonts w:cs="Arial"/>
          <w:sz w:val="16"/>
        </w:rPr>
      </w:pPr>
    </w:p>
    <w:p w:rsidR="004076CC" w:rsidRPr="00B378F4" w:rsidRDefault="004076CC" w:rsidP="004076CC">
      <w:pPr>
        <w:tabs>
          <w:tab w:val="left" w:pos="3819"/>
        </w:tabs>
        <w:ind w:right="-37"/>
        <w:jc w:val="both"/>
        <w:rPr>
          <w:rFonts w:cs="Arial"/>
        </w:rPr>
      </w:pPr>
      <w:r>
        <w:rPr>
          <w:rFonts w:cs="Arial"/>
          <w:b/>
        </w:rPr>
        <w:t xml:space="preserve">The National Information Centre on Fatherhood – </w:t>
      </w:r>
      <w:r>
        <w:rPr>
          <w:rFonts w:cs="Arial"/>
        </w:rPr>
        <w:t>news, training information, policy updates, research summaries and guides for supporting fathers and their families. Web</w:t>
      </w:r>
      <w:r w:rsidR="00CF1BAE">
        <w:rPr>
          <w:rFonts w:cs="Arial"/>
        </w:rPr>
        <w:t>:</w:t>
      </w:r>
      <w:r>
        <w:rPr>
          <w:rFonts w:cs="Arial"/>
        </w:rPr>
        <w:t xml:space="preserve"> </w:t>
      </w:r>
      <w:r w:rsidRPr="004076CC">
        <w:rPr>
          <w:rFonts w:cs="Arial"/>
        </w:rPr>
        <w:t>www.fatherhoodinstitute.org</w:t>
      </w:r>
      <w:r>
        <w:rPr>
          <w:rFonts w:cs="Arial"/>
        </w:rPr>
        <w:t xml:space="preserve">. </w:t>
      </w:r>
    </w:p>
    <w:p w:rsidR="004076CC" w:rsidRPr="005B5845" w:rsidRDefault="004076CC" w:rsidP="004076CC">
      <w:pPr>
        <w:tabs>
          <w:tab w:val="left" w:pos="3819"/>
        </w:tabs>
        <w:ind w:right="-37"/>
        <w:jc w:val="both"/>
        <w:rPr>
          <w:rFonts w:cs="Arial"/>
          <w:sz w:val="16"/>
        </w:rPr>
      </w:pPr>
    </w:p>
    <w:p w:rsidR="00CF1BAE" w:rsidRDefault="00CF1BAE" w:rsidP="004076CC">
      <w:pPr>
        <w:tabs>
          <w:tab w:val="left" w:pos="3819"/>
        </w:tabs>
        <w:ind w:right="-37"/>
        <w:jc w:val="both"/>
        <w:rPr>
          <w:rFonts w:cs="Arial"/>
          <w:b/>
          <w:sz w:val="24"/>
        </w:rPr>
      </w:pPr>
      <w:r>
        <w:rPr>
          <w:rFonts w:cs="Arial"/>
          <w:b/>
          <w:sz w:val="24"/>
        </w:rPr>
        <w:t>Dental</w:t>
      </w:r>
    </w:p>
    <w:p w:rsidR="00CF1BAE" w:rsidRPr="005B5845" w:rsidRDefault="00CF1BAE" w:rsidP="004076CC">
      <w:pPr>
        <w:tabs>
          <w:tab w:val="left" w:pos="3819"/>
        </w:tabs>
        <w:ind w:right="-37"/>
        <w:jc w:val="both"/>
        <w:rPr>
          <w:rFonts w:cs="Arial"/>
          <w:b/>
          <w:sz w:val="16"/>
        </w:rPr>
      </w:pPr>
    </w:p>
    <w:p w:rsidR="00CF1BAE" w:rsidRDefault="00CF1BAE" w:rsidP="004076CC">
      <w:pPr>
        <w:tabs>
          <w:tab w:val="left" w:pos="3819"/>
        </w:tabs>
        <w:ind w:right="-37"/>
        <w:jc w:val="both"/>
        <w:rPr>
          <w:rFonts w:cs="Arial"/>
        </w:rPr>
      </w:pPr>
      <w:r>
        <w:rPr>
          <w:rFonts w:cs="Arial"/>
          <w:b/>
        </w:rPr>
        <w:t xml:space="preserve">British Dental Association – </w:t>
      </w:r>
      <w:r>
        <w:rPr>
          <w:rFonts w:cs="Arial"/>
        </w:rPr>
        <w:t xml:space="preserve">web: </w:t>
      </w:r>
      <w:r w:rsidRPr="00CF1BAE">
        <w:rPr>
          <w:rFonts w:cs="Arial"/>
        </w:rPr>
        <w:t>www.bda.org</w:t>
      </w:r>
    </w:p>
    <w:p w:rsidR="00CF1BAE" w:rsidRPr="005B5845" w:rsidRDefault="00CF1BAE" w:rsidP="004076CC">
      <w:pPr>
        <w:tabs>
          <w:tab w:val="left" w:pos="3819"/>
        </w:tabs>
        <w:ind w:right="-37"/>
        <w:jc w:val="both"/>
        <w:rPr>
          <w:rFonts w:cs="Arial"/>
          <w:sz w:val="16"/>
        </w:rPr>
      </w:pPr>
    </w:p>
    <w:p w:rsidR="00CF1BAE" w:rsidRDefault="00CF1BAE" w:rsidP="004076CC">
      <w:pPr>
        <w:tabs>
          <w:tab w:val="left" w:pos="3819"/>
        </w:tabs>
        <w:ind w:right="-37"/>
        <w:jc w:val="both"/>
        <w:rPr>
          <w:rFonts w:cs="Arial"/>
        </w:rPr>
      </w:pPr>
      <w:r>
        <w:rPr>
          <w:rFonts w:cs="Arial"/>
          <w:b/>
        </w:rPr>
        <w:t xml:space="preserve">British Orthodontic Society - </w:t>
      </w:r>
      <w:r>
        <w:rPr>
          <w:rFonts w:cs="Arial"/>
        </w:rPr>
        <w:t xml:space="preserve"> web: </w:t>
      </w:r>
      <w:r w:rsidRPr="00CF1BAE">
        <w:rPr>
          <w:rFonts w:cs="Arial"/>
        </w:rPr>
        <w:t>www.bos.org.uk</w:t>
      </w:r>
    </w:p>
    <w:p w:rsidR="00CF1BAE" w:rsidRPr="005B5845" w:rsidRDefault="00CF1BAE" w:rsidP="004076CC">
      <w:pPr>
        <w:tabs>
          <w:tab w:val="left" w:pos="3819"/>
        </w:tabs>
        <w:ind w:right="-37"/>
        <w:jc w:val="both"/>
        <w:rPr>
          <w:rFonts w:cs="Arial"/>
          <w:sz w:val="16"/>
        </w:rPr>
      </w:pPr>
    </w:p>
    <w:p w:rsidR="00CF1BAE" w:rsidRDefault="00CF1BAE" w:rsidP="004076CC">
      <w:pPr>
        <w:tabs>
          <w:tab w:val="left" w:pos="3819"/>
        </w:tabs>
        <w:ind w:right="-37"/>
        <w:jc w:val="both"/>
        <w:rPr>
          <w:rFonts w:cs="Arial"/>
        </w:rPr>
      </w:pPr>
      <w:r>
        <w:rPr>
          <w:rFonts w:cs="Arial"/>
          <w:b/>
        </w:rPr>
        <w:t xml:space="preserve">Max Appeal (22q11 deletion syndrome, VCFS) – </w:t>
      </w:r>
      <w:r>
        <w:rPr>
          <w:rFonts w:cs="Arial"/>
        </w:rPr>
        <w:t>address: Lansdowne House, 15 Meriden Avenue, Stourbridge, DY8 4QN</w:t>
      </w:r>
      <w:r w:rsidR="00FE78BE">
        <w:rPr>
          <w:rFonts w:cs="Arial"/>
        </w:rPr>
        <w:t>, t</w:t>
      </w:r>
      <w:r>
        <w:rPr>
          <w:rFonts w:cs="Arial"/>
        </w:rPr>
        <w:t>el: 0800 389 1049 (</w:t>
      </w:r>
      <w:r w:rsidR="005B5845">
        <w:rPr>
          <w:rFonts w:cs="Arial"/>
        </w:rPr>
        <w:t>free phone</w:t>
      </w:r>
      <w:r w:rsidR="009E1140">
        <w:rPr>
          <w:rFonts w:cs="Arial"/>
        </w:rPr>
        <w:t xml:space="preserve"> help</w:t>
      </w:r>
      <w:r>
        <w:rPr>
          <w:rFonts w:cs="Arial"/>
        </w:rPr>
        <w:t xml:space="preserve">line) or 01384 821227, email: </w:t>
      </w:r>
      <w:r w:rsidRPr="00CF1BAE">
        <w:rPr>
          <w:rFonts w:cs="Arial"/>
        </w:rPr>
        <w:t>info@maxappeal.org.uk</w:t>
      </w:r>
      <w:r>
        <w:rPr>
          <w:rFonts w:cs="Arial"/>
        </w:rPr>
        <w:t xml:space="preserve">, web: </w:t>
      </w:r>
      <w:r w:rsidRPr="00CF1BAE">
        <w:rPr>
          <w:rFonts w:cs="Arial"/>
        </w:rPr>
        <w:t>www.maxappeal.org.uk</w:t>
      </w:r>
      <w:r>
        <w:rPr>
          <w:rFonts w:cs="Arial"/>
        </w:rPr>
        <w:t>.</w:t>
      </w:r>
    </w:p>
    <w:p w:rsidR="00CF1BAE" w:rsidRPr="005B5845" w:rsidRDefault="00CF1BAE" w:rsidP="004076CC">
      <w:pPr>
        <w:tabs>
          <w:tab w:val="left" w:pos="3819"/>
        </w:tabs>
        <w:ind w:right="-37"/>
        <w:jc w:val="both"/>
        <w:rPr>
          <w:rFonts w:cs="Arial"/>
          <w:sz w:val="16"/>
        </w:rPr>
      </w:pPr>
    </w:p>
    <w:p w:rsidR="00CF1BAE" w:rsidRDefault="00CF1BAE" w:rsidP="004076CC">
      <w:pPr>
        <w:tabs>
          <w:tab w:val="left" w:pos="3819"/>
        </w:tabs>
        <w:ind w:right="-37"/>
        <w:jc w:val="both"/>
        <w:rPr>
          <w:rFonts w:cs="Arial"/>
        </w:rPr>
      </w:pPr>
      <w:r>
        <w:rPr>
          <w:rFonts w:cs="Arial"/>
          <w:b/>
        </w:rPr>
        <w:t xml:space="preserve">Pierre Robin Information (useful web sites) – </w:t>
      </w:r>
      <w:hyperlink r:id="rId84" w:history="1">
        <w:r w:rsidR="00AC5D1A" w:rsidRPr="00DF51EF">
          <w:rPr>
            <w:rStyle w:val="Hyperlink"/>
            <w:rFonts w:cs="Arial"/>
          </w:rPr>
          <w:t>www.cafamily.org.uk</w:t>
        </w:r>
      </w:hyperlink>
      <w:r w:rsidR="00AC5D1A">
        <w:rPr>
          <w:rFonts w:cs="Arial"/>
        </w:rPr>
        <w:t xml:space="preserve"> &amp; www.clapa.com</w:t>
      </w:r>
    </w:p>
    <w:p w:rsidR="00CF1BAE" w:rsidRPr="005B5845" w:rsidRDefault="00CF1BAE" w:rsidP="004076CC">
      <w:pPr>
        <w:tabs>
          <w:tab w:val="left" w:pos="3819"/>
        </w:tabs>
        <w:ind w:right="-37"/>
        <w:jc w:val="both"/>
        <w:rPr>
          <w:rFonts w:cs="Arial"/>
          <w:sz w:val="16"/>
        </w:rPr>
      </w:pPr>
    </w:p>
    <w:p w:rsidR="005B5845" w:rsidRPr="00AC5D1A" w:rsidRDefault="005B5845" w:rsidP="00AC5D1A">
      <w:pPr>
        <w:tabs>
          <w:tab w:val="left" w:pos="3819"/>
        </w:tabs>
        <w:ind w:right="-37"/>
        <w:jc w:val="center"/>
        <w:rPr>
          <w:rFonts w:cs="Arial"/>
          <w:b/>
          <w:sz w:val="24"/>
        </w:rPr>
      </w:pPr>
      <w:r>
        <w:rPr>
          <w:rFonts w:cs="Arial"/>
          <w:b/>
          <w:sz w:val="24"/>
        </w:rPr>
        <w:t>General Hospital Information</w:t>
      </w:r>
    </w:p>
    <w:p w:rsidR="005B5845" w:rsidRDefault="005B5845" w:rsidP="005B5845">
      <w:pPr>
        <w:tabs>
          <w:tab w:val="left" w:pos="3819"/>
        </w:tabs>
        <w:ind w:right="-37"/>
        <w:jc w:val="center"/>
        <w:rPr>
          <w:rFonts w:cs="Arial"/>
        </w:rPr>
      </w:pPr>
      <w:r>
        <w:rPr>
          <w:rFonts w:cs="Arial"/>
        </w:rPr>
        <w:t xml:space="preserve">Hospital maps and general information about getting to the hospitals can be accessed on the hospital websites: </w:t>
      </w:r>
    </w:p>
    <w:p w:rsidR="005B5845" w:rsidRDefault="005B5845" w:rsidP="005B5845">
      <w:pPr>
        <w:tabs>
          <w:tab w:val="left" w:pos="3819"/>
        </w:tabs>
        <w:ind w:right="-37"/>
        <w:jc w:val="center"/>
        <w:rPr>
          <w:rFonts w:cs="Arial"/>
        </w:rPr>
      </w:pPr>
      <w:r w:rsidRPr="005B5845">
        <w:rPr>
          <w:rFonts w:cs="Arial"/>
          <w:b/>
        </w:rPr>
        <w:t>Salisbury</w:t>
      </w:r>
      <w:r>
        <w:rPr>
          <w:rFonts w:cs="Arial"/>
        </w:rPr>
        <w:t xml:space="preserve">: </w:t>
      </w:r>
      <w:r w:rsidRPr="005B5845">
        <w:rPr>
          <w:rFonts w:cs="Arial"/>
        </w:rPr>
        <w:t>www.salisbury.nhs.uk</w:t>
      </w:r>
      <w:r>
        <w:rPr>
          <w:rFonts w:cs="Arial"/>
        </w:rPr>
        <w:t xml:space="preserve">, </w:t>
      </w:r>
      <w:r w:rsidR="00FE78BE">
        <w:rPr>
          <w:rFonts w:cs="Arial"/>
        </w:rPr>
        <w:t xml:space="preserve">tel: </w:t>
      </w:r>
      <w:r>
        <w:rPr>
          <w:rFonts w:cs="Arial"/>
        </w:rPr>
        <w:t>01722 336262</w:t>
      </w:r>
    </w:p>
    <w:p w:rsidR="00AC5D1A" w:rsidRDefault="005B5845" w:rsidP="00AC5D1A">
      <w:pPr>
        <w:tabs>
          <w:tab w:val="left" w:pos="3819"/>
        </w:tabs>
        <w:ind w:right="-37"/>
        <w:jc w:val="center"/>
        <w:rPr>
          <w:rFonts w:cs="Arial"/>
          <w:i/>
          <w:sz w:val="18"/>
        </w:rPr>
      </w:pPr>
      <w:r w:rsidRPr="005B5845">
        <w:rPr>
          <w:rFonts w:cs="Arial"/>
          <w:b/>
        </w:rPr>
        <w:t>Oxford</w:t>
      </w:r>
      <w:r>
        <w:rPr>
          <w:rFonts w:cs="Arial"/>
          <w:b/>
        </w:rPr>
        <w:t>:</w:t>
      </w:r>
      <w:r>
        <w:rPr>
          <w:rFonts w:cs="Arial"/>
        </w:rPr>
        <w:t xml:space="preserve"> </w:t>
      </w:r>
      <w:r w:rsidRPr="005B5845">
        <w:rPr>
          <w:rFonts w:cs="Arial"/>
        </w:rPr>
        <w:t>www.oxfordradcliffe.nhs.uk</w:t>
      </w:r>
      <w:r>
        <w:rPr>
          <w:rFonts w:cs="Arial"/>
        </w:rPr>
        <w:t xml:space="preserve">, </w:t>
      </w:r>
      <w:r w:rsidR="00FE78BE">
        <w:rPr>
          <w:rFonts w:cs="Arial"/>
        </w:rPr>
        <w:t xml:space="preserve">tel: </w:t>
      </w:r>
      <w:r>
        <w:rPr>
          <w:rFonts w:cs="Arial"/>
        </w:rPr>
        <w:t>01865 741166</w:t>
      </w:r>
      <w:r w:rsidRPr="005B5845">
        <w:rPr>
          <w:rFonts w:cs="Arial"/>
          <w:i/>
          <w:sz w:val="18"/>
        </w:rPr>
        <w:t xml:space="preserve">Both </w:t>
      </w:r>
    </w:p>
    <w:p w:rsidR="00FE78BE" w:rsidRDefault="005B5845" w:rsidP="00AC5D1A">
      <w:pPr>
        <w:tabs>
          <w:tab w:val="left" w:pos="3819"/>
        </w:tabs>
        <w:ind w:right="-37"/>
        <w:jc w:val="center"/>
        <w:rPr>
          <w:rFonts w:cs="Arial"/>
          <w:i/>
          <w:sz w:val="18"/>
        </w:rPr>
      </w:pPr>
      <w:r w:rsidRPr="005B5845">
        <w:rPr>
          <w:rFonts w:cs="Arial"/>
          <w:i/>
          <w:sz w:val="18"/>
        </w:rPr>
        <w:t>web sites contain details about the PALS (Patient Advice and Liaison Service) that you can access for advice and support regarding any concerns you may have.</w:t>
      </w:r>
    </w:p>
    <w:p w:rsidR="00AC5D1A" w:rsidRPr="00AC5D1A" w:rsidRDefault="00AC5D1A" w:rsidP="00AC5D1A">
      <w:pPr>
        <w:tabs>
          <w:tab w:val="left" w:pos="3819"/>
        </w:tabs>
        <w:ind w:right="-37"/>
        <w:jc w:val="center"/>
        <w:rPr>
          <w:rFonts w:cs="Arial"/>
        </w:rPr>
      </w:pPr>
    </w:p>
    <w:p w:rsidR="00205856" w:rsidRDefault="00205856" w:rsidP="008D2E9A">
      <w:pPr>
        <w:ind w:right="-37"/>
        <w:jc w:val="center"/>
        <w:rPr>
          <w:rFonts w:cs="Arial"/>
          <w:b/>
        </w:rPr>
      </w:pPr>
    </w:p>
    <w:p w:rsidR="008D2E9A" w:rsidRPr="00D765EC" w:rsidRDefault="008D2E9A" w:rsidP="008D2E9A">
      <w:pPr>
        <w:ind w:right="-37"/>
        <w:jc w:val="center"/>
        <w:rPr>
          <w:rFonts w:cs="Arial"/>
          <w:b/>
        </w:rPr>
      </w:pPr>
      <w:r w:rsidRPr="00D765EC">
        <w:rPr>
          <w:rFonts w:cs="Arial"/>
          <w:b/>
        </w:rPr>
        <w:t>Patient Information Leaflets</w:t>
      </w:r>
    </w:p>
    <w:p w:rsidR="008D2E9A" w:rsidRPr="00D765EC" w:rsidRDefault="008D2E9A" w:rsidP="008D2E9A">
      <w:pPr>
        <w:ind w:right="-37"/>
        <w:rPr>
          <w:rFonts w:cs="Arial"/>
        </w:rPr>
      </w:pPr>
    </w:p>
    <w:p w:rsidR="008D2E9A" w:rsidRPr="00D765EC" w:rsidRDefault="008D2E9A" w:rsidP="008D2E9A">
      <w:pPr>
        <w:ind w:right="-37"/>
        <w:rPr>
          <w:rFonts w:cs="Arial"/>
        </w:rPr>
      </w:pPr>
      <w:r w:rsidRPr="00D765EC">
        <w:rPr>
          <w:rFonts w:cs="Arial"/>
        </w:rPr>
        <w:t xml:space="preserve">You may </w:t>
      </w:r>
      <w:r>
        <w:rPr>
          <w:rFonts w:cs="Arial"/>
        </w:rPr>
        <w:t xml:space="preserve">find it useful to have a look at </w:t>
      </w:r>
      <w:r w:rsidRPr="00D765EC">
        <w:rPr>
          <w:rFonts w:cs="Arial"/>
        </w:rPr>
        <w:t>the patient information leaflets that are available on the Salisbury Foundation Trust website:</w:t>
      </w:r>
    </w:p>
    <w:p w:rsidR="008D2E9A" w:rsidRPr="00D765EC" w:rsidRDefault="008D2E9A" w:rsidP="008D2E9A">
      <w:pPr>
        <w:ind w:right="-37"/>
        <w:rPr>
          <w:rFonts w:cs="Arial"/>
        </w:rPr>
      </w:pPr>
    </w:p>
    <w:p w:rsidR="008D2E9A" w:rsidRPr="00D765EC" w:rsidRDefault="00E4126A" w:rsidP="008D2E9A">
      <w:pPr>
        <w:ind w:right="-37"/>
        <w:jc w:val="center"/>
        <w:rPr>
          <w:rFonts w:cs="Arial"/>
        </w:rPr>
      </w:pPr>
      <w:hyperlink r:id="rId85" w:history="1">
        <w:r w:rsidR="008D2E9A" w:rsidRPr="00D765EC">
          <w:rPr>
            <w:rStyle w:val="Hyperlink"/>
            <w:rFonts w:cs="Arial"/>
          </w:rPr>
          <w:t>www.salisbury.nhs.uk</w:t>
        </w:r>
      </w:hyperlink>
    </w:p>
    <w:p w:rsidR="008D2E9A" w:rsidRPr="00D765EC" w:rsidRDefault="008D2E9A" w:rsidP="008D2E9A">
      <w:pPr>
        <w:ind w:right="-37"/>
        <w:rPr>
          <w:rFonts w:cs="Arial"/>
        </w:rPr>
      </w:pPr>
    </w:p>
    <w:p w:rsidR="008D2E9A" w:rsidRPr="00D765EC" w:rsidRDefault="008D2E9A" w:rsidP="008D2E9A">
      <w:pPr>
        <w:ind w:right="-37"/>
        <w:rPr>
          <w:rFonts w:cs="Arial"/>
        </w:rPr>
      </w:pPr>
    </w:p>
    <w:p w:rsidR="008D2E9A" w:rsidRPr="00D765EC" w:rsidRDefault="008D2E9A" w:rsidP="008D2E9A">
      <w:pPr>
        <w:numPr>
          <w:ilvl w:val="0"/>
          <w:numId w:val="7"/>
        </w:numPr>
        <w:rPr>
          <w:rFonts w:cs="Arial"/>
        </w:rPr>
      </w:pPr>
      <w:r w:rsidRPr="00D765EC">
        <w:rPr>
          <w:rFonts w:cs="Arial"/>
        </w:rPr>
        <w:t xml:space="preserve">Antenatal diagnosis of cleft lip and palate </w:t>
      </w:r>
    </w:p>
    <w:p w:rsidR="008D2E9A" w:rsidRPr="00D765EC" w:rsidRDefault="008D2E9A" w:rsidP="008D2E9A">
      <w:pPr>
        <w:numPr>
          <w:ilvl w:val="0"/>
          <w:numId w:val="7"/>
        </w:numPr>
        <w:rPr>
          <w:rFonts w:cs="Arial"/>
        </w:rPr>
      </w:pPr>
      <w:r w:rsidRPr="00D765EC">
        <w:rPr>
          <w:rFonts w:cs="Arial"/>
        </w:rPr>
        <w:t>Baby has had cleft palate surgery – discharge advice for parents</w:t>
      </w:r>
    </w:p>
    <w:p w:rsidR="008D2E9A" w:rsidRPr="00D765EC" w:rsidRDefault="008D2E9A" w:rsidP="008D2E9A">
      <w:pPr>
        <w:numPr>
          <w:ilvl w:val="0"/>
          <w:numId w:val="7"/>
        </w:numPr>
        <w:rPr>
          <w:rFonts w:cs="Arial"/>
        </w:rPr>
      </w:pPr>
      <w:r w:rsidRPr="00D765EC">
        <w:rPr>
          <w:rFonts w:cs="Arial"/>
        </w:rPr>
        <w:t>Baby’s first teeth</w:t>
      </w:r>
    </w:p>
    <w:p w:rsidR="008D2E9A" w:rsidRPr="00D765EC" w:rsidRDefault="008D2E9A" w:rsidP="008D2E9A">
      <w:pPr>
        <w:numPr>
          <w:ilvl w:val="0"/>
          <w:numId w:val="7"/>
        </w:numPr>
        <w:rPr>
          <w:rFonts w:cs="Arial"/>
        </w:rPr>
      </w:pPr>
      <w:r w:rsidRPr="00D765EC">
        <w:rPr>
          <w:rFonts w:cs="Arial"/>
        </w:rPr>
        <w:t>Glue Ear in children</w:t>
      </w:r>
    </w:p>
    <w:p w:rsidR="008D2E9A" w:rsidRPr="00D765EC" w:rsidRDefault="008D2E9A" w:rsidP="008D2E9A">
      <w:pPr>
        <w:numPr>
          <w:ilvl w:val="0"/>
          <w:numId w:val="7"/>
        </w:numPr>
        <w:rPr>
          <w:rFonts w:cs="Arial"/>
        </w:rPr>
      </w:pPr>
      <w:r w:rsidRPr="00D765EC">
        <w:rPr>
          <w:rFonts w:cs="Arial"/>
        </w:rPr>
        <w:t xml:space="preserve">Child has had repair of palatal fistula – discharge advice for </w:t>
      </w:r>
      <w:r w:rsidRPr="00D765EC">
        <w:rPr>
          <w:rFonts w:cs="Arial"/>
        </w:rPr>
        <w:tab/>
        <w:t>parents</w:t>
      </w:r>
    </w:p>
    <w:p w:rsidR="008D2E9A" w:rsidRPr="00D765EC" w:rsidRDefault="008D2E9A" w:rsidP="008D2E9A">
      <w:pPr>
        <w:numPr>
          <w:ilvl w:val="0"/>
          <w:numId w:val="7"/>
        </w:numPr>
        <w:rPr>
          <w:rFonts w:cs="Arial"/>
        </w:rPr>
      </w:pPr>
      <w:r w:rsidRPr="00D765EC">
        <w:rPr>
          <w:rFonts w:cs="Arial"/>
        </w:rPr>
        <w:t>Palatal Investigation Clinic</w:t>
      </w:r>
    </w:p>
    <w:p w:rsidR="008D2E9A" w:rsidRPr="00D765EC" w:rsidRDefault="008D2E9A" w:rsidP="008D2E9A">
      <w:pPr>
        <w:numPr>
          <w:ilvl w:val="0"/>
          <w:numId w:val="7"/>
        </w:numPr>
        <w:rPr>
          <w:rFonts w:cs="Arial"/>
        </w:rPr>
      </w:pPr>
      <w:r w:rsidRPr="00D765EC">
        <w:rPr>
          <w:rFonts w:cs="Arial"/>
        </w:rPr>
        <w:t>Palate re-repair</w:t>
      </w:r>
    </w:p>
    <w:p w:rsidR="008D2E9A" w:rsidRPr="00D765EC" w:rsidRDefault="008D2E9A" w:rsidP="008D2E9A">
      <w:pPr>
        <w:numPr>
          <w:ilvl w:val="0"/>
          <w:numId w:val="7"/>
        </w:numPr>
        <w:rPr>
          <w:rFonts w:cs="Arial"/>
        </w:rPr>
      </w:pPr>
      <w:r w:rsidRPr="00D765EC">
        <w:rPr>
          <w:rFonts w:cs="Arial"/>
        </w:rPr>
        <w:t>Pharyngoplasty</w:t>
      </w:r>
    </w:p>
    <w:p w:rsidR="008D2E9A" w:rsidRPr="00D765EC" w:rsidRDefault="008D2E9A" w:rsidP="008D2E9A">
      <w:pPr>
        <w:numPr>
          <w:ilvl w:val="0"/>
          <w:numId w:val="7"/>
        </w:numPr>
        <w:rPr>
          <w:rFonts w:cs="Arial"/>
        </w:rPr>
      </w:pPr>
      <w:r w:rsidRPr="00D765EC">
        <w:rPr>
          <w:rFonts w:cs="Arial"/>
        </w:rPr>
        <w:t>Speech development in children born with a cleft palate</w:t>
      </w:r>
    </w:p>
    <w:p w:rsidR="008D2E9A" w:rsidRPr="00D765EC" w:rsidRDefault="008D2E9A" w:rsidP="008D2E9A">
      <w:pPr>
        <w:numPr>
          <w:ilvl w:val="0"/>
          <w:numId w:val="7"/>
        </w:numPr>
        <w:rPr>
          <w:rFonts w:cs="Arial"/>
        </w:rPr>
      </w:pPr>
      <w:r w:rsidRPr="00D765EC">
        <w:rPr>
          <w:rFonts w:cs="Arial"/>
        </w:rPr>
        <w:t>Speech surgery – discharge advice</w:t>
      </w:r>
    </w:p>
    <w:p w:rsidR="008D2E9A" w:rsidRPr="00D765EC" w:rsidRDefault="0082517F" w:rsidP="008D2E9A">
      <w:pPr>
        <w:numPr>
          <w:ilvl w:val="0"/>
          <w:numId w:val="7"/>
        </w:numPr>
        <w:rPr>
          <w:rFonts w:cs="Arial"/>
        </w:rPr>
      </w:pPr>
      <w:r>
        <w:rPr>
          <w:rFonts w:cs="Arial"/>
        </w:rPr>
        <w:t>Submuc</w:t>
      </w:r>
      <w:r w:rsidR="008D2E9A" w:rsidRPr="00D765EC">
        <w:rPr>
          <w:rFonts w:cs="Arial"/>
        </w:rPr>
        <w:t>ous cleft palate</w:t>
      </w:r>
    </w:p>
    <w:p w:rsidR="00EF7308" w:rsidRPr="00EF7308" w:rsidRDefault="008D2E9A" w:rsidP="008D2E9A">
      <w:pPr>
        <w:ind w:right="-37"/>
        <w:jc w:val="center"/>
        <w:rPr>
          <w:rFonts w:cs="Arial"/>
        </w:rPr>
      </w:pPr>
      <w:r w:rsidRPr="00363358">
        <w:rPr>
          <w:rFonts w:cs="Arial"/>
          <w:sz w:val="18"/>
        </w:rPr>
        <w:br w:type="page"/>
      </w:r>
    </w:p>
    <w:p w:rsidR="00EF7308" w:rsidRPr="00E6547B" w:rsidRDefault="000271A4" w:rsidP="00853AD1">
      <w:pPr>
        <w:ind w:left="2793" w:right="-436"/>
        <w:jc w:val="center"/>
        <w:rPr>
          <w:rFonts w:cs="Arial"/>
          <w:sz w:val="16"/>
          <w:szCs w:val="16"/>
        </w:rPr>
      </w:pPr>
      <w:r w:rsidRPr="00E6547B">
        <w:rPr>
          <w:rFonts w:cs="Arial"/>
          <w:noProof/>
          <w:sz w:val="16"/>
          <w:szCs w:val="16"/>
        </w:rPr>
        <w:lastRenderedPageBreak/>
        <w:drawing>
          <wp:anchor distT="0" distB="0" distL="114300" distR="114300" simplePos="0" relativeHeight="251686912" behindDoc="0" locked="0" layoutInCell="1" allowOverlap="1" wp14:anchorId="22A14F0C" wp14:editId="216249FD">
            <wp:simplePos x="0" y="0"/>
            <wp:positionH relativeFrom="column">
              <wp:posOffset>-398145</wp:posOffset>
            </wp:positionH>
            <wp:positionV relativeFrom="paragraph">
              <wp:posOffset>0</wp:posOffset>
            </wp:positionV>
            <wp:extent cx="2135505" cy="1828800"/>
            <wp:effectExtent l="0" t="0" r="0" b="0"/>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3550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6547B" w:rsidRPr="00E6547B">
        <w:rPr>
          <w:rFonts w:cs="Arial"/>
          <w:sz w:val="16"/>
          <w:szCs w:val="16"/>
        </w:rPr>
        <w:t xml:space="preserve">Did you know that the Spires Cleft Centre has a website: </w:t>
      </w:r>
      <w:hyperlink r:id="rId87" w:history="1">
        <w:r w:rsidR="00E6547B" w:rsidRPr="00E6547B">
          <w:rPr>
            <w:rStyle w:val="Hyperlink"/>
            <w:rFonts w:cs="Arial"/>
            <w:sz w:val="16"/>
            <w:szCs w:val="16"/>
          </w:rPr>
          <w:t>www.spirescentre.nhs.uk</w:t>
        </w:r>
      </w:hyperlink>
      <w:r w:rsidR="00E6547B" w:rsidRPr="00E6547B">
        <w:rPr>
          <w:rFonts w:cs="Arial"/>
          <w:sz w:val="16"/>
          <w:szCs w:val="16"/>
        </w:rPr>
        <w:t>.</w:t>
      </w:r>
    </w:p>
    <w:p w:rsidR="00E6547B" w:rsidRPr="00E6547B" w:rsidRDefault="00E6547B" w:rsidP="00853AD1">
      <w:pPr>
        <w:ind w:left="2793" w:right="-436"/>
        <w:jc w:val="center"/>
        <w:rPr>
          <w:rFonts w:cs="Arial"/>
          <w:sz w:val="16"/>
          <w:szCs w:val="16"/>
        </w:rPr>
      </w:pPr>
    </w:p>
    <w:p w:rsidR="00E6547B" w:rsidRPr="00E6547B" w:rsidRDefault="00E6547B" w:rsidP="00853AD1">
      <w:pPr>
        <w:ind w:left="2793" w:right="-436"/>
        <w:jc w:val="center"/>
        <w:rPr>
          <w:rFonts w:cs="Arial"/>
          <w:sz w:val="16"/>
          <w:szCs w:val="16"/>
        </w:rPr>
      </w:pPr>
      <w:r w:rsidRPr="00E6547B">
        <w:rPr>
          <w:rFonts w:cs="Arial"/>
          <w:sz w:val="16"/>
          <w:szCs w:val="16"/>
        </w:rPr>
        <w:t>Would you like to share any of your experiences with others?</w:t>
      </w:r>
    </w:p>
    <w:p w:rsidR="00E6547B" w:rsidRPr="00E6547B" w:rsidRDefault="00E6547B" w:rsidP="00853AD1">
      <w:pPr>
        <w:ind w:left="2793" w:right="-436"/>
        <w:jc w:val="center"/>
        <w:rPr>
          <w:rFonts w:cs="Arial"/>
          <w:sz w:val="16"/>
          <w:szCs w:val="16"/>
        </w:rPr>
      </w:pPr>
    </w:p>
    <w:p w:rsidR="00E6547B" w:rsidRPr="00E6547B" w:rsidRDefault="00E6547B" w:rsidP="00853AD1">
      <w:pPr>
        <w:ind w:left="2793" w:right="-436"/>
        <w:jc w:val="center"/>
        <w:rPr>
          <w:rFonts w:cs="Arial"/>
          <w:sz w:val="16"/>
          <w:szCs w:val="16"/>
        </w:rPr>
      </w:pPr>
      <w:r w:rsidRPr="00E6547B">
        <w:rPr>
          <w:rFonts w:cs="Arial"/>
          <w:sz w:val="16"/>
          <w:szCs w:val="16"/>
        </w:rPr>
        <w:t>Or perhaps you would like to draw us a picture that we can share with others?</w:t>
      </w:r>
    </w:p>
    <w:p w:rsidR="00E6547B" w:rsidRPr="00E6547B" w:rsidRDefault="00E6547B" w:rsidP="00853AD1">
      <w:pPr>
        <w:ind w:left="2793" w:right="-436"/>
        <w:jc w:val="center"/>
        <w:rPr>
          <w:rFonts w:cs="Arial"/>
          <w:sz w:val="16"/>
          <w:szCs w:val="16"/>
        </w:rPr>
      </w:pPr>
    </w:p>
    <w:p w:rsidR="00E6547B" w:rsidRPr="00E6547B" w:rsidRDefault="00E6547B" w:rsidP="00853AD1">
      <w:pPr>
        <w:ind w:left="2793" w:right="-436"/>
        <w:jc w:val="center"/>
        <w:rPr>
          <w:rFonts w:cs="Arial"/>
          <w:sz w:val="16"/>
          <w:szCs w:val="16"/>
        </w:rPr>
      </w:pPr>
      <w:r w:rsidRPr="00E6547B">
        <w:rPr>
          <w:rFonts w:cs="Arial"/>
          <w:sz w:val="16"/>
          <w:szCs w:val="16"/>
        </w:rPr>
        <w:t>It is very easy…</w:t>
      </w:r>
    </w:p>
    <w:p w:rsidR="00E6547B" w:rsidRPr="00E6547B" w:rsidRDefault="00E6547B" w:rsidP="00853AD1">
      <w:pPr>
        <w:ind w:left="2793" w:right="-436"/>
        <w:jc w:val="center"/>
        <w:rPr>
          <w:rFonts w:cs="Arial"/>
          <w:sz w:val="16"/>
          <w:szCs w:val="16"/>
        </w:rPr>
      </w:pPr>
    </w:p>
    <w:p w:rsidR="00E6547B" w:rsidRDefault="00E6547B" w:rsidP="00853AD1">
      <w:pPr>
        <w:ind w:left="2793" w:right="-436"/>
        <w:jc w:val="center"/>
        <w:rPr>
          <w:rFonts w:cs="Arial"/>
          <w:sz w:val="16"/>
          <w:szCs w:val="16"/>
        </w:rPr>
      </w:pPr>
      <w:r w:rsidRPr="00E6547B">
        <w:rPr>
          <w:rFonts w:cs="Arial"/>
          <w:sz w:val="16"/>
          <w:szCs w:val="16"/>
        </w:rPr>
        <w:t>You can complete the box below and hand it to anyone in the Cleft Team</w:t>
      </w:r>
      <w:r>
        <w:rPr>
          <w:rFonts w:cs="Arial"/>
          <w:sz w:val="16"/>
          <w:szCs w:val="16"/>
        </w:rPr>
        <w:t>,</w:t>
      </w:r>
      <w:r w:rsidRPr="00E6547B">
        <w:rPr>
          <w:rFonts w:cs="Arial"/>
          <w:sz w:val="16"/>
          <w:szCs w:val="16"/>
        </w:rPr>
        <w:t xml:space="preserve"> or you can post it back to us. There is also space on the </w:t>
      </w:r>
      <w:r w:rsidR="00853AD1">
        <w:rPr>
          <w:rFonts w:cs="Arial"/>
          <w:sz w:val="16"/>
          <w:szCs w:val="16"/>
        </w:rPr>
        <w:t>next</w:t>
      </w:r>
      <w:r w:rsidRPr="00E6547B">
        <w:rPr>
          <w:rFonts w:cs="Arial"/>
          <w:sz w:val="16"/>
          <w:szCs w:val="16"/>
        </w:rPr>
        <w:t xml:space="preserve"> page. You can even submit your story through the website.</w:t>
      </w:r>
    </w:p>
    <w:p w:rsidR="00853AD1" w:rsidRPr="00853AD1" w:rsidRDefault="00853AD1" w:rsidP="00853AD1">
      <w:pPr>
        <w:ind w:left="2793" w:right="-436"/>
        <w:jc w:val="center"/>
        <w:rPr>
          <w:rFonts w:cs="Arial"/>
          <w:sz w:val="4"/>
          <w:szCs w:val="16"/>
        </w:rPr>
      </w:pPr>
    </w:p>
    <w:p w:rsidR="00E6547B" w:rsidRDefault="000271A4" w:rsidP="00E6547B">
      <w:pPr>
        <w:ind w:left="2907" w:right="-37"/>
        <w:jc w:val="center"/>
        <w:rPr>
          <w:rFonts w:cs="Arial"/>
          <w:sz w:val="16"/>
          <w:szCs w:val="16"/>
        </w:rPr>
      </w:pPr>
      <w:r>
        <w:rPr>
          <w:rFonts w:cs="Arial"/>
          <w:noProof/>
          <w:szCs w:val="16"/>
        </w:rPr>
        <mc:AlternateContent>
          <mc:Choice Requires="wps">
            <w:drawing>
              <wp:anchor distT="0" distB="0" distL="114300" distR="114300" simplePos="0" relativeHeight="251687936" behindDoc="0" locked="0" layoutInCell="1" allowOverlap="1" wp14:anchorId="52BD4574" wp14:editId="421E451D">
                <wp:simplePos x="0" y="0"/>
                <wp:positionH relativeFrom="column">
                  <wp:posOffset>-361950</wp:posOffset>
                </wp:positionH>
                <wp:positionV relativeFrom="paragraph">
                  <wp:posOffset>73660</wp:posOffset>
                </wp:positionV>
                <wp:extent cx="4524375" cy="4231640"/>
                <wp:effectExtent l="17780" t="14605" r="10795" b="11430"/>
                <wp:wrapNone/>
                <wp:docPr id="7" name="Rectangl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24375" cy="4231640"/>
                        </a:xfrm>
                        <a:prstGeom prst="rect">
                          <a:avLst/>
                        </a:prstGeom>
                        <a:noFill/>
                        <a:ln w="19050" cap="rnd" algn="ctr">
                          <a:solidFill>
                            <a:srgbClr val="000000"/>
                          </a:solidFill>
                          <a:prstDash val="sysDot"/>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E47469A" id="Rectangle 179" o:spid="_x0000_s1026" style="position:absolute;margin-left:-28.5pt;margin-top:5.8pt;width:356.25pt;height:333.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" filled="f" strokeweight="1.5pt">
                <v:stroke dashstyle="1 1" endcap="round"/>
              </v:rect>
            </w:pict>
          </mc:Fallback>
        </mc:AlternateContent>
      </w:r>
    </w:p>
    <w:p w:rsidR="00E6547B" w:rsidRDefault="00E6547B" w:rsidP="00E6547B">
      <w:pPr>
        <w:ind w:right="-37"/>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2A2E43" w:rsidRPr="002A2E43" w:rsidRDefault="002A2E43" w:rsidP="002A2E43">
      <w:pPr>
        <w:rPr>
          <w:rFonts w:cs="Arial"/>
          <w:szCs w:val="16"/>
        </w:rPr>
      </w:pPr>
    </w:p>
    <w:p w:rsidR="002A2E43" w:rsidRPr="002A2E43" w:rsidRDefault="002A2E43" w:rsidP="002A2E43">
      <w:pPr>
        <w:rPr>
          <w:rFonts w:cs="Arial"/>
          <w:szCs w:val="16"/>
        </w:rPr>
      </w:pPr>
    </w:p>
    <w:tbl>
      <w:tblPr>
        <w:tblW w:w="7125" w:type="dxa"/>
        <w:tblInd w:w="-405" w:type="dxa"/>
        <w:tblLook w:val="01E0" w:firstRow="1" w:lastRow="1" w:firstColumn="1" w:lastColumn="1" w:noHBand="0" w:noVBand="0"/>
      </w:tblPr>
      <w:tblGrid>
        <w:gridCol w:w="3990"/>
        <w:gridCol w:w="3135"/>
      </w:tblGrid>
      <w:tr w:rsidR="00B378F4" w:rsidRPr="00BB7488" w:rsidTr="00E94AD6">
        <w:trPr>
          <w:trHeight w:val="1167"/>
        </w:trPr>
        <w:tc>
          <w:tcPr>
            <w:tcW w:w="3990" w:type="dxa"/>
          </w:tcPr>
          <w:p w:rsidR="00B378F4" w:rsidRPr="00BB7488" w:rsidRDefault="00B378F4" w:rsidP="00E94AD6">
            <w:pPr>
              <w:rPr>
                <w:rFonts w:cs="Arial"/>
                <w:sz w:val="14"/>
                <w:szCs w:val="16"/>
              </w:rPr>
            </w:pPr>
          </w:p>
          <w:p w:rsidR="00B378F4" w:rsidRPr="00BB7488" w:rsidRDefault="00B378F4" w:rsidP="00E94AD6">
            <w:pPr>
              <w:rPr>
                <w:rFonts w:cs="Arial"/>
                <w:sz w:val="12"/>
                <w:szCs w:val="16"/>
              </w:rPr>
            </w:pPr>
          </w:p>
          <w:p w:rsidR="00B378F4" w:rsidRPr="00BB7488" w:rsidRDefault="00B378F4" w:rsidP="00E94AD6">
            <w:pPr>
              <w:rPr>
                <w:rFonts w:cs="Arial"/>
                <w:sz w:val="16"/>
                <w:szCs w:val="16"/>
                <w:u w:val="single"/>
              </w:rPr>
            </w:pPr>
            <w:r w:rsidRPr="00BB7488">
              <w:rPr>
                <w:rFonts w:cs="Arial"/>
                <w:sz w:val="16"/>
                <w:szCs w:val="16"/>
              </w:rPr>
              <w:t>Name:</w:t>
            </w:r>
            <w:r w:rsidRPr="00BB7488">
              <w:rPr>
                <w:rFonts w:cs="Arial"/>
                <w:sz w:val="16"/>
                <w:szCs w:val="16"/>
                <w:u w:val="single"/>
              </w:rPr>
              <w:tab/>
            </w:r>
            <w:r w:rsidRPr="00BB7488">
              <w:rPr>
                <w:rFonts w:cs="Arial"/>
                <w:sz w:val="16"/>
                <w:szCs w:val="16"/>
                <w:u w:val="single"/>
              </w:rPr>
              <w:tab/>
            </w:r>
            <w:r w:rsidRPr="00BB7488">
              <w:rPr>
                <w:rFonts w:cs="Arial"/>
                <w:sz w:val="16"/>
                <w:szCs w:val="16"/>
                <w:u w:val="single"/>
              </w:rPr>
              <w:tab/>
            </w:r>
            <w:r w:rsidRPr="00BB7488">
              <w:rPr>
                <w:rFonts w:cs="Arial"/>
                <w:sz w:val="16"/>
                <w:szCs w:val="16"/>
                <w:u w:val="single"/>
              </w:rPr>
              <w:tab/>
            </w:r>
            <w:r w:rsidRPr="00BB7488">
              <w:rPr>
                <w:rFonts w:cs="Arial"/>
                <w:sz w:val="16"/>
                <w:szCs w:val="16"/>
                <w:u w:val="single"/>
              </w:rPr>
              <w:tab/>
            </w:r>
          </w:p>
          <w:p w:rsidR="00B378F4" w:rsidRPr="00BB7488" w:rsidRDefault="00B378F4" w:rsidP="00E94AD6">
            <w:pPr>
              <w:rPr>
                <w:rFonts w:cs="Arial"/>
                <w:sz w:val="24"/>
                <w:szCs w:val="16"/>
                <w:u w:val="single"/>
              </w:rPr>
            </w:pPr>
          </w:p>
          <w:p w:rsidR="00B378F4" w:rsidRPr="00BB7488" w:rsidRDefault="00B378F4" w:rsidP="00E94AD6">
            <w:pPr>
              <w:tabs>
                <w:tab w:val="left" w:pos="1080"/>
              </w:tabs>
              <w:rPr>
                <w:rFonts w:cs="Arial"/>
                <w:sz w:val="16"/>
                <w:szCs w:val="16"/>
              </w:rPr>
            </w:pPr>
            <w:r w:rsidRPr="00BB7488">
              <w:rPr>
                <w:rFonts w:cs="Arial"/>
                <w:sz w:val="16"/>
                <w:szCs w:val="16"/>
              </w:rPr>
              <w:t>Are you a (please circle):            Patient/Parent(s)</w:t>
            </w:r>
          </w:p>
          <w:p w:rsidR="00B378F4" w:rsidRPr="00BB7488" w:rsidRDefault="00B378F4" w:rsidP="00E94AD6">
            <w:pPr>
              <w:tabs>
                <w:tab w:val="left" w:pos="1080"/>
              </w:tabs>
              <w:rPr>
                <w:rFonts w:cs="Arial"/>
                <w:szCs w:val="16"/>
              </w:rPr>
            </w:pPr>
          </w:p>
        </w:tc>
        <w:tc>
          <w:tcPr>
            <w:tcW w:w="3135" w:type="dxa"/>
          </w:tcPr>
          <w:p w:rsidR="00B378F4" w:rsidRPr="00BB7488" w:rsidRDefault="00B378F4" w:rsidP="00E94AD6">
            <w:pPr>
              <w:jc w:val="center"/>
              <w:rPr>
                <w:rFonts w:cs="Arial"/>
                <w:b/>
                <w:sz w:val="16"/>
                <w:szCs w:val="16"/>
              </w:rPr>
            </w:pPr>
            <w:r w:rsidRPr="00BB7488">
              <w:rPr>
                <w:rFonts w:cs="Arial"/>
                <w:b/>
                <w:sz w:val="16"/>
                <w:szCs w:val="16"/>
              </w:rPr>
              <w:t>Return address by post</w:t>
            </w:r>
          </w:p>
          <w:p w:rsidR="00B378F4" w:rsidRPr="00BB7488" w:rsidRDefault="00B378F4" w:rsidP="00E94AD6">
            <w:pPr>
              <w:jc w:val="center"/>
              <w:rPr>
                <w:rFonts w:cs="Arial"/>
                <w:sz w:val="16"/>
                <w:szCs w:val="16"/>
              </w:rPr>
            </w:pPr>
            <w:r w:rsidRPr="00BB7488">
              <w:rPr>
                <w:rFonts w:cs="Arial"/>
                <w:sz w:val="16"/>
                <w:szCs w:val="16"/>
              </w:rPr>
              <w:t>Mary-Ann Brewer</w:t>
            </w:r>
          </w:p>
          <w:p w:rsidR="00B378F4" w:rsidRPr="00BB7488" w:rsidRDefault="00B378F4" w:rsidP="00E94AD6">
            <w:pPr>
              <w:jc w:val="center"/>
              <w:rPr>
                <w:rFonts w:cs="Arial"/>
                <w:sz w:val="16"/>
                <w:szCs w:val="16"/>
              </w:rPr>
            </w:pPr>
            <w:r w:rsidRPr="00BB7488">
              <w:rPr>
                <w:rFonts w:cs="Arial"/>
                <w:sz w:val="16"/>
                <w:szCs w:val="16"/>
              </w:rPr>
              <w:t>Service Co-ordinator</w:t>
            </w:r>
          </w:p>
          <w:p w:rsidR="00B378F4" w:rsidRPr="00BB7488" w:rsidRDefault="00B378F4" w:rsidP="00E94AD6">
            <w:pPr>
              <w:jc w:val="center"/>
              <w:rPr>
                <w:rFonts w:cs="Arial"/>
                <w:sz w:val="16"/>
                <w:szCs w:val="16"/>
              </w:rPr>
            </w:pPr>
            <w:r w:rsidRPr="00BB7488">
              <w:rPr>
                <w:rFonts w:cs="Arial"/>
                <w:sz w:val="16"/>
                <w:szCs w:val="16"/>
              </w:rPr>
              <w:t>The Spires Cleft Lip and Palate Centre</w:t>
            </w:r>
          </w:p>
          <w:p w:rsidR="00B378F4" w:rsidRPr="00BB7488" w:rsidRDefault="00B378F4" w:rsidP="00E94AD6">
            <w:pPr>
              <w:jc w:val="center"/>
              <w:rPr>
                <w:rFonts w:cs="Arial"/>
                <w:sz w:val="16"/>
                <w:szCs w:val="16"/>
              </w:rPr>
            </w:pPr>
            <w:r w:rsidRPr="00BB7488">
              <w:rPr>
                <w:rFonts w:cs="Arial"/>
                <w:sz w:val="16"/>
                <w:szCs w:val="16"/>
              </w:rPr>
              <w:t>Salisbury District Hospital</w:t>
            </w:r>
          </w:p>
          <w:p w:rsidR="00B378F4" w:rsidRPr="00BB7488" w:rsidRDefault="00B378F4" w:rsidP="00E94AD6">
            <w:pPr>
              <w:jc w:val="center"/>
              <w:rPr>
                <w:rFonts w:cs="Arial"/>
                <w:sz w:val="16"/>
                <w:szCs w:val="16"/>
              </w:rPr>
            </w:pPr>
            <w:r w:rsidRPr="00BB7488">
              <w:rPr>
                <w:rFonts w:cs="Arial"/>
                <w:sz w:val="16"/>
                <w:szCs w:val="16"/>
              </w:rPr>
              <w:t>Salisbury</w:t>
            </w:r>
          </w:p>
          <w:p w:rsidR="00B378F4" w:rsidRPr="00BB7488" w:rsidRDefault="00B378F4" w:rsidP="00E94AD6">
            <w:pPr>
              <w:jc w:val="center"/>
              <w:rPr>
                <w:rFonts w:cs="Arial"/>
                <w:szCs w:val="16"/>
              </w:rPr>
            </w:pPr>
            <w:r w:rsidRPr="00BB7488">
              <w:rPr>
                <w:rFonts w:cs="Arial"/>
                <w:sz w:val="16"/>
                <w:szCs w:val="16"/>
              </w:rPr>
              <w:t>SP2 8BJ</w:t>
            </w:r>
          </w:p>
        </w:tc>
      </w:tr>
    </w:tbl>
    <w:p w:rsidR="002A2E43" w:rsidRDefault="002A2E43" w:rsidP="002A2E43">
      <w:pPr>
        <w:rPr>
          <w:rFonts w:cs="Arial"/>
          <w:b/>
          <w:sz w:val="28"/>
          <w:szCs w:val="16"/>
        </w:rPr>
      </w:pPr>
      <w:r>
        <w:rPr>
          <w:rFonts w:cs="Arial"/>
          <w:szCs w:val="16"/>
        </w:rPr>
        <w:br w:type="page"/>
      </w:r>
      <w:r>
        <w:rPr>
          <w:rFonts w:cs="Arial"/>
          <w:b/>
          <w:sz w:val="28"/>
          <w:szCs w:val="16"/>
        </w:rPr>
        <w:lastRenderedPageBreak/>
        <w:t>Notes</w:t>
      </w:r>
    </w:p>
    <w:p w:rsidR="006D32E9" w:rsidRDefault="002A2E43" w:rsidP="002A2E43">
      <w:pPr>
        <w:jc w:val="center"/>
        <w:rPr>
          <w:rFonts w:cs="Arial"/>
          <w:b/>
          <w:sz w:val="28"/>
          <w:szCs w:val="16"/>
        </w:rPr>
      </w:pPr>
      <w:r>
        <w:rPr>
          <w:rFonts w:cs="Arial"/>
          <w:b/>
          <w:sz w:val="28"/>
          <w:szCs w:val="16"/>
        </w:rPr>
        <w:br w:type="page"/>
      </w:r>
    </w:p>
    <w:p w:rsidR="006D32E9" w:rsidRDefault="006D32E9" w:rsidP="006D32E9">
      <w:pPr>
        <w:rPr>
          <w:rFonts w:cs="Arial"/>
          <w:b/>
          <w:sz w:val="28"/>
          <w:szCs w:val="16"/>
        </w:rPr>
      </w:pPr>
      <w:r>
        <w:rPr>
          <w:rFonts w:cs="Arial"/>
          <w:b/>
          <w:sz w:val="28"/>
          <w:szCs w:val="16"/>
        </w:rPr>
        <w:lastRenderedPageBreak/>
        <w:t>Notes</w:t>
      </w: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6D32E9" w:rsidRDefault="006D32E9" w:rsidP="002A2E43">
      <w:pPr>
        <w:jc w:val="center"/>
        <w:rPr>
          <w:rFonts w:cs="Arial"/>
          <w:b/>
          <w:sz w:val="28"/>
          <w:szCs w:val="16"/>
        </w:rPr>
      </w:pPr>
    </w:p>
    <w:p w:rsidR="002A2E43" w:rsidRDefault="002A2E43" w:rsidP="002A2E43">
      <w:pPr>
        <w:jc w:val="center"/>
        <w:rPr>
          <w:rFonts w:cs="Arial"/>
          <w:b/>
          <w:sz w:val="28"/>
          <w:szCs w:val="16"/>
        </w:rPr>
      </w:pPr>
      <w:r>
        <w:rPr>
          <w:rFonts w:cs="Arial"/>
          <w:b/>
          <w:sz w:val="28"/>
          <w:szCs w:val="16"/>
        </w:rPr>
        <w:lastRenderedPageBreak/>
        <w:t>Acknowledgments</w:t>
      </w:r>
    </w:p>
    <w:p w:rsidR="002A2E43" w:rsidRDefault="002A2E43" w:rsidP="002A2E43">
      <w:pPr>
        <w:jc w:val="center"/>
        <w:rPr>
          <w:rFonts w:cs="Arial"/>
          <w:b/>
          <w:sz w:val="28"/>
          <w:szCs w:val="16"/>
        </w:rPr>
      </w:pPr>
    </w:p>
    <w:p w:rsidR="00213B04" w:rsidRDefault="00213B04" w:rsidP="002A2E43">
      <w:pPr>
        <w:jc w:val="center"/>
        <w:rPr>
          <w:rFonts w:cs="Arial"/>
          <w:b/>
          <w:sz w:val="28"/>
          <w:szCs w:val="16"/>
        </w:rPr>
      </w:pPr>
    </w:p>
    <w:p w:rsidR="002A2E43" w:rsidRDefault="002A2E43" w:rsidP="002A2E43">
      <w:pPr>
        <w:jc w:val="center"/>
        <w:rPr>
          <w:rFonts w:cs="Arial"/>
          <w:b/>
          <w:sz w:val="28"/>
          <w:szCs w:val="16"/>
        </w:rPr>
      </w:pPr>
      <w:r w:rsidRPr="002A2E43">
        <w:rPr>
          <w:rFonts w:cs="Arial"/>
          <w:b/>
          <w:sz w:val="24"/>
          <w:szCs w:val="16"/>
        </w:rPr>
        <w:t xml:space="preserve">Many thanks to all of the parents and children that have given their permission to appear in this information booklet. Without their help this publication would not have been possible. </w:t>
      </w:r>
    </w:p>
    <w:p w:rsidR="002A2E43" w:rsidRDefault="002A2E43" w:rsidP="002A2E43">
      <w:pPr>
        <w:jc w:val="center"/>
        <w:rPr>
          <w:rFonts w:cs="Arial"/>
          <w:b/>
          <w:sz w:val="28"/>
          <w:szCs w:val="16"/>
        </w:rPr>
      </w:pPr>
    </w:p>
    <w:p w:rsidR="002A2E43" w:rsidRDefault="002A2E43" w:rsidP="002A2E43">
      <w:pPr>
        <w:jc w:val="center"/>
        <w:rPr>
          <w:rFonts w:cs="Arial"/>
          <w:b/>
          <w:sz w:val="28"/>
          <w:szCs w:val="16"/>
        </w:rPr>
      </w:pPr>
    </w:p>
    <w:p w:rsidR="00213B04" w:rsidRDefault="00213B04" w:rsidP="002A2E43">
      <w:pPr>
        <w:jc w:val="center"/>
        <w:rPr>
          <w:rFonts w:cs="Arial"/>
          <w:b/>
          <w:sz w:val="28"/>
          <w:szCs w:val="16"/>
        </w:rPr>
      </w:pPr>
    </w:p>
    <w:p w:rsidR="002A2E43" w:rsidRDefault="002A2E43" w:rsidP="002A2E43">
      <w:pPr>
        <w:jc w:val="center"/>
        <w:rPr>
          <w:rFonts w:cs="Arial"/>
          <w:szCs w:val="16"/>
        </w:rPr>
      </w:pPr>
      <w:r>
        <w:rPr>
          <w:rFonts w:cs="Arial"/>
          <w:szCs w:val="16"/>
        </w:rPr>
        <w:t>If you need this information in another language or medium (audio, large print etc.) please contact PALS on:</w:t>
      </w:r>
    </w:p>
    <w:p w:rsidR="002A2E43" w:rsidRDefault="002A2E43" w:rsidP="002A2E43">
      <w:pPr>
        <w:jc w:val="center"/>
        <w:rPr>
          <w:rFonts w:cs="Arial"/>
          <w:szCs w:val="16"/>
        </w:rPr>
      </w:pPr>
      <w:r>
        <w:rPr>
          <w:rFonts w:cs="Arial"/>
          <w:szCs w:val="16"/>
        </w:rPr>
        <w:t>0800 374 208</w:t>
      </w:r>
    </w:p>
    <w:p w:rsidR="002A2E43" w:rsidRDefault="002A2E43" w:rsidP="002A2E43">
      <w:pPr>
        <w:jc w:val="center"/>
        <w:rPr>
          <w:rFonts w:cs="Arial"/>
          <w:szCs w:val="16"/>
        </w:rPr>
      </w:pPr>
      <w:r>
        <w:rPr>
          <w:rFonts w:cs="Arial"/>
          <w:szCs w:val="16"/>
        </w:rPr>
        <w:t xml:space="preserve">Email: </w:t>
      </w:r>
      <w:r w:rsidRPr="002A2E43">
        <w:rPr>
          <w:rFonts w:cs="Arial"/>
          <w:szCs w:val="16"/>
        </w:rPr>
        <w:t>palservice@salisbury.nhs.uk</w:t>
      </w:r>
    </w:p>
    <w:p w:rsidR="002A2E43" w:rsidRDefault="002A2E43" w:rsidP="002A2E43">
      <w:pPr>
        <w:jc w:val="center"/>
        <w:rPr>
          <w:rFonts w:cs="Arial"/>
          <w:szCs w:val="16"/>
        </w:rPr>
      </w:pPr>
    </w:p>
    <w:p w:rsidR="002A2E43" w:rsidRDefault="002A2E43" w:rsidP="002A2E43">
      <w:pPr>
        <w:jc w:val="center"/>
        <w:rPr>
          <w:rFonts w:cs="Arial"/>
          <w:szCs w:val="16"/>
        </w:rPr>
      </w:pPr>
      <w:r>
        <w:rPr>
          <w:rFonts w:cs="Arial"/>
          <w:szCs w:val="16"/>
        </w:rPr>
        <w:t xml:space="preserve">You are entitled to a copy of any letter that we write about you. Please ask if you would like one when you come to the hospital. </w:t>
      </w:r>
    </w:p>
    <w:p w:rsidR="002A2E43" w:rsidRDefault="002A2E43" w:rsidP="002A2E43">
      <w:pPr>
        <w:jc w:val="center"/>
        <w:rPr>
          <w:rFonts w:cs="Arial"/>
          <w:szCs w:val="16"/>
        </w:rPr>
      </w:pPr>
    </w:p>
    <w:p w:rsidR="002A2E43" w:rsidRDefault="002A2E43" w:rsidP="002A2E43">
      <w:pPr>
        <w:jc w:val="center"/>
        <w:rPr>
          <w:rFonts w:cs="Arial"/>
          <w:szCs w:val="16"/>
        </w:rPr>
      </w:pPr>
      <w:r>
        <w:rPr>
          <w:rFonts w:cs="Arial"/>
          <w:szCs w:val="16"/>
        </w:rPr>
        <w:t xml:space="preserve">We ask for information about you so that you can receive proper care and treatment. This information remains confidential and is stored securely by the Trust in accordance with the provisions of the Data Protection Act 1998. </w:t>
      </w:r>
    </w:p>
    <w:p w:rsidR="002A2E43" w:rsidRDefault="002A2E43" w:rsidP="002A2E43">
      <w:pPr>
        <w:jc w:val="center"/>
        <w:rPr>
          <w:rFonts w:cs="Arial"/>
          <w:szCs w:val="16"/>
        </w:rPr>
      </w:pPr>
    </w:p>
    <w:p w:rsidR="002A2E43" w:rsidRDefault="002A2E43" w:rsidP="002A2E43">
      <w:pPr>
        <w:jc w:val="center"/>
        <w:rPr>
          <w:rFonts w:cs="Arial"/>
          <w:szCs w:val="16"/>
        </w:rPr>
      </w:pPr>
    </w:p>
    <w:p w:rsidR="002A2E43" w:rsidRDefault="002A2E43" w:rsidP="002A2E43">
      <w:pPr>
        <w:jc w:val="center"/>
        <w:rPr>
          <w:rFonts w:cs="Arial"/>
          <w:szCs w:val="16"/>
        </w:rPr>
      </w:pPr>
    </w:p>
    <w:p w:rsidR="002A2E43" w:rsidRDefault="002A2E43" w:rsidP="002A2E43">
      <w:pPr>
        <w:jc w:val="center"/>
        <w:rPr>
          <w:rFonts w:cs="Arial"/>
          <w:szCs w:val="16"/>
        </w:rPr>
      </w:pPr>
    </w:p>
    <w:p w:rsidR="002A2E43" w:rsidRDefault="002A2E43" w:rsidP="002A2E43">
      <w:pPr>
        <w:jc w:val="center"/>
        <w:rPr>
          <w:rFonts w:cs="Arial"/>
          <w:szCs w:val="16"/>
        </w:rPr>
      </w:pPr>
    </w:p>
    <w:p w:rsidR="009D6892" w:rsidRDefault="009D6892" w:rsidP="009D6892">
      <w:pPr>
        <w:jc w:val="center"/>
        <w:rPr>
          <w:rFonts w:cs="Arial"/>
          <w:szCs w:val="16"/>
        </w:rPr>
      </w:pPr>
      <w:r>
        <w:rPr>
          <w:rFonts w:cs="Arial"/>
          <w:szCs w:val="16"/>
        </w:rPr>
        <w:t>Author: The Spires Cleft Team</w:t>
      </w:r>
    </w:p>
    <w:p w:rsidR="009D6892" w:rsidRDefault="008C68BF" w:rsidP="009D6892">
      <w:pPr>
        <w:jc w:val="center"/>
        <w:rPr>
          <w:rFonts w:cs="Arial"/>
          <w:szCs w:val="16"/>
        </w:rPr>
      </w:pPr>
      <w:r>
        <w:rPr>
          <w:rFonts w:cs="Arial"/>
          <w:szCs w:val="16"/>
        </w:rPr>
        <w:t>Version June</w:t>
      </w:r>
      <w:r w:rsidR="00463CBF">
        <w:rPr>
          <w:rFonts w:cs="Arial"/>
          <w:szCs w:val="16"/>
        </w:rPr>
        <w:t xml:space="preserve"> 2020</w:t>
      </w:r>
    </w:p>
    <w:p w:rsidR="009D6892" w:rsidRDefault="008C68BF" w:rsidP="009D6892">
      <w:pPr>
        <w:jc w:val="center"/>
        <w:rPr>
          <w:rFonts w:cs="Arial"/>
          <w:szCs w:val="16"/>
        </w:rPr>
      </w:pPr>
      <w:r>
        <w:rPr>
          <w:rFonts w:cs="Arial"/>
          <w:szCs w:val="16"/>
        </w:rPr>
        <w:t>To be reviewed June</w:t>
      </w:r>
      <w:r w:rsidR="00463CBF">
        <w:rPr>
          <w:rFonts w:cs="Arial"/>
          <w:szCs w:val="16"/>
        </w:rPr>
        <w:t xml:space="preserve"> 2022</w:t>
      </w:r>
    </w:p>
    <w:p w:rsidR="009D6892" w:rsidRDefault="009D6892" w:rsidP="009D6892">
      <w:pPr>
        <w:jc w:val="center"/>
        <w:rPr>
          <w:rFonts w:cs="Arial"/>
          <w:szCs w:val="16"/>
        </w:rPr>
      </w:pPr>
      <w:r>
        <w:rPr>
          <w:rFonts w:cs="Arial"/>
          <w:szCs w:val="16"/>
        </w:rPr>
        <w:t>Updated as and when required</w:t>
      </w:r>
    </w:p>
    <w:p w:rsidR="00213B04" w:rsidRDefault="00213B04" w:rsidP="002A2E43">
      <w:pPr>
        <w:jc w:val="center"/>
        <w:rPr>
          <w:rFonts w:cs="Arial"/>
          <w:szCs w:val="16"/>
        </w:rPr>
      </w:pPr>
    </w:p>
    <w:p w:rsidR="00213B04" w:rsidRDefault="00213B04" w:rsidP="002A2E43">
      <w:pPr>
        <w:jc w:val="center"/>
        <w:rPr>
          <w:rFonts w:cs="Arial"/>
          <w:szCs w:val="16"/>
        </w:rPr>
      </w:pPr>
    </w:p>
    <w:p w:rsidR="00213B04" w:rsidRDefault="00213B04" w:rsidP="002A2E43">
      <w:pPr>
        <w:jc w:val="center"/>
        <w:rPr>
          <w:rFonts w:cs="Arial"/>
          <w:szCs w:val="16"/>
        </w:rPr>
      </w:pPr>
      <w:r>
        <w:rPr>
          <w:rFonts w:cs="Arial"/>
          <w:szCs w:val="16"/>
        </w:rPr>
        <w:t>© Salisbury NHS Foundation Trust</w:t>
      </w:r>
    </w:p>
    <w:p w:rsidR="00213B04" w:rsidRDefault="00213B04" w:rsidP="00213B04">
      <w:pPr>
        <w:jc w:val="center"/>
        <w:rPr>
          <w:rFonts w:cs="Arial"/>
          <w:b/>
          <w:sz w:val="28"/>
          <w:szCs w:val="16"/>
        </w:rPr>
      </w:pPr>
      <w:r w:rsidRPr="00213B04">
        <w:rPr>
          <w:rFonts w:cs="Arial"/>
          <w:szCs w:val="22"/>
        </w:rPr>
        <w:t>Salisbury District Hospital</w:t>
      </w:r>
    </w:p>
    <w:p w:rsidR="00E6547B" w:rsidRDefault="00213B04" w:rsidP="00213B04">
      <w:pPr>
        <w:jc w:val="center"/>
        <w:rPr>
          <w:rFonts w:cs="Arial"/>
          <w:szCs w:val="16"/>
        </w:rPr>
      </w:pPr>
      <w:r>
        <w:rPr>
          <w:rFonts w:cs="Arial"/>
          <w:szCs w:val="16"/>
        </w:rPr>
        <w:t>Salisbury</w:t>
      </w:r>
    </w:p>
    <w:p w:rsidR="00213B04" w:rsidRDefault="00213B04" w:rsidP="00213B04">
      <w:pPr>
        <w:jc w:val="center"/>
        <w:rPr>
          <w:rFonts w:cs="Arial"/>
          <w:szCs w:val="16"/>
        </w:rPr>
      </w:pPr>
      <w:r>
        <w:rPr>
          <w:rFonts w:cs="Arial"/>
          <w:szCs w:val="16"/>
        </w:rPr>
        <w:t>Wiltshire</w:t>
      </w:r>
    </w:p>
    <w:p w:rsidR="00213B04" w:rsidRDefault="00213B04" w:rsidP="00213B04">
      <w:pPr>
        <w:jc w:val="center"/>
        <w:rPr>
          <w:rFonts w:cs="Arial"/>
          <w:szCs w:val="16"/>
        </w:rPr>
      </w:pPr>
      <w:r>
        <w:rPr>
          <w:rFonts w:cs="Arial"/>
          <w:szCs w:val="16"/>
        </w:rPr>
        <w:t>SP2 8BJ</w:t>
      </w:r>
    </w:p>
    <w:p w:rsidR="00213B04" w:rsidRDefault="00213B04" w:rsidP="00213B04">
      <w:pPr>
        <w:jc w:val="center"/>
        <w:rPr>
          <w:rFonts w:cs="Arial"/>
          <w:szCs w:val="16"/>
        </w:rPr>
      </w:pPr>
    </w:p>
    <w:p w:rsidR="00213B04" w:rsidRDefault="00213B04" w:rsidP="00213B04">
      <w:pPr>
        <w:jc w:val="center"/>
        <w:rPr>
          <w:rFonts w:cs="Arial"/>
          <w:szCs w:val="16"/>
        </w:rPr>
      </w:pPr>
      <w:r w:rsidRPr="00213B04">
        <w:rPr>
          <w:rFonts w:cs="Arial"/>
          <w:szCs w:val="16"/>
        </w:rPr>
        <w:t>www.salisbury.nhs.uk</w:t>
      </w:r>
    </w:p>
    <w:p w:rsidR="00DB7EC9" w:rsidRDefault="00213B04" w:rsidP="00213B04">
      <w:pPr>
        <w:jc w:val="center"/>
        <w:rPr>
          <w:rFonts w:cs="Arial"/>
          <w:b/>
          <w:sz w:val="28"/>
          <w:szCs w:val="16"/>
        </w:rPr>
      </w:pPr>
      <w:r>
        <w:rPr>
          <w:rFonts w:cs="Arial"/>
          <w:szCs w:val="16"/>
        </w:rPr>
        <w:br w:type="page"/>
      </w:r>
      <w:r w:rsidR="000271A4">
        <w:rPr>
          <w:rFonts w:cs="Arial"/>
          <w:b/>
          <w:noProof/>
          <w:sz w:val="28"/>
          <w:szCs w:val="16"/>
        </w:rPr>
        <w:drawing>
          <wp:anchor distT="36576" distB="36576" distL="36576" distR="36576" simplePos="0" relativeHeight="251693056" behindDoc="0" locked="0" layoutInCell="1" allowOverlap="1">
            <wp:simplePos x="0" y="0"/>
            <wp:positionH relativeFrom="column">
              <wp:posOffset>3040380</wp:posOffset>
            </wp:positionH>
            <wp:positionV relativeFrom="paragraph">
              <wp:posOffset>114300</wp:posOffset>
            </wp:positionV>
            <wp:extent cx="895350" cy="216535"/>
            <wp:effectExtent l="0" t="0" r="0" b="0"/>
            <wp:wrapNone/>
            <wp:docPr id="184" name="Picture 184" descr="Salisbury Foundation logo f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Salisbury Foundation logo fla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95350" cy="2165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271A4">
        <w:rPr>
          <w:rFonts w:cs="Arial"/>
          <w:b/>
          <w:noProof/>
          <w:sz w:val="28"/>
          <w:szCs w:val="16"/>
        </w:rPr>
        <w:drawing>
          <wp:anchor distT="36576" distB="36576" distL="36576" distR="36576" simplePos="0" relativeHeight="251691008" behindDoc="0" locked="0" layoutInCell="1" allowOverlap="1">
            <wp:simplePos x="0" y="0"/>
            <wp:positionH relativeFrom="column">
              <wp:posOffset>-36195</wp:posOffset>
            </wp:positionH>
            <wp:positionV relativeFrom="paragraph">
              <wp:posOffset>114300</wp:posOffset>
            </wp:positionV>
            <wp:extent cx="1297305" cy="215900"/>
            <wp:effectExtent l="0" t="0" r="0" b="0"/>
            <wp:wrapNone/>
            <wp:docPr id="182" name="Picture 182" descr="ORH nhs logo f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ORH nhs logo fla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97305" cy="2159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DB7EC9" w:rsidRPr="00DB7EC9" w:rsidRDefault="000271A4" w:rsidP="00DB7EC9">
      <w:pPr>
        <w:rPr>
          <w:rFonts w:cs="Arial"/>
          <w:sz w:val="28"/>
          <w:szCs w:val="16"/>
        </w:rPr>
      </w:pPr>
      <w:r>
        <w:rPr>
          <w:rFonts w:cs="Arial"/>
          <w:b/>
          <w:noProof/>
          <w:sz w:val="28"/>
          <w:szCs w:val="16"/>
        </w:rPr>
        <w:lastRenderedPageBreak/>
        <mc:AlternateContent>
          <mc:Choice Requires="wps">
            <w:drawing>
              <wp:anchor distT="0" distB="0" distL="114300" distR="114300" simplePos="0" relativeHeight="251689984" behindDoc="1" locked="0" layoutInCell="1" allowOverlap="1">
                <wp:simplePos x="0" y="0"/>
                <wp:positionH relativeFrom="column">
                  <wp:posOffset>-723900</wp:posOffset>
                </wp:positionH>
                <wp:positionV relativeFrom="paragraph">
                  <wp:posOffset>-366395</wp:posOffset>
                </wp:positionV>
                <wp:extent cx="5356860" cy="7658100"/>
                <wp:effectExtent l="0" t="0" r="15240" b="19050"/>
                <wp:wrapNone/>
                <wp:docPr id="4"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6860" cy="7658100"/>
                        </a:xfrm>
                        <a:prstGeom prst="rect">
                          <a:avLst/>
                        </a:prstGeom>
                        <a:solidFill>
                          <a:schemeClr val="accent1">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26" style="position:absolute;margin-left:-57pt;margin-top:-28.85pt;width:421.8pt;height:603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" fillcolor="#9cc2e5 [1940]"/>
            </w:pict>
          </mc:Fallback>
        </mc:AlternateContent>
      </w:r>
    </w:p>
    <w:p w:rsidR="00DB7EC9" w:rsidRPr="00DB7EC9" w:rsidRDefault="00DB7EC9" w:rsidP="00DB7EC9">
      <w:pPr>
        <w:rPr>
          <w:rFonts w:cs="Arial"/>
          <w:sz w:val="28"/>
          <w:szCs w:val="16"/>
        </w:rPr>
      </w:pPr>
    </w:p>
    <w:p w:rsidR="00DB7EC9" w:rsidRPr="00DB7EC9" w:rsidRDefault="000271A4" w:rsidP="00DB7EC9">
      <w:pPr>
        <w:rPr>
          <w:rFonts w:cs="Arial"/>
          <w:sz w:val="28"/>
          <w:szCs w:val="16"/>
        </w:rPr>
      </w:pPr>
      <w:r>
        <w:rPr>
          <w:rFonts w:cs="Arial"/>
          <w:b/>
          <w:noProof/>
          <w:sz w:val="28"/>
          <w:szCs w:val="16"/>
        </w:rPr>
        <w:drawing>
          <wp:anchor distT="0" distB="0" distL="114300" distR="114300" simplePos="0" relativeHeight="251702272" behindDoc="0" locked="0" layoutInCell="1" allowOverlap="1">
            <wp:simplePos x="0" y="0"/>
            <wp:positionH relativeFrom="column">
              <wp:posOffset>615315</wp:posOffset>
            </wp:positionH>
            <wp:positionV relativeFrom="paragraph">
              <wp:posOffset>186690</wp:posOffset>
            </wp:positionV>
            <wp:extent cx="2668905" cy="3806190"/>
            <wp:effectExtent l="0" t="0" r="0" b="0"/>
            <wp:wrapNone/>
            <wp:docPr id="254" name="Picture 254" descr="Sals Palate Book B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Sals Palate Book BAK"/>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68905" cy="3806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Default="00DB7EC9" w:rsidP="00DB7EC9">
      <w:pPr>
        <w:rPr>
          <w:rFonts w:cs="Arial"/>
          <w:sz w:val="28"/>
          <w:szCs w:val="16"/>
        </w:rPr>
      </w:pPr>
    </w:p>
    <w:p w:rsidR="00DB7EC9" w:rsidRPr="00DB7EC9" w:rsidRDefault="00DB7EC9" w:rsidP="00DB7EC9">
      <w:pPr>
        <w:rPr>
          <w:rFonts w:cs="Arial"/>
          <w:sz w:val="28"/>
          <w:szCs w:val="16"/>
        </w:rPr>
      </w:pPr>
    </w:p>
    <w:p w:rsidR="00DB7EC9" w:rsidRDefault="00DB7EC9" w:rsidP="00DB7EC9">
      <w:pPr>
        <w:rPr>
          <w:rFonts w:cs="Arial"/>
          <w:sz w:val="28"/>
          <w:szCs w:val="16"/>
        </w:rPr>
      </w:pPr>
    </w:p>
    <w:p w:rsidR="00213B04" w:rsidRPr="00DB7EC9" w:rsidRDefault="00213B04" w:rsidP="00DB7EC9">
      <w:pPr>
        <w:jc w:val="center"/>
        <w:rPr>
          <w:rFonts w:cs="Arial"/>
          <w:sz w:val="24"/>
          <w:szCs w:val="16"/>
        </w:rPr>
      </w:pPr>
    </w:p>
    <w:p w:rsidR="00DB7EC9" w:rsidRDefault="00DB7EC9" w:rsidP="00DB7EC9">
      <w:pPr>
        <w:jc w:val="center"/>
        <w:rPr>
          <w:rFonts w:cs="Arial"/>
          <w:color w:val="FFFF00"/>
          <w:sz w:val="24"/>
          <w:szCs w:val="16"/>
        </w:rPr>
      </w:pPr>
    </w:p>
    <w:p w:rsidR="00DB7EC9" w:rsidRPr="009D6892" w:rsidRDefault="00DB7EC9" w:rsidP="00DB7EC9">
      <w:pPr>
        <w:jc w:val="center"/>
        <w:rPr>
          <w:rFonts w:cs="Arial"/>
          <w:b/>
          <w:sz w:val="24"/>
          <w:szCs w:val="16"/>
        </w:rPr>
      </w:pPr>
      <w:r w:rsidRPr="009D6892">
        <w:rPr>
          <w:rFonts w:cs="Arial"/>
          <w:b/>
          <w:sz w:val="24"/>
          <w:szCs w:val="16"/>
        </w:rPr>
        <w:t>Copyright of Salisbury NHS Foundation Trust</w:t>
      </w:r>
    </w:p>
    <w:sectPr w:rsidR="00DB7EC9" w:rsidRPr="009D6892" w:rsidSect="00B26BB7">
      <w:footerReference w:type="default" r:id="rId89"/>
      <w:pgSz w:w="8395" w:h="11909" w:code="11"/>
      <w:pgMar w:top="461" w:right="1138" w:bottom="360" w:left="1138" w:header="227" w:footer="5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0B64" w:rsidRDefault="00A20B64">
      <w:r>
        <w:separator/>
      </w:r>
    </w:p>
  </w:endnote>
  <w:endnote w:type="continuationSeparator" w:id="0">
    <w:p w:rsidR="00A20B64" w:rsidRDefault="00A20B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0B64" w:rsidRPr="0082517F" w:rsidRDefault="00A20B64" w:rsidP="002E547F">
    <w:pPr>
      <w:pStyle w:val="Footer"/>
      <w:rPr>
        <w:sz w:val="16"/>
      </w:rPr>
    </w:pPr>
    <w:r w:rsidRPr="000546E5">
      <w:rPr>
        <w:color w:val="2F5496" w:themeColor="accent5" w:themeShade="BF"/>
        <w:sz w:val="16"/>
      </w:rPr>
      <w:t xml:space="preserve">Spirescentre.nhs.uk </w:t>
    </w:r>
    <w:r>
      <w:rPr>
        <w:sz w:val="16"/>
      </w:rPr>
      <w:t xml:space="preserve">                                                       </w:t>
    </w:r>
    <w:r w:rsidRPr="0082517F">
      <w:rPr>
        <w:sz w:val="16"/>
      </w:rPr>
      <w:fldChar w:fldCharType="begin"/>
    </w:r>
    <w:r w:rsidRPr="0082517F">
      <w:rPr>
        <w:sz w:val="16"/>
      </w:rPr>
      <w:instrText xml:space="preserve"> FILENAME   \* MERGEFORMAT </w:instrText>
    </w:r>
    <w:r w:rsidRPr="0082517F">
      <w:rPr>
        <w:sz w:val="16"/>
      </w:rPr>
      <w:fldChar w:fldCharType="separate"/>
    </w:r>
    <w:r>
      <w:rPr>
        <w:noProof/>
        <w:sz w:val="16"/>
      </w:rPr>
      <w:t>Palate Only Booklet June 2020</w:t>
    </w:r>
    <w:r w:rsidRPr="0082517F">
      <w:rPr>
        <w:sz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0B64" w:rsidRDefault="00A20B64">
      <w:r>
        <w:separator/>
      </w:r>
    </w:p>
  </w:footnote>
  <w:footnote w:type="continuationSeparator" w:id="0">
    <w:p w:rsidR="00A20B64" w:rsidRDefault="00A20B6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C57B49"/>
    <w:multiLevelType w:val="hybridMultilevel"/>
    <w:tmpl w:val="E5E295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2A5366A8"/>
    <w:multiLevelType w:val="hybridMultilevel"/>
    <w:tmpl w:val="33906C86"/>
    <w:lvl w:ilvl="0" w:tplc="69A2C3E2">
      <w:start w:val="1"/>
      <w:numFmt w:val="bullet"/>
      <w:lvlText w:val=""/>
      <w:lvlJc w:val="left"/>
      <w:pPr>
        <w:tabs>
          <w:tab w:val="num" w:pos="288"/>
        </w:tabs>
        <w:ind w:left="0" w:firstLine="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nsid w:val="39F474C7"/>
    <w:multiLevelType w:val="hybridMultilevel"/>
    <w:tmpl w:val="E4FAD7CE"/>
    <w:lvl w:ilvl="0" w:tplc="69A2C3E2">
      <w:start w:val="1"/>
      <w:numFmt w:val="bullet"/>
      <w:lvlText w:val=""/>
      <w:lvlJc w:val="left"/>
      <w:pPr>
        <w:tabs>
          <w:tab w:val="num" w:pos="288"/>
        </w:tabs>
        <w:ind w:left="0" w:firstLine="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nsid w:val="44A3515B"/>
    <w:multiLevelType w:val="hybridMultilevel"/>
    <w:tmpl w:val="956A7FF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nsid w:val="50A63178"/>
    <w:multiLevelType w:val="hybridMultilevel"/>
    <w:tmpl w:val="0076180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nsid w:val="59416B11"/>
    <w:multiLevelType w:val="hybridMultilevel"/>
    <w:tmpl w:val="5DA0321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nsid w:val="6377164E"/>
    <w:multiLevelType w:val="hybridMultilevel"/>
    <w:tmpl w:val="CFCC44B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nsid w:val="734C0854"/>
    <w:multiLevelType w:val="hybridMultilevel"/>
    <w:tmpl w:val="70EA59C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nsid w:val="78D26681"/>
    <w:multiLevelType w:val="hybridMultilevel"/>
    <w:tmpl w:val="7910B6F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nsid w:val="7A9E5D11"/>
    <w:multiLevelType w:val="hybridMultilevel"/>
    <w:tmpl w:val="23945C5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8"/>
  </w:num>
  <w:num w:numId="3">
    <w:abstractNumId w:val="9"/>
  </w:num>
  <w:num w:numId="4">
    <w:abstractNumId w:val="3"/>
  </w:num>
  <w:num w:numId="5">
    <w:abstractNumId w:val="5"/>
  </w:num>
  <w:num w:numId="6">
    <w:abstractNumId w:val="1"/>
  </w:num>
  <w:num w:numId="7">
    <w:abstractNumId w:val="2"/>
  </w:num>
  <w:num w:numId="8">
    <w:abstractNumId w:val="7"/>
  </w:num>
  <w:num w:numId="9">
    <w:abstractNumId w:val="4"/>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57"/>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1B6C"/>
    <w:rsid w:val="000013D0"/>
    <w:rsid w:val="00007457"/>
    <w:rsid w:val="000271A4"/>
    <w:rsid w:val="00035C6A"/>
    <w:rsid w:val="00042B61"/>
    <w:rsid w:val="000546E5"/>
    <w:rsid w:val="00062B1F"/>
    <w:rsid w:val="00064045"/>
    <w:rsid w:val="00064C5E"/>
    <w:rsid w:val="000911C1"/>
    <w:rsid w:val="000B56D3"/>
    <w:rsid w:val="000C5E82"/>
    <w:rsid w:val="000D1DF1"/>
    <w:rsid w:val="00100E64"/>
    <w:rsid w:val="00105286"/>
    <w:rsid w:val="00110B31"/>
    <w:rsid w:val="001203B2"/>
    <w:rsid w:val="001413C9"/>
    <w:rsid w:val="001627BB"/>
    <w:rsid w:val="00177634"/>
    <w:rsid w:val="00193466"/>
    <w:rsid w:val="00193E45"/>
    <w:rsid w:val="001A3A0A"/>
    <w:rsid w:val="001A6F8F"/>
    <w:rsid w:val="001B58AB"/>
    <w:rsid w:val="001C1B6C"/>
    <w:rsid w:val="001D4E57"/>
    <w:rsid w:val="001E74F2"/>
    <w:rsid w:val="001F3CC1"/>
    <w:rsid w:val="00204E41"/>
    <w:rsid w:val="00205856"/>
    <w:rsid w:val="00210D93"/>
    <w:rsid w:val="00213B04"/>
    <w:rsid w:val="002351E0"/>
    <w:rsid w:val="00261A81"/>
    <w:rsid w:val="0027036B"/>
    <w:rsid w:val="0027106C"/>
    <w:rsid w:val="0028563E"/>
    <w:rsid w:val="00295B96"/>
    <w:rsid w:val="0029743F"/>
    <w:rsid w:val="002A2E43"/>
    <w:rsid w:val="002A3D51"/>
    <w:rsid w:val="002B0B9F"/>
    <w:rsid w:val="002B5A4E"/>
    <w:rsid w:val="002C2E98"/>
    <w:rsid w:val="002C6BA0"/>
    <w:rsid w:val="002C7F7A"/>
    <w:rsid w:val="002D2C26"/>
    <w:rsid w:val="002E17FF"/>
    <w:rsid w:val="002E2F24"/>
    <w:rsid w:val="002E547F"/>
    <w:rsid w:val="002E654C"/>
    <w:rsid w:val="002E67B7"/>
    <w:rsid w:val="0033312D"/>
    <w:rsid w:val="00352991"/>
    <w:rsid w:val="003642A9"/>
    <w:rsid w:val="00372515"/>
    <w:rsid w:val="00372E6E"/>
    <w:rsid w:val="00392714"/>
    <w:rsid w:val="003A718B"/>
    <w:rsid w:val="003B0F87"/>
    <w:rsid w:val="003B1EF1"/>
    <w:rsid w:val="003B2660"/>
    <w:rsid w:val="003C10EE"/>
    <w:rsid w:val="003C5EFD"/>
    <w:rsid w:val="003D7572"/>
    <w:rsid w:val="003E49D9"/>
    <w:rsid w:val="004014B3"/>
    <w:rsid w:val="004076CC"/>
    <w:rsid w:val="00412047"/>
    <w:rsid w:val="004172F9"/>
    <w:rsid w:val="0042154B"/>
    <w:rsid w:val="00423C16"/>
    <w:rsid w:val="00441590"/>
    <w:rsid w:val="0044352C"/>
    <w:rsid w:val="00454D51"/>
    <w:rsid w:val="004572E3"/>
    <w:rsid w:val="004575B2"/>
    <w:rsid w:val="00463CBF"/>
    <w:rsid w:val="004732A3"/>
    <w:rsid w:val="00496077"/>
    <w:rsid w:val="004B0831"/>
    <w:rsid w:val="004C1F3E"/>
    <w:rsid w:val="004E08FA"/>
    <w:rsid w:val="004F5F42"/>
    <w:rsid w:val="005005C9"/>
    <w:rsid w:val="00513ECA"/>
    <w:rsid w:val="005333F5"/>
    <w:rsid w:val="00533A8F"/>
    <w:rsid w:val="005414C2"/>
    <w:rsid w:val="005508D3"/>
    <w:rsid w:val="00551158"/>
    <w:rsid w:val="005745DF"/>
    <w:rsid w:val="005755A9"/>
    <w:rsid w:val="00585763"/>
    <w:rsid w:val="005A503F"/>
    <w:rsid w:val="005B5845"/>
    <w:rsid w:val="005C2CC5"/>
    <w:rsid w:val="005D446C"/>
    <w:rsid w:val="005F14A6"/>
    <w:rsid w:val="00622FF4"/>
    <w:rsid w:val="0065010C"/>
    <w:rsid w:val="00657140"/>
    <w:rsid w:val="00662932"/>
    <w:rsid w:val="00667323"/>
    <w:rsid w:val="006713FF"/>
    <w:rsid w:val="006811AD"/>
    <w:rsid w:val="0068597E"/>
    <w:rsid w:val="00686892"/>
    <w:rsid w:val="0069304F"/>
    <w:rsid w:val="006D32E9"/>
    <w:rsid w:val="006F7653"/>
    <w:rsid w:val="00701340"/>
    <w:rsid w:val="00706058"/>
    <w:rsid w:val="0071592B"/>
    <w:rsid w:val="0072561D"/>
    <w:rsid w:val="00755D5A"/>
    <w:rsid w:val="00770C2B"/>
    <w:rsid w:val="00780092"/>
    <w:rsid w:val="007A2EA6"/>
    <w:rsid w:val="007A6ADC"/>
    <w:rsid w:val="007B57BB"/>
    <w:rsid w:val="007C11F3"/>
    <w:rsid w:val="007C7C97"/>
    <w:rsid w:val="007C7DF1"/>
    <w:rsid w:val="007D47B8"/>
    <w:rsid w:val="007E7E1F"/>
    <w:rsid w:val="00800D1A"/>
    <w:rsid w:val="00813272"/>
    <w:rsid w:val="0082517F"/>
    <w:rsid w:val="00826639"/>
    <w:rsid w:val="00843837"/>
    <w:rsid w:val="008501B7"/>
    <w:rsid w:val="00853AD1"/>
    <w:rsid w:val="00873658"/>
    <w:rsid w:val="00881A1C"/>
    <w:rsid w:val="00886930"/>
    <w:rsid w:val="00897F0B"/>
    <w:rsid w:val="008C0FE1"/>
    <w:rsid w:val="008C31F8"/>
    <w:rsid w:val="008C68BF"/>
    <w:rsid w:val="008D2E9A"/>
    <w:rsid w:val="008E6BFF"/>
    <w:rsid w:val="008F0DF6"/>
    <w:rsid w:val="0091081E"/>
    <w:rsid w:val="00912BCC"/>
    <w:rsid w:val="00914ED0"/>
    <w:rsid w:val="00945CC3"/>
    <w:rsid w:val="009501A1"/>
    <w:rsid w:val="0095668E"/>
    <w:rsid w:val="00957998"/>
    <w:rsid w:val="009621F8"/>
    <w:rsid w:val="0096281D"/>
    <w:rsid w:val="009832A3"/>
    <w:rsid w:val="009928CF"/>
    <w:rsid w:val="009A54AB"/>
    <w:rsid w:val="009B4F1D"/>
    <w:rsid w:val="009D4045"/>
    <w:rsid w:val="009D6892"/>
    <w:rsid w:val="009E1140"/>
    <w:rsid w:val="009E5E26"/>
    <w:rsid w:val="009F2055"/>
    <w:rsid w:val="009F4D5C"/>
    <w:rsid w:val="00A0296B"/>
    <w:rsid w:val="00A04E3A"/>
    <w:rsid w:val="00A1230D"/>
    <w:rsid w:val="00A20B64"/>
    <w:rsid w:val="00A20CB1"/>
    <w:rsid w:val="00A2155A"/>
    <w:rsid w:val="00A46A4A"/>
    <w:rsid w:val="00A625E0"/>
    <w:rsid w:val="00A650B6"/>
    <w:rsid w:val="00A76DA7"/>
    <w:rsid w:val="00A77E74"/>
    <w:rsid w:val="00A83BF5"/>
    <w:rsid w:val="00A93878"/>
    <w:rsid w:val="00A952E2"/>
    <w:rsid w:val="00A95396"/>
    <w:rsid w:val="00A95AEA"/>
    <w:rsid w:val="00AA05DF"/>
    <w:rsid w:val="00AA5ED8"/>
    <w:rsid w:val="00AB0BB3"/>
    <w:rsid w:val="00AB3445"/>
    <w:rsid w:val="00AB6CF3"/>
    <w:rsid w:val="00AC592E"/>
    <w:rsid w:val="00AC5D1A"/>
    <w:rsid w:val="00AD14B2"/>
    <w:rsid w:val="00AE0F40"/>
    <w:rsid w:val="00AE3F0F"/>
    <w:rsid w:val="00AE67CA"/>
    <w:rsid w:val="00B22DA1"/>
    <w:rsid w:val="00B26BB7"/>
    <w:rsid w:val="00B26C57"/>
    <w:rsid w:val="00B378F4"/>
    <w:rsid w:val="00B44587"/>
    <w:rsid w:val="00B84529"/>
    <w:rsid w:val="00B85D3A"/>
    <w:rsid w:val="00B91DAB"/>
    <w:rsid w:val="00B92A70"/>
    <w:rsid w:val="00B95B0B"/>
    <w:rsid w:val="00BA5955"/>
    <w:rsid w:val="00BB7488"/>
    <w:rsid w:val="00BB7A82"/>
    <w:rsid w:val="00BC3BC2"/>
    <w:rsid w:val="00BC64D4"/>
    <w:rsid w:val="00BD7A78"/>
    <w:rsid w:val="00BF180C"/>
    <w:rsid w:val="00BF1B0E"/>
    <w:rsid w:val="00BF7B33"/>
    <w:rsid w:val="00C06E17"/>
    <w:rsid w:val="00C10512"/>
    <w:rsid w:val="00C176CA"/>
    <w:rsid w:val="00C3398E"/>
    <w:rsid w:val="00C40FE2"/>
    <w:rsid w:val="00C65023"/>
    <w:rsid w:val="00C679C5"/>
    <w:rsid w:val="00C750AA"/>
    <w:rsid w:val="00C776C7"/>
    <w:rsid w:val="00C82A96"/>
    <w:rsid w:val="00C863B3"/>
    <w:rsid w:val="00C868D2"/>
    <w:rsid w:val="00C90B7D"/>
    <w:rsid w:val="00C93D8B"/>
    <w:rsid w:val="00C93F01"/>
    <w:rsid w:val="00CB75A3"/>
    <w:rsid w:val="00CF1BAE"/>
    <w:rsid w:val="00D04407"/>
    <w:rsid w:val="00D0638A"/>
    <w:rsid w:val="00D11991"/>
    <w:rsid w:val="00D27FE9"/>
    <w:rsid w:val="00D31342"/>
    <w:rsid w:val="00D50F31"/>
    <w:rsid w:val="00D52163"/>
    <w:rsid w:val="00D741B0"/>
    <w:rsid w:val="00DB272B"/>
    <w:rsid w:val="00DB7D06"/>
    <w:rsid w:val="00DB7EC9"/>
    <w:rsid w:val="00DC48C2"/>
    <w:rsid w:val="00DD5108"/>
    <w:rsid w:val="00DD6D58"/>
    <w:rsid w:val="00DE1B13"/>
    <w:rsid w:val="00DE2E6D"/>
    <w:rsid w:val="00DE6649"/>
    <w:rsid w:val="00E037E1"/>
    <w:rsid w:val="00E142C2"/>
    <w:rsid w:val="00E17577"/>
    <w:rsid w:val="00E30D98"/>
    <w:rsid w:val="00E32B5D"/>
    <w:rsid w:val="00E4126A"/>
    <w:rsid w:val="00E506FC"/>
    <w:rsid w:val="00E6547B"/>
    <w:rsid w:val="00E7048C"/>
    <w:rsid w:val="00E76528"/>
    <w:rsid w:val="00E8478E"/>
    <w:rsid w:val="00E87FA6"/>
    <w:rsid w:val="00E94AD6"/>
    <w:rsid w:val="00E97F79"/>
    <w:rsid w:val="00EC6E91"/>
    <w:rsid w:val="00EF7308"/>
    <w:rsid w:val="00F02347"/>
    <w:rsid w:val="00F12AF1"/>
    <w:rsid w:val="00F40FAF"/>
    <w:rsid w:val="00F452D6"/>
    <w:rsid w:val="00F60A7F"/>
    <w:rsid w:val="00F734C0"/>
    <w:rsid w:val="00F772CD"/>
    <w:rsid w:val="00F7735B"/>
    <w:rsid w:val="00F92DFE"/>
    <w:rsid w:val="00F92E2B"/>
    <w:rsid w:val="00FA2B13"/>
    <w:rsid w:val="00FB080F"/>
    <w:rsid w:val="00FB2670"/>
    <w:rsid w:val="00FB3C5D"/>
    <w:rsid w:val="00FD36CC"/>
    <w:rsid w:val="00FE5E0D"/>
    <w:rsid w:val="00FE6D23"/>
    <w:rsid w:val="00FE78BE"/>
    <w:rsid w:val="00FF20A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69"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1C1B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551158"/>
    <w:pPr>
      <w:tabs>
        <w:tab w:val="center" w:pos="4153"/>
        <w:tab w:val="right" w:pos="8306"/>
      </w:tabs>
    </w:pPr>
  </w:style>
  <w:style w:type="paragraph" w:styleId="Footer">
    <w:name w:val="footer"/>
    <w:basedOn w:val="Normal"/>
    <w:link w:val="FooterChar"/>
    <w:uiPriority w:val="99"/>
    <w:rsid w:val="00551158"/>
    <w:pPr>
      <w:tabs>
        <w:tab w:val="center" w:pos="4153"/>
        <w:tab w:val="right" w:pos="8306"/>
      </w:tabs>
    </w:pPr>
  </w:style>
  <w:style w:type="character" w:styleId="PageNumber">
    <w:name w:val="page number"/>
    <w:basedOn w:val="DefaultParagraphFont"/>
    <w:rsid w:val="00551158"/>
  </w:style>
  <w:style w:type="character" w:styleId="Hyperlink">
    <w:name w:val="Hyperlink"/>
    <w:basedOn w:val="DefaultParagraphFont"/>
    <w:rsid w:val="00E76528"/>
    <w:rPr>
      <w:color w:val="0000FF"/>
      <w:u w:val="single"/>
    </w:rPr>
  </w:style>
  <w:style w:type="character" w:customStyle="1" w:styleId="HeaderChar">
    <w:name w:val="Header Char"/>
    <w:link w:val="Header"/>
    <w:rsid w:val="00110B31"/>
    <w:rPr>
      <w:rFonts w:ascii="Arial" w:hAnsi="Arial"/>
      <w:lang w:val="en-GB" w:eastAsia="en-GB" w:bidi="ar-SA"/>
    </w:rPr>
  </w:style>
  <w:style w:type="paragraph" w:styleId="BodyText">
    <w:name w:val="Body Text"/>
    <w:basedOn w:val="Normal"/>
    <w:link w:val="BodyTextChar"/>
    <w:rsid w:val="00110B31"/>
    <w:pPr>
      <w:widowControl w:val="0"/>
      <w:overflowPunct w:val="0"/>
      <w:autoSpaceDE w:val="0"/>
      <w:autoSpaceDN w:val="0"/>
      <w:adjustRightInd w:val="0"/>
      <w:ind w:right="-53"/>
      <w:jc w:val="both"/>
    </w:pPr>
    <w:rPr>
      <w:rFonts w:ascii="Times New Roman" w:hAnsi="Times New Roman"/>
      <w:color w:val="000000"/>
      <w:kern w:val="28"/>
    </w:rPr>
  </w:style>
  <w:style w:type="character" w:customStyle="1" w:styleId="BodyTextChar">
    <w:name w:val="Body Text Char"/>
    <w:link w:val="BodyText"/>
    <w:semiHidden/>
    <w:rsid w:val="00110B31"/>
    <w:rPr>
      <w:color w:val="000000"/>
      <w:kern w:val="28"/>
      <w:lang w:val="en-GB" w:eastAsia="en-GB" w:bidi="ar-SA"/>
    </w:rPr>
  </w:style>
  <w:style w:type="paragraph" w:styleId="BodyText2">
    <w:name w:val="Body Text 2"/>
    <w:basedOn w:val="Normal"/>
    <w:link w:val="BodyText2Char"/>
    <w:rsid w:val="00110B31"/>
    <w:pPr>
      <w:spacing w:after="120" w:line="480" w:lineRule="auto"/>
    </w:pPr>
    <w:rPr>
      <w:rFonts w:ascii="Times New Roman" w:hAnsi="Times New Roman"/>
      <w:sz w:val="24"/>
      <w:szCs w:val="24"/>
    </w:rPr>
  </w:style>
  <w:style w:type="paragraph" w:styleId="NormalWeb">
    <w:name w:val="Normal (Web)"/>
    <w:basedOn w:val="Normal"/>
    <w:uiPriority w:val="99"/>
    <w:unhideWhenUsed/>
    <w:rsid w:val="00062B1F"/>
    <w:pPr>
      <w:spacing w:before="100" w:beforeAutospacing="1" w:after="100" w:afterAutospacing="1"/>
    </w:pPr>
    <w:rPr>
      <w:rFonts w:ascii="Times New Roman" w:hAnsi="Times New Roman"/>
      <w:sz w:val="24"/>
      <w:szCs w:val="24"/>
    </w:rPr>
  </w:style>
  <w:style w:type="character" w:customStyle="1" w:styleId="FooterChar">
    <w:name w:val="Footer Char"/>
    <w:link w:val="Footer"/>
    <w:uiPriority w:val="99"/>
    <w:rsid w:val="00062B1F"/>
    <w:rPr>
      <w:rFonts w:ascii="Arial" w:hAnsi="Arial"/>
    </w:rPr>
  </w:style>
  <w:style w:type="paragraph" w:styleId="BalloonText">
    <w:name w:val="Balloon Text"/>
    <w:basedOn w:val="Normal"/>
    <w:link w:val="BalloonTextChar"/>
    <w:rsid w:val="00372E6E"/>
    <w:rPr>
      <w:rFonts w:ascii="Tahoma" w:hAnsi="Tahoma" w:cs="Tahoma"/>
      <w:sz w:val="16"/>
      <w:szCs w:val="16"/>
    </w:rPr>
  </w:style>
  <w:style w:type="character" w:customStyle="1" w:styleId="BalloonTextChar">
    <w:name w:val="Balloon Text Char"/>
    <w:basedOn w:val="DefaultParagraphFont"/>
    <w:link w:val="BalloonText"/>
    <w:rsid w:val="00372E6E"/>
    <w:rPr>
      <w:rFonts w:ascii="Tahoma" w:hAnsi="Tahoma" w:cs="Tahoma"/>
      <w:sz w:val="16"/>
      <w:szCs w:val="16"/>
    </w:rPr>
  </w:style>
  <w:style w:type="character" w:customStyle="1" w:styleId="BodyText2Char">
    <w:name w:val="Body Text 2 Char"/>
    <w:basedOn w:val="DefaultParagraphFont"/>
    <w:link w:val="BodyText2"/>
    <w:rsid w:val="008C31F8"/>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1C1B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551158"/>
    <w:pPr>
      <w:tabs>
        <w:tab w:val="center" w:pos="4153"/>
        <w:tab w:val="right" w:pos="8306"/>
      </w:tabs>
    </w:pPr>
  </w:style>
  <w:style w:type="paragraph" w:styleId="Footer">
    <w:name w:val="footer"/>
    <w:basedOn w:val="Normal"/>
    <w:link w:val="FooterChar"/>
    <w:uiPriority w:val="99"/>
    <w:rsid w:val="00551158"/>
    <w:pPr>
      <w:tabs>
        <w:tab w:val="center" w:pos="4153"/>
        <w:tab w:val="right" w:pos="8306"/>
      </w:tabs>
    </w:pPr>
  </w:style>
  <w:style w:type="character" w:styleId="PageNumber">
    <w:name w:val="page number"/>
    <w:basedOn w:val="DefaultParagraphFont"/>
    <w:rsid w:val="00551158"/>
  </w:style>
  <w:style w:type="character" w:styleId="Hyperlink">
    <w:name w:val="Hyperlink"/>
    <w:basedOn w:val="DefaultParagraphFont"/>
    <w:rsid w:val="00E76528"/>
    <w:rPr>
      <w:color w:val="0000FF"/>
      <w:u w:val="single"/>
    </w:rPr>
  </w:style>
  <w:style w:type="character" w:customStyle="1" w:styleId="HeaderChar">
    <w:name w:val="Header Char"/>
    <w:link w:val="Header"/>
    <w:rsid w:val="00110B31"/>
    <w:rPr>
      <w:rFonts w:ascii="Arial" w:hAnsi="Arial"/>
      <w:lang w:val="en-GB" w:eastAsia="en-GB" w:bidi="ar-SA"/>
    </w:rPr>
  </w:style>
  <w:style w:type="paragraph" w:styleId="BodyText">
    <w:name w:val="Body Text"/>
    <w:basedOn w:val="Normal"/>
    <w:link w:val="BodyTextChar"/>
    <w:rsid w:val="00110B31"/>
    <w:pPr>
      <w:widowControl w:val="0"/>
      <w:overflowPunct w:val="0"/>
      <w:autoSpaceDE w:val="0"/>
      <w:autoSpaceDN w:val="0"/>
      <w:adjustRightInd w:val="0"/>
      <w:ind w:right="-53"/>
      <w:jc w:val="both"/>
    </w:pPr>
    <w:rPr>
      <w:rFonts w:ascii="Times New Roman" w:hAnsi="Times New Roman"/>
      <w:color w:val="000000"/>
      <w:kern w:val="28"/>
    </w:rPr>
  </w:style>
  <w:style w:type="character" w:customStyle="1" w:styleId="BodyTextChar">
    <w:name w:val="Body Text Char"/>
    <w:link w:val="BodyText"/>
    <w:semiHidden/>
    <w:rsid w:val="00110B31"/>
    <w:rPr>
      <w:color w:val="000000"/>
      <w:kern w:val="28"/>
      <w:lang w:val="en-GB" w:eastAsia="en-GB" w:bidi="ar-SA"/>
    </w:rPr>
  </w:style>
  <w:style w:type="paragraph" w:styleId="BodyText2">
    <w:name w:val="Body Text 2"/>
    <w:basedOn w:val="Normal"/>
    <w:link w:val="BodyText2Char"/>
    <w:rsid w:val="00110B31"/>
    <w:pPr>
      <w:spacing w:after="120" w:line="480" w:lineRule="auto"/>
    </w:pPr>
    <w:rPr>
      <w:rFonts w:ascii="Times New Roman" w:hAnsi="Times New Roman"/>
      <w:sz w:val="24"/>
      <w:szCs w:val="24"/>
    </w:rPr>
  </w:style>
  <w:style w:type="paragraph" w:styleId="NormalWeb">
    <w:name w:val="Normal (Web)"/>
    <w:basedOn w:val="Normal"/>
    <w:uiPriority w:val="99"/>
    <w:unhideWhenUsed/>
    <w:rsid w:val="00062B1F"/>
    <w:pPr>
      <w:spacing w:before="100" w:beforeAutospacing="1" w:after="100" w:afterAutospacing="1"/>
    </w:pPr>
    <w:rPr>
      <w:rFonts w:ascii="Times New Roman" w:hAnsi="Times New Roman"/>
      <w:sz w:val="24"/>
      <w:szCs w:val="24"/>
    </w:rPr>
  </w:style>
  <w:style w:type="character" w:customStyle="1" w:styleId="FooterChar">
    <w:name w:val="Footer Char"/>
    <w:link w:val="Footer"/>
    <w:uiPriority w:val="99"/>
    <w:rsid w:val="00062B1F"/>
    <w:rPr>
      <w:rFonts w:ascii="Arial" w:hAnsi="Arial"/>
    </w:rPr>
  </w:style>
  <w:style w:type="paragraph" w:styleId="BalloonText">
    <w:name w:val="Balloon Text"/>
    <w:basedOn w:val="Normal"/>
    <w:link w:val="BalloonTextChar"/>
    <w:rsid w:val="00372E6E"/>
    <w:rPr>
      <w:rFonts w:ascii="Tahoma" w:hAnsi="Tahoma" w:cs="Tahoma"/>
      <w:sz w:val="16"/>
      <w:szCs w:val="16"/>
    </w:rPr>
  </w:style>
  <w:style w:type="character" w:customStyle="1" w:styleId="BalloonTextChar">
    <w:name w:val="Balloon Text Char"/>
    <w:basedOn w:val="DefaultParagraphFont"/>
    <w:link w:val="BalloonText"/>
    <w:rsid w:val="00372E6E"/>
    <w:rPr>
      <w:rFonts w:ascii="Tahoma" w:hAnsi="Tahoma" w:cs="Tahoma"/>
      <w:sz w:val="16"/>
      <w:szCs w:val="16"/>
    </w:rPr>
  </w:style>
  <w:style w:type="character" w:customStyle="1" w:styleId="BodyText2Char">
    <w:name w:val="Body Text 2 Char"/>
    <w:basedOn w:val="DefaultParagraphFont"/>
    <w:link w:val="BodyText2"/>
    <w:rsid w:val="008C31F8"/>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64466">
      <w:bodyDiv w:val="1"/>
      <w:marLeft w:val="0"/>
      <w:marRight w:val="0"/>
      <w:marTop w:val="0"/>
      <w:marBottom w:val="0"/>
      <w:divBdr>
        <w:top w:val="none" w:sz="0" w:space="0" w:color="auto"/>
        <w:left w:val="none" w:sz="0" w:space="0" w:color="auto"/>
        <w:bottom w:val="none" w:sz="0" w:space="0" w:color="auto"/>
        <w:right w:val="none" w:sz="0" w:space="0" w:color="auto"/>
      </w:divBdr>
      <w:divsChild>
        <w:div w:id="483350300">
          <w:marLeft w:val="0"/>
          <w:marRight w:val="0"/>
          <w:marTop w:val="0"/>
          <w:marBottom w:val="0"/>
          <w:divBdr>
            <w:top w:val="none" w:sz="0" w:space="0" w:color="auto"/>
            <w:left w:val="none" w:sz="0" w:space="0" w:color="auto"/>
            <w:bottom w:val="none" w:sz="0" w:space="0" w:color="auto"/>
            <w:right w:val="none" w:sz="0" w:space="0" w:color="auto"/>
          </w:divBdr>
        </w:div>
        <w:div w:id="1706056183">
          <w:marLeft w:val="0"/>
          <w:marRight w:val="0"/>
          <w:marTop w:val="0"/>
          <w:marBottom w:val="0"/>
          <w:divBdr>
            <w:top w:val="none" w:sz="0" w:space="0" w:color="auto"/>
            <w:left w:val="none" w:sz="0" w:space="0" w:color="auto"/>
            <w:bottom w:val="none" w:sz="0" w:space="0" w:color="auto"/>
            <w:right w:val="none" w:sz="0" w:space="0" w:color="auto"/>
          </w:divBdr>
        </w:div>
        <w:div w:id="2083601903">
          <w:marLeft w:val="0"/>
          <w:marRight w:val="0"/>
          <w:marTop w:val="0"/>
          <w:marBottom w:val="0"/>
          <w:divBdr>
            <w:top w:val="none" w:sz="0" w:space="0" w:color="auto"/>
            <w:left w:val="none" w:sz="0" w:space="0" w:color="auto"/>
            <w:bottom w:val="none" w:sz="0" w:space="0" w:color="auto"/>
            <w:right w:val="none" w:sz="0" w:space="0" w:color="auto"/>
          </w:divBdr>
        </w:div>
      </w:divsChild>
    </w:div>
    <w:div w:id="732318150">
      <w:bodyDiv w:val="1"/>
      <w:marLeft w:val="0"/>
      <w:marRight w:val="0"/>
      <w:marTop w:val="0"/>
      <w:marBottom w:val="0"/>
      <w:divBdr>
        <w:top w:val="none" w:sz="0" w:space="0" w:color="auto"/>
        <w:left w:val="none" w:sz="0" w:space="0" w:color="auto"/>
        <w:bottom w:val="none" w:sz="0" w:space="0" w:color="auto"/>
        <w:right w:val="none" w:sz="0" w:space="0" w:color="auto"/>
      </w:divBdr>
      <w:divsChild>
        <w:div w:id="123351987">
          <w:marLeft w:val="0"/>
          <w:marRight w:val="0"/>
          <w:marTop w:val="0"/>
          <w:marBottom w:val="0"/>
          <w:divBdr>
            <w:top w:val="none" w:sz="0" w:space="0" w:color="auto"/>
            <w:left w:val="none" w:sz="0" w:space="0" w:color="auto"/>
            <w:bottom w:val="none" w:sz="0" w:space="0" w:color="auto"/>
            <w:right w:val="none" w:sz="0" w:space="0" w:color="auto"/>
          </w:divBdr>
        </w:div>
        <w:div w:id="645739157">
          <w:marLeft w:val="0"/>
          <w:marRight w:val="0"/>
          <w:marTop w:val="0"/>
          <w:marBottom w:val="0"/>
          <w:divBdr>
            <w:top w:val="none" w:sz="0" w:space="0" w:color="auto"/>
            <w:left w:val="none" w:sz="0" w:space="0" w:color="auto"/>
            <w:bottom w:val="none" w:sz="0" w:space="0" w:color="auto"/>
            <w:right w:val="none" w:sz="0" w:space="0" w:color="auto"/>
          </w:divBdr>
        </w:div>
        <w:div w:id="1439250947">
          <w:marLeft w:val="0"/>
          <w:marRight w:val="0"/>
          <w:marTop w:val="0"/>
          <w:marBottom w:val="0"/>
          <w:divBdr>
            <w:top w:val="none" w:sz="0" w:space="0" w:color="auto"/>
            <w:left w:val="none" w:sz="0" w:space="0" w:color="auto"/>
            <w:bottom w:val="none" w:sz="0" w:space="0" w:color="auto"/>
            <w:right w:val="none" w:sz="0" w:space="0" w:color="auto"/>
          </w:divBdr>
        </w:div>
        <w:div w:id="158953530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image" Target="media/image16.jpeg"/><Relationship Id="rId39" Type="http://schemas.openxmlformats.org/officeDocument/2006/relationships/image" Target="media/image28.jpeg"/><Relationship Id="rId21" Type="http://schemas.openxmlformats.org/officeDocument/2006/relationships/image" Target="media/image11.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40.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hyperlink" Target="mailto:info@spiressmiles.co.uk" TargetMode="External"/><Relationship Id="rId84" Type="http://schemas.openxmlformats.org/officeDocument/2006/relationships/hyperlink" Target="http://www.cafamily.org.uk" TargetMode="External"/><Relationship Id="rId89"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58.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0.jpeg"/><Relationship Id="rId11" Type="http://schemas.openxmlformats.org/officeDocument/2006/relationships/image" Target="media/image2.jpeg"/><Relationship Id="rId24" Type="http://schemas.openxmlformats.org/officeDocument/2006/relationships/image" Target="media/image14.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30.JP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emf"/><Relationship Id="rId79" Type="http://schemas.openxmlformats.org/officeDocument/2006/relationships/hyperlink" Target="http://www.salisbury.nhs.uk" TargetMode="External"/><Relationship Id="rId87" Type="http://schemas.openxmlformats.org/officeDocument/2006/relationships/hyperlink" Target="http://www.spirescentre.nhs.uk" TargetMode="External"/><Relationship Id="rId5" Type="http://schemas.openxmlformats.org/officeDocument/2006/relationships/settings" Target="settings.xml"/><Relationship Id="rId61" Type="http://schemas.openxmlformats.org/officeDocument/2006/relationships/image" Target="media/image48.png"/><Relationship Id="rId82" Type="http://schemas.openxmlformats.org/officeDocument/2006/relationships/hyperlink" Target="http://www.babcp.com" TargetMode="External"/><Relationship Id="rId90" Type="http://schemas.openxmlformats.org/officeDocument/2006/relationships/fontTable" Target="fontTable.xml"/><Relationship Id="rId19" Type="http://schemas.openxmlformats.org/officeDocument/2006/relationships/image" Target="media/image10.emf"/><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hyperlink" Target="mailto:info@spiressmiles.co.uk" TargetMode="External"/><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hyperlink" Target="http://www.laleche.org.uk" TargetMode="External"/><Relationship Id="rId85" Type="http://schemas.openxmlformats.org/officeDocument/2006/relationships/hyperlink" Target="http://www.salisbury.nhs.uk"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emf"/><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4.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oleObject" Target="embeddings/Microsoft_Word_97_-_2003_Document1.doc"/><Relationship Id="rId41" Type="http://schemas.openxmlformats.org/officeDocument/2006/relationships/image" Target="media/image30.jpeg"/><Relationship Id="rId54" Type="http://schemas.openxmlformats.org/officeDocument/2006/relationships/image" Target="media/image41.jpeg"/><Relationship Id="rId62" Type="http://schemas.openxmlformats.org/officeDocument/2006/relationships/image" Target="media/image49.png"/><Relationship Id="rId70" Type="http://schemas.openxmlformats.org/officeDocument/2006/relationships/image" Target="media/image57.jpeg"/><Relationship Id="rId75" Type="http://schemas.openxmlformats.org/officeDocument/2006/relationships/image" Target="media/image62.emf"/><Relationship Id="rId83" Type="http://schemas.openxmlformats.org/officeDocument/2006/relationships/hyperlink" Target="http://www.cry-sis.org.uk" TargetMode="External"/><Relationship Id="rId88" Type="http://schemas.openxmlformats.org/officeDocument/2006/relationships/image" Target="media/image64.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10.jpeg"/><Relationship Id="rId31" Type="http://schemas.openxmlformats.org/officeDocument/2006/relationships/image" Target="media/image20.jpeg"/><Relationship Id="rId44" Type="http://schemas.openxmlformats.org/officeDocument/2006/relationships/image" Target="media/image33.JPG"/><Relationship Id="rId52" Type="http://schemas.openxmlformats.org/officeDocument/2006/relationships/image" Target="media/image39.jpeg"/><Relationship Id="rId60" Type="http://schemas.openxmlformats.org/officeDocument/2006/relationships/image" Target="media/image47.pn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hyperlink" Target="http://www.clapa.com" TargetMode="External"/><Relationship Id="rId81" Type="http://schemas.openxmlformats.org/officeDocument/2006/relationships/hyperlink" Target="http://www.expressyourselfmums.co.uk" TargetMode="External"/><Relationship Id="rId86" Type="http://schemas.openxmlformats.org/officeDocument/2006/relationships/image" Target="media/image63.png"/><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94068E-2DA0-48FF-A9D2-3541D61775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53D548D6</Template>
  <TotalTime>1</TotalTime>
  <Pages>49</Pages>
  <Words>7770</Words>
  <Characters>44291</Characters>
  <Application>Microsoft Office Word</Application>
  <DocSecurity>4</DocSecurity>
  <Lines>369</Lines>
  <Paragraphs>103</Paragraphs>
  <ScaleCrop>false</ScaleCrop>
  <HeadingPairs>
    <vt:vector size="2" baseType="variant">
      <vt:variant>
        <vt:lpstr>Title</vt:lpstr>
      </vt:variant>
      <vt:variant>
        <vt:i4>1</vt:i4>
      </vt:variant>
    </vt:vector>
  </HeadingPairs>
  <TitlesOfParts>
    <vt:vector size="1" baseType="lpstr">
      <vt:lpstr>The Spires Cleft Centre</vt:lpstr>
    </vt:vector>
  </TitlesOfParts>
  <Company>Salisbury NHS Trust</Company>
  <LinksUpToDate>false</LinksUpToDate>
  <CharactersWithSpaces>51958</CharactersWithSpaces>
  <SharedDoc>false</SharedDoc>
  <HLinks>
    <vt:vector size="6" baseType="variant">
      <vt:variant>
        <vt:i4>2621501</vt:i4>
      </vt:variant>
      <vt:variant>
        <vt:i4>0</vt:i4>
      </vt:variant>
      <vt:variant>
        <vt:i4>0</vt:i4>
      </vt:variant>
      <vt:variant>
        <vt:i4>5</vt:i4>
      </vt:variant>
      <vt:variant>
        <vt:lpwstr>http://www.spirescentre.nhs.uk/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Spires Cleft Centre</dc:title>
  <dc:creator>kowalewskirx</dc:creator>
  <cp:lastModifiedBy>Katrina Glaister</cp:lastModifiedBy>
  <cp:revision>2</cp:revision>
  <cp:lastPrinted>2018-07-03T12:58:00Z</cp:lastPrinted>
  <dcterms:created xsi:type="dcterms:W3CDTF">2020-10-02T11:29:00Z</dcterms:created>
  <dcterms:modified xsi:type="dcterms:W3CDTF">2020-10-02T11:29:00Z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inDIP File ID">
    <vt:lpwstr>5b4d2f68-85fa-48e7-91ca-a9e55c5f4c8b</vt:lpwstr>
  </property>
</Properties>
</file>